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0D178E89" w14:textId="3766271E" w:rsidR="00E97955" w:rsidRDefault="000B05C0" w:rsidP="00E97955">
      <w:pPr>
        <w:pStyle w:val="Title"/>
        <w:ind w:left="0" w:right="4"/>
        <w:jc w:val="center"/>
      </w:pPr>
      <w:r>
        <w:t xml:space="preserve">AMS 512 - </w:t>
      </w:r>
      <w:r w:rsidR="000B561C">
        <w:t>Hangingstone Expansion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5B572983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0B05C0">
        <w:rPr>
          <w:rStyle w:val="IntenseReference"/>
        </w:rPr>
        <w:t xml:space="preserve">February </w:t>
      </w:r>
      <w:r w:rsidR="00C53624">
        <w:rPr>
          <w:rStyle w:val="IntenseReference"/>
        </w:rPr>
        <w:t>18</w:t>
      </w:r>
      <w:r w:rsidR="000B05C0">
        <w:rPr>
          <w:rStyle w:val="IntenseReference"/>
        </w:rPr>
        <w:t xml:space="preserve">, </w:t>
      </w:r>
      <w:r w:rsidR="000B561C">
        <w:rPr>
          <w:rStyle w:val="IntenseReference"/>
        </w:rPr>
        <w:t>202</w:t>
      </w:r>
      <w:r w:rsidR="00C53624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28B0A622" w14:textId="5DF06DF0" w:rsidR="00E67E56" w:rsidRDefault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2312052" w:history="1">
            <w:r w:rsidR="00E67E56" w:rsidRPr="003B1DF4">
              <w:rPr>
                <w:rStyle w:val="Hyperlink"/>
                <w:noProof/>
                <w:lang w:val="en-CA"/>
              </w:rPr>
              <w:t>Station</w:t>
            </w:r>
            <w:r w:rsidR="00E67E56">
              <w:rPr>
                <w:noProof/>
                <w:webHidden/>
              </w:rPr>
              <w:tab/>
            </w:r>
            <w:r w:rsidR="00E67E56">
              <w:rPr>
                <w:noProof/>
                <w:webHidden/>
              </w:rPr>
              <w:fldChar w:fldCharType="begin"/>
            </w:r>
            <w:r w:rsidR="00E67E56">
              <w:rPr>
                <w:noProof/>
                <w:webHidden/>
              </w:rPr>
              <w:instrText xml:space="preserve"> PAGEREF _Toc222312052 \h </w:instrText>
            </w:r>
            <w:r w:rsidR="00E67E56">
              <w:rPr>
                <w:noProof/>
                <w:webHidden/>
              </w:rPr>
            </w:r>
            <w:r w:rsidR="00E67E56">
              <w:rPr>
                <w:noProof/>
                <w:webHidden/>
              </w:rPr>
              <w:fldChar w:fldCharType="separate"/>
            </w:r>
            <w:r w:rsidR="00E67E56">
              <w:rPr>
                <w:noProof/>
                <w:webHidden/>
              </w:rPr>
              <w:t>4</w:t>
            </w:r>
            <w:r w:rsidR="00E67E56">
              <w:rPr>
                <w:noProof/>
                <w:webHidden/>
              </w:rPr>
              <w:fldChar w:fldCharType="end"/>
            </w:r>
          </w:hyperlink>
        </w:p>
        <w:p w14:paraId="1BE2375A" w14:textId="63E36ACF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3" w:history="1">
            <w:r w:rsidRPr="003B1DF4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7238BB" w14:textId="14C45F42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4" w:history="1">
            <w:r w:rsidRPr="003B1DF4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F7513F" w14:textId="6EAEE67E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5" w:history="1">
            <w:r w:rsidRPr="003B1DF4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F4CCA1" w14:textId="625C512D" w:rsidR="00E67E56" w:rsidRDefault="00E67E5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6" w:history="1">
            <w:r w:rsidRPr="003B1DF4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5B282A" w14:textId="20D29E50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7" w:history="1">
            <w:r w:rsidRPr="003B1DF4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208769" w14:textId="6A490AD3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8" w:history="1">
            <w:r w:rsidRPr="003B1DF4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F78ACE" w14:textId="414F66BF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59" w:history="1">
            <w:r w:rsidRPr="003B1DF4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94DB80" w14:textId="00FBD797" w:rsidR="00E67E56" w:rsidRDefault="00E67E5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60" w:history="1">
            <w:r w:rsidRPr="003B1DF4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B58F18" w14:textId="3A005262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61" w:history="1">
            <w:r w:rsidRPr="003B1DF4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3F8480" w14:textId="4458D449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62" w:history="1">
            <w:r w:rsidRPr="003B1DF4">
              <w:rPr>
                <w:rStyle w:val="Hyperlink"/>
                <w:noProof/>
                <w:lang w:val="en-CA"/>
              </w:rPr>
              <w:t>Meteorolgical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CB1B36" w14:textId="6163931F" w:rsidR="00E67E56" w:rsidRDefault="00E67E5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63" w:history="1">
            <w:r w:rsidRPr="003B1DF4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DFB200" w14:textId="3C536C11" w:rsidR="00E67E56" w:rsidRDefault="00E67E5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64" w:history="1">
            <w:r w:rsidRPr="003B1DF4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BC5323" w14:textId="343168F3" w:rsidR="00E67E56" w:rsidRDefault="00E67E5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lang w:val="en-CA" w:eastAsia="en-CA"/>
            </w:rPr>
          </w:pPr>
          <w:hyperlink w:anchor="_Toc222312065" w:history="1">
            <w:r w:rsidRPr="003B1DF4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_Toc222312065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72CE34D6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63CD3841" w14:textId="3AF87898" w:rsidR="00E67E56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2312191" w:history="1">
        <w:r w:rsidR="00E67E56" w:rsidRPr="00940210">
          <w:rPr>
            <w:rStyle w:val="Hyperlink"/>
            <w:noProof/>
          </w:rPr>
          <w:t>Figure 1 – Area topographic map showing AMS 512</w:t>
        </w:r>
        <w:r w:rsidR="00E67E56">
          <w:rPr>
            <w:noProof/>
            <w:webHidden/>
          </w:rPr>
          <w:tab/>
        </w:r>
        <w:r w:rsidR="00E67E56">
          <w:rPr>
            <w:noProof/>
            <w:webHidden/>
          </w:rPr>
          <w:fldChar w:fldCharType="begin"/>
        </w:r>
        <w:r w:rsidR="00E67E56">
          <w:rPr>
            <w:noProof/>
            <w:webHidden/>
          </w:rPr>
          <w:instrText xml:space="preserve"> PAGEREF _Toc222312191 \h </w:instrText>
        </w:r>
        <w:r w:rsidR="00E67E56">
          <w:rPr>
            <w:noProof/>
            <w:webHidden/>
          </w:rPr>
        </w:r>
        <w:r w:rsidR="00E67E56">
          <w:rPr>
            <w:noProof/>
            <w:webHidden/>
          </w:rPr>
          <w:fldChar w:fldCharType="separate"/>
        </w:r>
        <w:r w:rsidR="00E67E56">
          <w:rPr>
            <w:noProof/>
            <w:webHidden/>
          </w:rPr>
          <w:t>8</w:t>
        </w:r>
        <w:r w:rsidR="00E67E56">
          <w:rPr>
            <w:noProof/>
            <w:webHidden/>
          </w:rPr>
          <w:fldChar w:fldCharType="end"/>
        </w:r>
      </w:hyperlink>
    </w:p>
    <w:p w14:paraId="52F3F7D8" w14:textId="6F1FF42E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2" w:history="1">
        <w:r w:rsidRPr="00940210">
          <w:rPr>
            <w:rStyle w:val="Hyperlink"/>
            <w:noProof/>
            <w:lang w:val="en-CA"/>
          </w:rPr>
          <w:t>Figure 2 – Aerial photo showing AMS 512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477F853" w14:textId="25411949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3" w:history="1">
        <w:r w:rsidRPr="00940210">
          <w:rPr>
            <w:rStyle w:val="Hyperlink"/>
            <w:noProof/>
            <w:lang w:val="en-CA"/>
          </w:rPr>
          <w:t xml:space="preserve">Figure 3 – </w:t>
        </w:r>
        <w:r w:rsidRPr="00940210">
          <w:rPr>
            <w:rStyle w:val="Hyperlink"/>
            <w:rFonts w:eastAsia="Times New Roman"/>
            <w:noProof/>
          </w:rPr>
          <w:t>Plan view sketch for AMS 512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97E86B5" w14:textId="5711FA1C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4" w:history="1">
        <w:r w:rsidRPr="00940210">
          <w:rPr>
            <w:rStyle w:val="Hyperlink"/>
            <w:noProof/>
            <w:lang w:val="en-CA"/>
          </w:rPr>
          <w:t>Figure 4 – Elevation</w:t>
        </w:r>
        <w:r w:rsidRPr="00940210">
          <w:rPr>
            <w:rStyle w:val="Hyperlink"/>
            <w:rFonts w:eastAsia="Times New Roman"/>
            <w:noProof/>
          </w:rPr>
          <w:t xml:space="preserve"> view image for AMS 512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46029FA7" w14:textId="4B884286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5" w:history="1">
        <w:r w:rsidRPr="00940210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DB39199" w14:textId="7DEC9594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6" w:history="1">
        <w:r w:rsidRPr="00940210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CE582CF" w14:textId="5A5F4DFD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7" w:history="1">
        <w:r w:rsidRPr="00940210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2BD80C27" w14:textId="60197F4F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8" w:history="1">
        <w:r w:rsidRPr="00940210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A56FC8D" w14:textId="1C99EECE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199" w:history="1">
        <w:r w:rsidRPr="00940210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6237289" w14:textId="589AAEB2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200" w:history="1">
        <w:r w:rsidRPr="00940210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8EDA5EB" w14:textId="2B073547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201" w:history="1">
        <w:r w:rsidRPr="00940210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0031266" w14:textId="042FB7C7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202" w:history="1">
        <w:r w:rsidRPr="00940210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0867FA8" w14:textId="32959460" w:rsidR="00E67E56" w:rsidRDefault="00E67E56">
      <w:pPr>
        <w:pStyle w:val="TableofFigures"/>
        <w:tabs>
          <w:tab w:val="right" w:leader="dot" w:pos="9350"/>
        </w:tabs>
        <w:rPr>
          <w:rFonts w:eastAsiaTheme="minorEastAsia"/>
          <w:noProof/>
          <w:lang w:val="en-CA" w:eastAsia="en-CA"/>
        </w:rPr>
      </w:pPr>
      <w:hyperlink w:anchor="_Toc222312204" w:history="1">
        <w:r w:rsidRPr="00940210">
          <w:rPr>
            <w:rStyle w:val="Hyperlink"/>
            <w:noProof/>
            <w:lang w:val="en-CA"/>
          </w:rPr>
          <w:t>Figure 13 – Windrose (2020-2025)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_Toc222312204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1CFB7CF9" w14:textId="52DC3047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07B6E05F" w14:textId="77777777" w:rsidR="00C53624" w:rsidRDefault="00C53624" w:rsidP="00C53624">
      <w:pPr>
        <w:rPr>
          <w:b/>
          <w:bCs/>
          <w:sz w:val="20"/>
          <w:lang w:val="en-CA"/>
        </w:rPr>
      </w:pPr>
      <w:bookmarkStart w:id="0" w:name="_Toc194737895"/>
    </w:p>
    <w:p w14:paraId="24CA75D4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3A73E830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78FD2B77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0249FC8C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62364A7B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022DDFD2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7CA96D99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16E5732F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0F05C793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29887BA2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1B08B141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7F0695C7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15AA7C0B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7922D463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145A9AC0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648A11E8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1D2D5A43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5C8A7699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326F726D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350395E6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71235E5C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00CF5FA7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2D495246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440F1E69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2F49B21D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54C263E9" w14:textId="77777777" w:rsidR="00C53624" w:rsidRDefault="00C53624" w:rsidP="00C53624">
      <w:pPr>
        <w:rPr>
          <w:b/>
          <w:bCs/>
          <w:sz w:val="20"/>
          <w:lang w:val="en-CA"/>
        </w:rPr>
      </w:pPr>
    </w:p>
    <w:p w14:paraId="7E066433" w14:textId="512CA893" w:rsidR="00C53624" w:rsidRDefault="00C53624" w:rsidP="00C53624">
      <w:pPr>
        <w:rPr>
          <w:b/>
          <w:bCs/>
          <w:sz w:val="20"/>
          <w:lang w:val="en-CA"/>
        </w:rPr>
      </w:pPr>
    </w:p>
    <w:p w14:paraId="394BF289" w14:textId="31A43129" w:rsidR="00E67E56" w:rsidRDefault="00E67E56" w:rsidP="00C53624">
      <w:pPr>
        <w:rPr>
          <w:b/>
          <w:bCs/>
          <w:sz w:val="20"/>
          <w:lang w:val="en-CA"/>
        </w:rPr>
      </w:pPr>
    </w:p>
    <w:p w14:paraId="02FEBF00" w14:textId="01F212F5" w:rsidR="00E67E56" w:rsidRDefault="00E67E56" w:rsidP="00C53624">
      <w:pPr>
        <w:rPr>
          <w:b/>
          <w:bCs/>
          <w:sz w:val="20"/>
          <w:lang w:val="en-CA"/>
        </w:rPr>
      </w:pPr>
    </w:p>
    <w:p w14:paraId="3ECDFE13" w14:textId="7F98EACC" w:rsidR="00E67E56" w:rsidRDefault="00E67E56" w:rsidP="00C53624">
      <w:pPr>
        <w:rPr>
          <w:b/>
          <w:bCs/>
          <w:sz w:val="20"/>
          <w:lang w:val="en-CA"/>
        </w:rPr>
      </w:pPr>
    </w:p>
    <w:p w14:paraId="28748CBF" w14:textId="1A483FF3" w:rsidR="00E67E56" w:rsidRDefault="00E67E56" w:rsidP="00C53624">
      <w:pPr>
        <w:rPr>
          <w:b/>
          <w:bCs/>
          <w:sz w:val="20"/>
          <w:lang w:val="en-CA"/>
        </w:rPr>
      </w:pPr>
    </w:p>
    <w:p w14:paraId="60CA0878" w14:textId="41B3D077" w:rsidR="00E67E56" w:rsidRDefault="00E67E56" w:rsidP="00C53624">
      <w:pPr>
        <w:rPr>
          <w:b/>
          <w:bCs/>
          <w:sz w:val="20"/>
          <w:lang w:val="en-CA"/>
        </w:rPr>
      </w:pPr>
    </w:p>
    <w:p w14:paraId="26E33A46" w14:textId="77777777" w:rsidR="00E67E56" w:rsidRDefault="00E67E56" w:rsidP="00C53624">
      <w:pPr>
        <w:rPr>
          <w:b/>
          <w:bCs/>
          <w:sz w:val="20"/>
          <w:lang w:val="en-CA"/>
        </w:rPr>
      </w:pPr>
    </w:p>
    <w:p w14:paraId="06A53DD0" w14:textId="097D4C42" w:rsidR="00E97955" w:rsidRPr="00C53624" w:rsidRDefault="00E97955" w:rsidP="00C53624">
      <w:pPr>
        <w:rPr>
          <w:b/>
          <w:bCs/>
          <w:sz w:val="20"/>
          <w:lang w:val="en-CA"/>
        </w:rPr>
      </w:pPr>
      <w:r w:rsidRPr="0084768C">
        <w:rPr>
          <w:lang w:val="en-CA"/>
        </w:rPr>
        <w:lastRenderedPageBreak/>
        <w:t>General Site Information</w:t>
      </w:r>
      <w:bookmarkEnd w:id="0"/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1" w:name="_Toc222312052"/>
      <w:r>
        <w:rPr>
          <w:lang w:val="en-CA"/>
        </w:rPr>
        <w:t>Station</w:t>
      </w:r>
      <w:bookmarkEnd w:id="1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48F48000" w14:textId="77777777" w:rsidTr="00C53624">
        <w:tc>
          <w:tcPr>
            <w:tcW w:w="2718" w:type="dxa"/>
            <w:shd w:val="clear" w:color="auto" w:fill="auto"/>
          </w:tcPr>
          <w:p w14:paraId="3850DD1D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bookmarkStart w:id="2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  <w:shd w:val="clear" w:color="auto" w:fill="auto"/>
          </w:tcPr>
          <w:p w14:paraId="113F6AE5" w14:textId="19CA94ED" w:rsidR="00E97955" w:rsidRPr="00713E8C" w:rsidRDefault="00FC2A2B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</w:t>
            </w:r>
            <w:r>
              <w:rPr>
                <w:rFonts w:cs="Arial"/>
              </w:rPr>
              <w:t>MS 512</w:t>
            </w:r>
          </w:p>
        </w:tc>
      </w:tr>
      <w:tr w:rsidR="00E97955" w:rsidRPr="00075B71" w14:paraId="299292E5" w14:textId="77777777" w:rsidTr="00C53624">
        <w:tc>
          <w:tcPr>
            <w:tcW w:w="2718" w:type="dxa"/>
            <w:shd w:val="clear" w:color="auto" w:fill="auto"/>
          </w:tcPr>
          <w:p w14:paraId="66DF4B4D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  <w:shd w:val="clear" w:color="auto" w:fill="auto"/>
          </w:tcPr>
          <w:p w14:paraId="1F58B7DE" w14:textId="3FDD186A" w:rsidR="00E97955" w:rsidRPr="00713E8C" w:rsidRDefault="00FC2A2B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H</w:t>
            </w:r>
            <w:r>
              <w:rPr>
                <w:rFonts w:cs="Arial"/>
              </w:rPr>
              <w:t>angingstone Expansion</w:t>
            </w:r>
          </w:p>
        </w:tc>
      </w:tr>
      <w:tr w:rsidR="00E97955" w:rsidRPr="00075B71" w14:paraId="69BF5145" w14:textId="77777777" w:rsidTr="00C53624">
        <w:tc>
          <w:tcPr>
            <w:tcW w:w="2718" w:type="dxa"/>
            <w:shd w:val="clear" w:color="auto" w:fill="auto"/>
          </w:tcPr>
          <w:p w14:paraId="771A2D76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  <w:shd w:val="clear" w:color="auto" w:fill="auto"/>
          </w:tcPr>
          <w:p w14:paraId="424EF2A4" w14:textId="4A9E80A3" w:rsidR="00E97955" w:rsidRPr="00FC2A2B" w:rsidRDefault="00FC2A2B" w:rsidP="00C53624">
            <w:pPr>
              <w:rPr>
                <w:rFonts w:eastAsia="Times New Roman" w:cs="Arial"/>
              </w:rPr>
            </w:pPr>
            <w:r w:rsidRPr="00FC2A2B">
              <w:rPr>
                <w:rFonts w:eastAsia="Times New Roman" w:cs="Arial"/>
              </w:rPr>
              <w:t>J</w:t>
            </w:r>
            <w:r>
              <w:rPr>
                <w:rFonts w:eastAsia="Times New Roman" w:cs="Arial"/>
              </w:rPr>
              <w:t>uly 1, 2024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3" w:name="_Toc222312053"/>
      <w:bookmarkEnd w:id="2"/>
      <w:r>
        <w:rPr>
          <w:lang w:val="en-CA"/>
        </w:rPr>
        <w:t>Location</w:t>
      </w:r>
      <w:bookmarkEnd w:id="3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7D149DAA" w14:textId="77777777" w:rsidTr="00C53624">
        <w:tc>
          <w:tcPr>
            <w:tcW w:w="2718" w:type="dxa"/>
            <w:shd w:val="clear" w:color="auto" w:fill="auto"/>
          </w:tcPr>
          <w:p w14:paraId="1DE143DB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7146" w:type="dxa"/>
            <w:shd w:val="clear" w:color="auto" w:fill="auto"/>
          </w:tcPr>
          <w:p w14:paraId="65F4D823" w14:textId="1B00F51A" w:rsidR="00E97955" w:rsidRPr="00713E8C" w:rsidRDefault="00B57048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E97955" w:rsidRPr="00075B71" w14:paraId="66BAB1BA" w14:textId="77777777" w:rsidTr="00C53624">
        <w:tc>
          <w:tcPr>
            <w:tcW w:w="2718" w:type="dxa"/>
            <w:shd w:val="clear" w:color="auto" w:fill="auto"/>
          </w:tcPr>
          <w:p w14:paraId="1AF172A1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7146" w:type="dxa"/>
            <w:shd w:val="clear" w:color="auto" w:fill="auto"/>
          </w:tcPr>
          <w:p w14:paraId="3BC7454F" w14:textId="6274A2A9" w:rsidR="00E97955" w:rsidRPr="000B05C0" w:rsidRDefault="000B05C0" w:rsidP="00C53624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12-13-84-11-W4</w:t>
            </w:r>
          </w:p>
        </w:tc>
      </w:tr>
      <w:tr w:rsidR="00E97955" w:rsidRPr="00075B71" w14:paraId="03DEB884" w14:textId="77777777" w:rsidTr="00C53624">
        <w:tc>
          <w:tcPr>
            <w:tcW w:w="2718" w:type="dxa"/>
            <w:shd w:val="clear" w:color="auto" w:fill="auto"/>
          </w:tcPr>
          <w:p w14:paraId="23411818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7146" w:type="dxa"/>
            <w:shd w:val="clear" w:color="auto" w:fill="auto"/>
          </w:tcPr>
          <w:p w14:paraId="13461D4C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03E7AE23" w14:textId="77777777" w:rsidTr="00C53624">
        <w:tc>
          <w:tcPr>
            <w:tcW w:w="2718" w:type="dxa"/>
            <w:shd w:val="clear" w:color="auto" w:fill="auto"/>
          </w:tcPr>
          <w:p w14:paraId="12595382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7146" w:type="dxa"/>
            <w:shd w:val="clear" w:color="auto" w:fill="auto"/>
          </w:tcPr>
          <w:p w14:paraId="07E55482" w14:textId="68C722B1" w:rsidR="00E97955" w:rsidRPr="00FC2A2B" w:rsidRDefault="00FC2A2B" w:rsidP="00C53624">
            <w:pPr>
              <w:rPr>
                <w:rFonts w:eastAsia="Times New Roman" w:cs="Arial"/>
              </w:rPr>
            </w:pPr>
            <w:r w:rsidRPr="00FC2A2B">
              <w:rPr>
                <w:rFonts w:eastAsia="Times New Roman" w:cs="Arial"/>
              </w:rPr>
              <w:t>56.28325</w:t>
            </w:r>
            <w:r w:rsidR="000B05C0">
              <w:rPr>
                <w:rFonts w:eastAsia="Times New Roman" w:cs="Arial"/>
              </w:rPr>
              <w:t>0</w:t>
            </w:r>
          </w:p>
        </w:tc>
      </w:tr>
      <w:tr w:rsidR="00E97955" w:rsidRPr="00075B71" w14:paraId="5E7D3CBF" w14:textId="77777777" w:rsidTr="00C53624">
        <w:tc>
          <w:tcPr>
            <w:tcW w:w="2718" w:type="dxa"/>
            <w:shd w:val="clear" w:color="auto" w:fill="auto"/>
          </w:tcPr>
          <w:p w14:paraId="6A101CF3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7146" w:type="dxa"/>
            <w:shd w:val="clear" w:color="auto" w:fill="auto"/>
          </w:tcPr>
          <w:p w14:paraId="073384E0" w14:textId="582A8E3B" w:rsidR="000B05C0" w:rsidRPr="00FC2A2B" w:rsidRDefault="000B05C0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-</w:t>
            </w:r>
            <w:r w:rsidR="00FC2A2B" w:rsidRPr="00FC2A2B">
              <w:rPr>
                <w:rFonts w:eastAsia="Times New Roman" w:cs="Arial"/>
              </w:rPr>
              <w:t>111.60858</w:t>
            </w:r>
            <w:r>
              <w:rPr>
                <w:rFonts w:eastAsia="Times New Roman" w:cs="Arial"/>
              </w:rPr>
              <w:t>0</w:t>
            </w:r>
          </w:p>
        </w:tc>
      </w:tr>
      <w:tr w:rsidR="00E97955" w:rsidRPr="00075B71" w14:paraId="4237F267" w14:textId="77777777" w:rsidTr="00C53624">
        <w:tc>
          <w:tcPr>
            <w:tcW w:w="2718" w:type="dxa"/>
            <w:shd w:val="clear" w:color="auto" w:fill="auto"/>
          </w:tcPr>
          <w:p w14:paraId="05904E25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7146" w:type="dxa"/>
            <w:shd w:val="clear" w:color="auto" w:fill="auto"/>
          </w:tcPr>
          <w:p w14:paraId="0C12A45B" w14:textId="6B170BB9" w:rsidR="00E97955" w:rsidRPr="00713E8C" w:rsidRDefault="00E81186" w:rsidP="00C53624">
            <w:pPr>
              <w:rPr>
                <w:rFonts w:eastAsia="Times New Roman" w:cs="Arial"/>
                <w:highlight w:val="yellow"/>
              </w:rPr>
            </w:pPr>
            <w:r w:rsidRPr="00E81186">
              <w:rPr>
                <w:rFonts w:eastAsia="Times New Roman" w:cs="Arial"/>
              </w:rPr>
              <w:t>46232</w:t>
            </w:r>
            <w:r w:rsidR="000B05C0">
              <w:rPr>
                <w:rFonts w:eastAsia="Times New Roman" w:cs="Arial"/>
              </w:rPr>
              <w:t>3</w:t>
            </w:r>
          </w:p>
        </w:tc>
      </w:tr>
      <w:tr w:rsidR="00E97955" w:rsidRPr="00075B71" w14:paraId="65B7BDB7" w14:textId="77777777" w:rsidTr="00C53624">
        <w:tc>
          <w:tcPr>
            <w:tcW w:w="2718" w:type="dxa"/>
            <w:shd w:val="clear" w:color="auto" w:fill="auto"/>
          </w:tcPr>
          <w:p w14:paraId="775B2DDC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7146" w:type="dxa"/>
            <w:shd w:val="clear" w:color="auto" w:fill="auto"/>
          </w:tcPr>
          <w:p w14:paraId="7FFB45F5" w14:textId="5018F6F6" w:rsidR="00E97955" w:rsidRPr="00713E8C" w:rsidRDefault="00E81186" w:rsidP="00C53624">
            <w:pPr>
              <w:rPr>
                <w:rFonts w:eastAsia="Times New Roman" w:cs="Arial"/>
                <w:highlight w:val="yellow"/>
              </w:rPr>
            </w:pPr>
            <w:r w:rsidRPr="00E81186">
              <w:rPr>
                <w:rFonts w:eastAsia="Times New Roman" w:cs="Arial"/>
              </w:rPr>
              <w:t>623777</w:t>
            </w:r>
            <w:r w:rsidR="000B05C0">
              <w:rPr>
                <w:rFonts w:eastAsia="Times New Roman" w:cs="Arial"/>
              </w:rPr>
              <w:t>2</w:t>
            </w:r>
          </w:p>
        </w:tc>
      </w:tr>
      <w:tr w:rsidR="00E97955" w:rsidRPr="00075B71" w14:paraId="07671A24" w14:textId="77777777" w:rsidTr="00C53624">
        <w:tc>
          <w:tcPr>
            <w:tcW w:w="2718" w:type="dxa"/>
            <w:shd w:val="clear" w:color="auto" w:fill="auto"/>
          </w:tcPr>
          <w:p w14:paraId="54F5FD1B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7146" w:type="dxa"/>
            <w:shd w:val="clear" w:color="auto" w:fill="auto"/>
          </w:tcPr>
          <w:p w14:paraId="7BFBD6A9" w14:textId="45CEB880" w:rsidR="00E97955" w:rsidRPr="00E81186" w:rsidRDefault="00FC2A2B" w:rsidP="00C53624">
            <w:pPr>
              <w:rPr>
                <w:rFonts w:eastAsia="Times New Roman" w:cs="Arial"/>
              </w:rPr>
            </w:pPr>
            <w:r w:rsidRPr="00E81186">
              <w:rPr>
                <w:rFonts w:eastAsia="Times New Roman" w:cs="Arial"/>
              </w:rPr>
              <w:t>Fort McMurray</w:t>
            </w:r>
          </w:p>
        </w:tc>
      </w:tr>
      <w:tr w:rsidR="00E97955" w:rsidRPr="00075B71" w14:paraId="144D3C99" w14:textId="77777777" w:rsidTr="00C53624">
        <w:tc>
          <w:tcPr>
            <w:tcW w:w="2718" w:type="dxa"/>
            <w:shd w:val="clear" w:color="auto" w:fill="auto"/>
          </w:tcPr>
          <w:p w14:paraId="19629D97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7146" w:type="dxa"/>
            <w:shd w:val="clear" w:color="auto" w:fill="auto"/>
          </w:tcPr>
          <w:p w14:paraId="77445A68" w14:textId="4055DBEA" w:rsidR="00E97955" w:rsidRPr="00E81186" w:rsidRDefault="00FC2A2B" w:rsidP="00C53624">
            <w:pPr>
              <w:rPr>
                <w:rFonts w:eastAsia="Times New Roman" w:cs="Arial"/>
              </w:rPr>
            </w:pPr>
            <w:r w:rsidRPr="00E81186">
              <w:rPr>
                <w:rFonts w:eastAsia="Times New Roman" w:cs="Arial"/>
              </w:rPr>
              <w:t>68</w:t>
            </w:r>
            <w:r w:rsidR="000B05C0">
              <w:rPr>
                <w:rFonts w:eastAsia="Times New Roman" w:cs="Arial"/>
              </w:rPr>
              <w:t>,</w:t>
            </w:r>
            <w:r w:rsidRPr="00E81186">
              <w:rPr>
                <w:rFonts w:eastAsia="Times New Roman" w:cs="Arial"/>
              </w:rPr>
              <w:t>002</w:t>
            </w:r>
          </w:p>
        </w:tc>
      </w:tr>
      <w:tr w:rsidR="00E97955" w:rsidRPr="00075B71" w14:paraId="39974EBE" w14:textId="77777777" w:rsidTr="00C53624">
        <w:tc>
          <w:tcPr>
            <w:tcW w:w="2718" w:type="dxa"/>
            <w:shd w:val="clear" w:color="auto" w:fill="auto"/>
          </w:tcPr>
          <w:p w14:paraId="721A73F3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7146" w:type="dxa"/>
            <w:shd w:val="clear" w:color="auto" w:fill="auto"/>
          </w:tcPr>
          <w:p w14:paraId="7BDF1E38" w14:textId="688F1F55" w:rsidR="00E97955" w:rsidRPr="00E81186" w:rsidRDefault="00FC2A2B" w:rsidP="00C53624">
            <w:pPr>
              <w:rPr>
                <w:rFonts w:eastAsia="Times New Roman" w:cs="Arial"/>
              </w:rPr>
            </w:pPr>
            <w:r w:rsidRPr="00E81186">
              <w:rPr>
                <w:rFonts w:eastAsia="Times New Roman" w:cs="Arial"/>
              </w:rPr>
              <w:t>2021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4" w:name="_Toc222312054"/>
      <w:r>
        <w:rPr>
          <w:lang w:val="en-CA"/>
        </w:rPr>
        <w:t>Owner/Operator/Approval Holder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6675"/>
      </w:tblGrid>
      <w:tr w:rsidR="00E97955" w:rsidRPr="00075B71" w14:paraId="31D7AB9B" w14:textId="77777777" w:rsidTr="00C53624">
        <w:tc>
          <w:tcPr>
            <w:tcW w:w="2704" w:type="dxa"/>
            <w:shd w:val="clear" w:color="auto" w:fill="auto"/>
          </w:tcPr>
          <w:p w14:paraId="39857A8B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  <w:shd w:val="clear" w:color="auto" w:fill="auto"/>
          </w:tcPr>
          <w:p w14:paraId="50BB05BB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C53624">
        <w:tc>
          <w:tcPr>
            <w:tcW w:w="2704" w:type="dxa"/>
            <w:shd w:val="clear" w:color="auto" w:fill="auto"/>
          </w:tcPr>
          <w:p w14:paraId="39DF1687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7099" w:type="dxa"/>
            <w:shd w:val="clear" w:color="auto" w:fill="auto"/>
          </w:tcPr>
          <w:p w14:paraId="3E6FFBE1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3, 805 Memorial Drive, Fort McMurray, Alberta T9K 0K4</w:t>
            </w:r>
          </w:p>
        </w:tc>
      </w:tr>
      <w:tr w:rsidR="00E97955" w:rsidRPr="00075B71" w14:paraId="3BCA60ED" w14:textId="77777777" w:rsidTr="00C53624">
        <w:tc>
          <w:tcPr>
            <w:tcW w:w="2704" w:type="dxa"/>
            <w:shd w:val="clear" w:color="auto" w:fill="auto"/>
          </w:tcPr>
          <w:p w14:paraId="5BF13DE2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  <w:shd w:val="clear" w:color="auto" w:fill="auto"/>
          </w:tcPr>
          <w:p w14:paraId="50DFFBC4" w14:textId="308A5A19" w:rsidR="00E97955" w:rsidRPr="00713E8C" w:rsidRDefault="00E81186" w:rsidP="00C53624">
            <w:pPr>
              <w:rPr>
                <w:rFonts w:eastAsia="Times New Roman" w:cs="Arial"/>
              </w:rPr>
            </w:pPr>
            <w:r w:rsidRPr="002440ED">
              <w:rPr>
                <w:rFonts w:eastAsia="Times New Roman" w:cs="Arial"/>
              </w:rPr>
              <w:t>Greenfire Resources</w:t>
            </w:r>
          </w:p>
        </w:tc>
      </w:tr>
      <w:tr w:rsidR="00E97955" w:rsidRPr="00075B71" w14:paraId="2E29188E" w14:textId="77777777" w:rsidTr="00C53624">
        <w:tc>
          <w:tcPr>
            <w:tcW w:w="2704" w:type="dxa"/>
            <w:shd w:val="clear" w:color="auto" w:fill="auto"/>
          </w:tcPr>
          <w:p w14:paraId="5DF52BF4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  <w:shd w:val="clear" w:color="auto" w:fill="auto"/>
          </w:tcPr>
          <w:p w14:paraId="21A410E6" w14:textId="18546EA9" w:rsidR="00E97955" w:rsidRPr="00713E8C" w:rsidRDefault="00E81186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153105-01-00</w:t>
            </w:r>
          </w:p>
        </w:tc>
      </w:tr>
      <w:tr w:rsidR="00E97955" w:rsidRPr="00075B71" w14:paraId="1C23D2B9" w14:textId="77777777" w:rsidTr="00C53624">
        <w:tc>
          <w:tcPr>
            <w:tcW w:w="2704" w:type="dxa"/>
            <w:shd w:val="clear" w:color="auto" w:fill="auto"/>
          </w:tcPr>
          <w:p w14:paraId="799FC09F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  <w:shd w:val="clear" w:color="auto" w:fill="auto"/>
          </w:tcPr>
          <w:p w14:paraId="00AD8715" w14:textId="2A36A0EF" w:rsidR="00E97955" w:rsidRPr="00C53624" w:rsidRDefault="00C53624" w:rsidP="00C53624">
            <w:pPr>
              <w:rPr>
                <w:rFonts w:eastAsia="Times New Roman" w:cs="Arial"/>
              </w:rPr>
            </w:pPr>
            <w:r w:rsidRPr="00C53624">
              <w:rPr>
                <w:color w:val="000000"/>
              </w:rPr>
              <w:t>Thomas Courte</w:t>
            </w:r>
          </w:p>
        </w:tc>
      </w:tr>
      <w:tr w:rsidR="00E97955" w:rsidRPr="00075B71" w14:paraId="37E7553C" w14:textId="77777777" w:rsidTr="00C53624">
        <w:tc>
          <w:tcPr>
            <w:tcW w:w="2704" w:type="dxa"/>
            <w:shd w:val="clear" w:color="auto" w:fill="auto"/>
          </w:tcPr>
          <w:p w14:paraId="2557CF7D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  <w:shd w:val="clear" w:color="auto" w:fill="auto"/>
          </w:tcPr>
          <w:p w14:paraId="34BFA9F1" w14:textId="64739881" w:rsidR="00E97955" w:rsidRPr="00B57048" w:rsidRDefault="00B57048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E97955" w:rsidRPr="00075B71" w14:paraId="0955AE21" w14:textId="77777777" w:rsidTr="00C53624">
        <w:tc>
          <w:tcPr>
            <w:tcW w:w="2704" w:type="dxa"/>
            <w:shd w:val="clear" w:color="auto" w:fill="auto"/>
          </w:tcPr>
          <w:p w14:paraId="40BDB65A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  <w:shd w:val="clear" w:color="auto" w:fill="auto"/>
          </w:tcPr>
          <w:p w14:paraId="49096ADE" w14:textId="2B595AA1" w:rsidR="00E97955" w:rsidRPr="00B57048" w:rsidRDefault="00C53624" w:rsidP="00C53624">
            <w:pPr>
              <w:rPr>
                <w:rFonts w:eastAsia="Times New Roman" w:cs="Arial"/>
              </w:rPr>
            </w:pPr>
            <w:r>
              <w:rPr>
                <w:color w:val="000000"/>
              </w:rPr>
              <w:t>403-993-9736 </w:t>
            </w:r>
          </w:p>
        </w:tc>
      </w:tr>
      <w:tr w:rsidR="00E97955" w:rsidRPr="00075B71" w14:paraId="65830AF1" w14:textId="77777777" w:rsidTr="00C53624">
        <w:tc>
          <w:tcPr>
            <w:tcW w:w="2704" w:type="dxa"/>
            <w:shd w:val="clear" w:color="auto" w:fill="auto"/>
          </w:tcPr>
          <w:p w14:paraId="3705D58C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  <w:shd w:val="clear" w:color="auto" w:fill="auto"/>
          </w:tcPr>
          <w:p w14:paraId="75DE201E" w14:textId="273863D7" w:rsidR="00E97955" w:rsidRPr="00C53624" w:rsidRDefault="00C53624" w:rsidP="00C53624">
            <w:pPr>
              <w:rPr>
                <w:rFonts w:eastAsia="Times New Roman" w:cs="Arial"/>
                <w:highlight w:val="yellow"/>
              </w:rPr>
            </w:pPr>
            <w:hyperlink r:id="rId8" w:history="1">
              <w:r w:rsidRPr="00C53624">
                <w:rPr>
                  <w:rStyle w:val="Hyperlink"/>
                  <w:color w:val="auto"/>
                  <w:u w:val="none"/>
                </w:rPr>
                <w:t>tcourte@greenfireres.com</w:t>
              </w:r>
            </w:hyperlink>
            <w:r w:rsidRPr="00C53624">
              <w:rPr>
                <w:color w:val="000000"/>
              </w:rPr>
              <w:t> 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5" w:name="_Toc222312055"/>
      <w:r>
        <w:rPr>
          <w:lang w:val="en-CA"/>
        </w:rPr>
        <w:t>Site Description</w:t>
      </w:r>
      <w:bookmarkEnd w:id="5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E97955" w:rsidRPr="00713E8C" w14:paraId="369D0CC4" w14:textId="77777777" w:rsidTr="00C53624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2E2CA571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  <w:shd w:val="clear" w:color="auto" w:fill="auto"/>
          </w:tcPr>
          <w:p w14:paraId="01D3B480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  <w:shd w:val="clear" w:color="auto" w:fill="auto"/>
          </w:tcPr>
          <w:p w14:paraId="31C03AD0" w14:textId="531DC4B9" w:rsidR="00E97955" w:rsidRPr="00277849" w:rsidRDefault="008455C4" w:rsidP="00C53624">
            <w:pPr>
              <w:rPr>
                <w:rFonts w:eastAsia="Times New Roman" w:cs="Arial"/>
              </w:rPr>
            </w:pPr>
            <w:r w:rsidRPr="00277849">
              <w:rPr>
                <w:rFonts w:eastAsia="Times New Roman" w:cs="Arial"/>
              </w:rPr>
              <w:t>Lay-down yard/Muskeg</w:t>
            </w:r>
          </w:p>
        </w:tc>
      </w:tr>
      <w:tr w:rsidR="00E97955" w:rsidRPr="00713E8C" w14:paraId="7AAB92A3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41FF8575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2AFB392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  <w:shd w:val="clear" w:color="auto" w:fill="auto"/>
          </w:tcPr>
          <w:p w14:paraId="2988A841" w14:textId="527D07B3" w:rsidR="00E97955" w:rsidRPr="00277849" w:rsidRDefault="008455C4" w:rsidP="00C53624">
            <w:pPr>
              <w:rPr>
                <w:rFonts w:eastAsia="Times New Roman" w:cs="Arial"/>
              </w:rPr>
            </w:pPr>
            <w:r w:rsidRPr="00277849">
              <w:rPr>
                <w:rFonts w:eastAsia="Times New Roman" w:cs="Arial"/>
              </w:rPr>
              <w:t>Muskeg/Access Road</w:t>
            </w:r>
          </w:p>
        </w:tc>
      </w:tr>
      <w:tr w:rsidR="00E97955" w:rsidRPr="00713E8C" w14:paraId="3FBA4E7C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232583EF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71432018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  <w:shd w:val="clear" w:color="auto" w:fill="auto"/>
          </w:tcPr>
          <w:p w14:paraId="3733225E" w14:textId="3CB05CC3" w:rsidR="00E97955" w:rsidRPr="00277849" w:rsidRDefault="000B05C0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plant</w:t>
            </w:r>
          </w:p>
        </w:tc>
      </w:tr>
      <w:tr w:rsidR="00E97955" w:rsidRPr="00713E8C" w14:paraId="1F01FB64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6961B8D2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64FC3EF5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  <w:shd w:val="clear" w:color="auto" w:fill="auto"/>
          </w:tcPr>
          <w:p w14:paraId="3C0821B5" w14:textId="0B3BE80E" w:rsidR="00E97955" w:rsidRPr="00277849" w:rsidRDefault="008455C4" w:rsidP="00C53624">
            <w:pPr>
              <w:rPr>
                <w:rFonts w:eastAsia="Times New Roman" w:cs="Arial"/>
              </w:rPr>
            </w:pPr>
            <w:r w:rsidRPr="00277849">
              <w:rPr>
                <w:rFonts w:eastAsia="Times New Roman" w:cs="Arial"/>
              </w:rPr>
              <w:t>Lay-down yard/Access Road/Muskeg</w:t>
            </w:r>
          </w:p>
        </w:tc>
      </w:tr>
      <w:tr w:rsidR="00E97955" w:rsidRPr="00713E8C" w14:paraId="425BA068" w14:textId="77777777" w:rsidTr="00C53624">
        <w:trPr>
          <w:jc w:val="center"/>
        </w:trPr>
        <w:tc>
          <w:tcPr>
            <w:tcW w:w="2333" w:type="dxa"/>
            <w:shd w:val="clear" w:color="auto" w:fill="auto"/>
          </w:tcPr>
          <w:p w14:paraId="2A15EE9E" w14:textId="646D79C4" w:rsidR="00E97955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 w:rsidR="00EF644D">
              <w:rPr>
                <w:rFonts w:eastAsia="Times New Roman" w:cs="Arial"/>
              </w:rPr>
              <w:t>(m)</w:t>
            </w:r>
          </w:p>
          <w:p w14:paraId="266FDB39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  <w:shd w:val="clear" w:color="auto" w:fill="auto"/>
          </w:tcPr>
          <w:p w14:paraId="2C39D98C" w14:textId="05BED829" w:rsidR="00E97955" w:rsidRPr="00277849" w:rsidRDefault="00E97955" w:rsidP="00C53624">
            <w:pPr>
              <w:rPr>
                <w:rFonts w:eastAsia="Times New Roman" w:cs="Arial"/>
              </w:rPr>
            </w:pPr>
          </w:p>
        </w:tc>
      </w:tr>
      <w:tr w:rsidR="00E97955" w:rsidRPr="00713E8C" w14:paraId="50688D14" w14:textId="77777777" w:rsidTr="00C53624">
        <w:trPr>
          <w:jc w:val="center"/>
        </w:trPr>
        <w:tc>
          <w:tcPr>
            <w:tcW w:w="2333" w:type="dxa"/>
            <w:vMerge w:val="restart"/>
            <w:shd w:val="clear" w:color="auto" w:fill="auto"/>
          </w:tcPr>
          <w:p w14:paraId="502599BC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  <w:shd w:val="clear" w:color="auto" w:fill="auto"/>
          </w:tcPr>
          <w:p w14:paraId="4D87A6F9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  <w:shd w:val="clear" w:color="auto" w:fill="auto"/>
          </w:tcPr>
          <w:p w14:paraId="681D8AF3" w14:textId="12DBFEDC" w:rsidR="00E97955" w:rsidRPr="00277849" w:rsidRDefault="0010050F" w:rsidP="00C53624">
            <w:pPr>
              <w:rPr>
                <w:rFonts w:eastAsia="Times New Roman" w:cs="Arial"/>
              </w:rPr>
            </w:pPr>
            <w:r w:rsidRPr="00277849">
              <w:rPr>
                <w:rFonts w:eastAsia="Times New Roman" w:cs="Arial"/>
              </w:rPr>
              <w:t>N/A</w:t>
            </w:r>
          </w:p>
        </w:tc>
      </w:tr>
      <w:tr w:rsidR="00E97955" w:rsidRPr="00713E8C" w14:paraId="601B3711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55F91B52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5099F793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  <w:shd w:val="clear" w:color="auto" w:fill="auto"/>
          </w:tcPr>
          <w:p w14:paraId="3DBB93A0" w14:textId="059B94DE" w:rsidR="00E97955" w:rsidRPr="00277849" w:rsidRDefault="0010050F" w:rsidP="00C53624">
            <w:pPr>
              <w:rPr>
                <w:rFonts w:eastAsia="Times New Roman" w:cs="Arial"/>
              </w:rPr>
            </w:pPr>
            <w:r w:rsidRPr="00277849">
              <w:rPr>
                <w:rFonts w:eastAsia="Times New Roman" w:cs="Arial"/>
              </w:rPr>
              <w:t>N/A</w:t>
            </w:r>
          </w:p>
        </w:tc>
      </w:tr>
      <w:tr w:rsidR="00E97955" w:rsidRPr="00713E8C" w14:paraId="34FD142A" w14:textId="77777777" w:rsidTr="00C53624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0F1C6E21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  <w:shd w:val="clear" w:color="auto" w:fill="auto"/>
          </w:tcPr>
          <w:p w14:paraId="50B9B17E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  <w:shd w:val="clear" w:color="auto" w:fill="auto"/>
          </w:tcPr>
          <w:p w14:paraId="7EDB0FE1" w14:textId="4B5D4500" w:rsidR="00E97955" w:rsidRPr="00713E8C" w:rsidRDefault="0010050F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E97955" w:rsidRPr="00713E8C" w14:paraId="523DA438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6BFB589C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24835235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  <w:shd w:val="clear" w:color="auto" w:fill="auto"/>
          </w:tcPr>
          <w:p w14:paraId="5CF586B5" w14:textId="2B108444" w:rsidR="00E97955" w:rsidRPr="00713E8C" w:rsidRDefault="0010050F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E97955" w:rsidRPr="00713E8C" w14:paraId="67D26E2F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21D1E9B6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CFFBE24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  <w:shd w:val="clear" w:color="auto" w:fill="auto"/>
          </w:tcPr>
          <w:p w14:paraId="4A2E2872" w14:textId="434B61D8" w:rsidR="00E97955" w:rsidRPr="00713E8C" w:rsidRDefault="0010050F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E97955" w:rsidRPr="00713E8C" w14:paraId="0FBD061E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0ED9F9F0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5B561F23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  <w:shd w:val="clear" w:color="auto" w:fill="auto"/>
          </w:tcPr>
          <w:p w14:paraId="11F56F57" w14:textId="461FFC12" w:rsidR="00E97955" w:rsidRPr="00713E8C" w:rsidRDefault="0010050F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E97955" w:rsidRPr="00713E8C" w14:paraId="1EB6FEC5" w14:textId="77777777" w:rsidTr="00C53624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61A07880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  <w:shd w:val="clear" w:color="auto" w:fill="auto"/>
          </w:tcPr>
          <w:p w14:paraId="643BAAE7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  <w:shd w:val="clear" w:color="auto" w:fill="auto"/>
          </w:tcPr>
          <w:p w14:paraId="6018490A" w14:textId="50C630CE" w:rsidR="00E97955" w:rsidRPr="00713E8C" w:rsidRDefault="004B3ACA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100m</w:t>
            </w:r>
          </w:p>
        </w:tc>
      </w:tr>
      <w:tr w:rsidR="00E97955" w:rsidRPr="00713E8C" w14:paraId="538D3698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  <w:vAlign w:val="center"/>
          </w:tcPr>
          <w:p w14:paraId="6D5881E3" w14:textId="77777777" w:rsidR="00E97955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777BD5C0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  <w:shd w:val="clear" w:color="auto" w:fill="auto"/>
          </w:tcPr>
          <w:p w14:paraId="64C4235B" w14:textId="566D6E93" w:rsidR="00E97955" w:rsidRPr="00713E8C" w:rsidRDefault="004B3ACA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</w:t>
            </w:r>
            <w:r w:rsidR="008455C4">
              <w:rPr>
                <w:rFonts w:eastAsia="Times New Roman" w:cs="Arial"/>
              </w:rPr>
              <w:t>0m</w:t>
            </w:r>
          </w:p>
        </w:tc>
      </w:tr>
      <w:tr w:rsidR="00E97955" w:rsidRPr="00713E8C" w14:paraId="14DE60A1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  <w:vAlign w:val="center"/>
          </w:tcPr>
          <w:p w14:paraId="6B744B92" w14:textId="77777777" w:rsidR="00E97955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6783FE86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  <w:shd w:val="clear" w:color="auto" w:fill="auto"/>
          </w:tcPr>
          <w:p w14:paraId="4DC83677" w14:textId="0C50A448" w:rsidR="00E97955" w:rsidRPr="00713E8C" w:rsidRDefault="004B3ACA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50m</w:t>
            </w:r>
          </w:p>
        </w:tc>
      </w:tr>
      <w:tr w:rsidR="00E97955" w:rsidRPr="00713E8C" w14:paraId="380F0BB4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  <w:vAlign w:val="center"/>
          </w:tcPr>
          <w:p w14:paraId="322DBB75" w14:textId="77777777" w:rsidR="00E97955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1F7D4F79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  <w:shd w:val="clear" w:color="auto" w:fill="auto"/>
          </w:tcPr>
          <w:p w14:paraId="255E91E0" w14:textId="02ED7680" w:rsidR="00E97955" w:rsidRPr="00713E8C" w:rsidRDefault="004B3ACA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</w:t>
            </w:r>
            <w:r w:rsidR="008455C4">
              <w:rPr>
                <w:rFonts w:eastAsia="Times New Roman" w:cs="Arial"/>
              </w:rPr>
              <w:t>0m</w:t>
            </w:r>
          </w:p>
        </w:tc>
      </w:tr>
      <w:tr w:rsidR="00E97955" w:rsidRPr="00713E8C" w14:paraId="6ED8B5FA" w14:textId="77777777" w:rsidTr="00C53624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3440BD40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  <w:shd w:val="clear" w:color="auto" w:fill="auto"/>
          </w:tcPr>
          <w:p w14:paraId="32A91751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  <w:shd w:val="clear" w:color="auto" w:fill="auto"/>
          </w:tcPr>
          <w:p w14:paraId="1BF05AD1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E97955" w:rsidRPr="00713E8C" w14:paraId="09C2E8AC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0ACA1E8D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702BBE7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  <w:shd w:val="clear" w:color="auto" w:fill="auto"/>
          </w:tcPr>
          <w:p w14:paraId="0EEF34A2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 metre</w:t>
            </w:r>
          </w:p>
        </w:tc>
      </w:tr>
      <w:tr w:rsidR="00E97955" w:rsidRPr="00713E8C" w14:paraId="6713B632" w14:textId="77777777" w:rsidTr="00C53624">
        <w:trPr>
          <w:jc w:val="center"/>
        </w:trPr>
        <w:tc>
          <w:tcPr>
            <w:tcW w:w="2333" w:type="dxa"/>
            <w:vMerge w:val="restart"/>
            <w:shd w:val="clear" w:color="auto" w:fill="auto"/>
            <w:vAlign w:val="center"/>
          </w:tcPr>
          <w:p w14:paraId="1564BC58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Meteorological Sensors</w:t>
            </w:r>
          </w:p>
        </w:tc>
        <w:tc>
          <w:tcPr>
            <w:tcW w:w="2926" w:type="dxa"/>
            <w:shd w:val="clear" w:color="auto" w:fill="auto"/>
          </w:tcPr>
          <w:p w14:paraId="549A35BD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  <w:shd w:val="clear" w:color="auto" w:fill="auto"/>
          </w:tcPr>
          <w:p w14:paraId="3B0C6F39" w14:textId="77777777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E97955" w:rsidRPr="00713E8C" w14:paraId="167A373A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7A4189DB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3F5293C4" w14:textId="5C0D9598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  <w:shd w:val="clear" w:color="auto" w:fill="auto"/>
          </w:tcPr>
          <w:p w14:paraId="5DFB8DC2" w14:textId="608D860D" w:rsidR="00E97955" w:rsidRPr="00713E8C" w:rsidRDefault="004B3ACA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</w:t>
            </w:r>
          </w:p>
        </w:tc>
      </w:tr>
      <w:tr w:rsidR="00E97955" w:rsidRPr="00713E8C" w14:paraId="39D96E04" w14:textId="77777777" w:rsidTr="00C53624">
        <w:trPr>
          <w:jc w:val="center"/>
        </w:trPr>
        <w:tc>
          <w:tcPr>
            <w:tcW w:w="2333" w:type="dxa"/>
            <w:vMerge/>
            <w:shd w:val="clear" w:color="auto" w:fill="auto"/>
          </w:tcPr>
          <w:p w14:paraId="69A56730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  <w:shd w:val="clear" w:color="auto" w:fill="auto"/>
          </w:tcPr>
          <w:p w14:paraId="09748258" w14:textId="113A4059" w:rsidR="00E97955" w:rsidRPr="00713E8C" w:rsidRDefault="00E97955" w:rsidP="00C5362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  <w:shd w:val="clear" w:color="auto" w:fill="auto"/>
          </w:tcPr>
          <w:p w14:paraId="55B91EA4" w14:textId="305C8102" w:rsidR="00E97955" w:rsidRPr="00713E8C" w:rsidRDefault="004B3ACA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0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6" w:name="_Toc222312056"/>
      <w:r>
        <w:rPr>
          <w:lang w:val="en-CA"/>
        </w:rPr>
        <w:t>Site Influences</w:t>
      </w:r>
      <w:bookmarkEnd w:id="6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7" w:name="_Toc222312057"/>
      <w:r>
        <w:rPr>
          <w:lang w:val="en-CA"/>
        </w:rPr>
        <w:t>Localized Sources (within 20 metres of station)</w:t>
      </w:r>
      <w:bookmarkEnd w:id="7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E97955" w:rsidRPr="00713E8C" w14:paraId="1C9A1330" w14:textId="77777777" w:rsidTr="00340382">
        <w:tc>
          <w:tcPr>
            <w:tcW w:w="2144" w:type="dxa"/>
            <w:shd w:val="clear" w:color="auto" w:fill="auto"/>
          </w:tcPr>
          <w:p w14:paraId="72C10450" w14:textId="70B190A0" w:rsidR="00E97955" w:rsidRPr="00713E8C" w:rsidRDefault="00B57048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Lay down</w:t>
            </w:r>
          </w:p>
        </w:tc>
        <w:tc>
          <w:tcPr>
            <w:tcW w:w="1906" w:type="dxa"/>
            <w:shd w:val="clear" w:color="auto" w:fill="auto"/>
          </w:tcPr>
          <w:p w14:paraId="71CF6799" w14:textId="3D63CD3F" w:rsidR="00E97955" w:rsidRPr="00713E8C" w:rsidRDefault="00B57048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20m</w:t>
            </w:r>
          </w:p>
        </w:tc>
        <w:tc>
          <w:tcPr>
            <w:tcW w:w="5305" w:type="dxa"/>
            <w:shd w:val="clear" w:color="auto" w:fill="auto"/>
          </w:tcPr>
          <w:p w14:paraId="3CC64035" w14:textId="5F700F00" w:rsidR="00E97955" w:rsidRPr="00713E8C" w:rsidRDefault="00B57048" w:rsidP="00C5362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Lay down for equipment and rig mats</w:t>
            </w:r>
          </w:p>
        </w:tc>
      </w:tr>
      <w:tr w:rsidR="00E97955" w:rsidRPr="00713E8C" w14:paraId="6F68E124" w14:textId="77777777" w:rsidTr="00340382">
        <w:tc>
          <w:tcPr>
            <w:tcW w:w="2144" w:type="dxa"/>
            <w:shd w:val="clear" w:color="auto" w:fill="auto"/>
          </w:tcPr>
          <w:p w14:paraId="5DDEDB6C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  <w:shd w:val="clear" w:color="auto" w:fill="auto"/>
          </w:tcPr>
          <w:p w14:paraId="4994A6E9" w14:textId="77777777" w:rsidR="00E97955" w:rsidRPr="00713E8C" w:rsidRDefault="00E97955" w:rsidP="00C53624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5" w:type="dxa"/>
            <w:shd w:val="clear" w:color="auto" w:fill="auto"/>
          </w:tcPr>
          <w:p w14:paraId="66D408F7" w14:textId="77777777" w:rsidR="00E97955" w:rsidRPr="00713E8C" w:rsidRDefault="00E97955" w:rsidP="00C53624">
            <w:pPr>
              <w:rPr>
                <w:rFonts w:eastAsia="Times New Roman" w:cs="Arial"/>
                <w:highlight w:val="yellow"/>
              </w:rPr>
            </w:pPr>
          </w:p>
        </w:tc>
      </w:tr>
      <w:tr w:rsidR="00E97955" w:rsidRPr="00713E8C" w14:paraId="4B5DC49D" w14:textId="77777777" w:rsidTr="00340382">
        <w:tc>
          <w:tcPr>
            <w:tcW w:w="2144" w:type="dxa"/>
            <w:shd w:val="clear" w:color="auto" w:fill="auto"/>
          </w:tcPr>
          <w:p w14:paraId="2592141F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  <w:shd w:val="clear" w:color="auto" w:fill="auto"/>
          </w:tcPr>
          <w:p w14:paraId="701AAE6B" w14:textId="77777777" w:rsidR="00E97955" w:rsidRPr="00713E8C" w:rsidRDefault="00E97955" w:rsidP="00C53624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5" w:type="dxa"/>
            <w:shd w:val="clear" w:color="auto" w:fill="auto"/>
          </w:tcPr>
          <w:p w14:paraId="4AA231D0" w14:textId="77777777" w:rsidR="00E97955" w:rsidRPr="00713E8C" w:rsidRDefault="00E97955" w:rsidP="00C53624">
            <w:pPr>
              <w:rPr>
                <w:rFonts w:eastAsia="Times New Roman" w:cs="Arial"/>
                <w:highlight w:val="yellow"/>
              </w:rPr>
            </w:pPr>
          </w:p>
        </w:tc>
      </w:tr>
      <w:tr w:rsidR="00E97955" w:rsidRPr="00713E8C" w14:paraId="4C59B9E5" w14:textId="77777777" w:rsidTr="00340382">
        <w:tc>
          <w:tcPr>
            <w:tcW w:w="2144" w:type="dxa"/>
            <w:shd w:val="clear" w:color="auto" w:fill="auto"/>
          </w:tcPr>
          <w:p w14:paraId="674CA2E2" w14:textId="77777777" w:rsidR="00E97955" w:rsidRPr="00713E8C" w:rsidRDefault="00E97955" w:rsidP="00C53624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  <w:shd w:val="clear" w:color="auto" w:fill="auto"/>
          </w:tcPr>
          <w:p w14:paraId="0211AEDE" w14:textId="77777777" w:rsidR="00E97955" w:rsidRPr="00713E8C" w:rsidRDefault="00E97955" w:rsidP="00C53624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5" w:type="dxa"/>
            <w:shd w:val="clear" w:color="auto" w:fill="auto"/>
          </w:tcPr>
          <w:p w14:paraId="7B6E2A4D" w14:textId="77777777" w:rsidR="00E97955" w:rsidRPr="00713E8C" w:rsidRDefault="00E97955" w:rsidP="00C53624">
            <w:pPr>
              <w:rPr>
                <w:rFonts w:eastAsia="Times New Roman" w:cs="Arial"/>
                <w:highlight w:val="yellow"/>
              </w:rPr>
            </w:pP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8" w:name="_Toc222312058"/>
      <w:r>
        <w:rPr>
          <w:lang w:val="en-CA"/>
        </w:rPr>
        <w:t>Roadway Influences</w:t>
      </w:r>
      <w:bookmarkEnd w:id="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2"/>
        <w:gridCol w:w="1883"/>
        <w:gridCol w:w="1629"/>
        <w:gridCol w:w="3966"/>
      </w:tblGrid>
      <w:tr w:rsidR="00E97955" w:rsidRPr="00713E8C" w14:paraId="0A4E4210" w14:textId="77777777" w:rsidTr="00C53624">
        <w:tc>
          <w:tcPr>
            <w:tcW w:w="1985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985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95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4253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E97955" w14:paraId="7CDCDD07" w14:textId="77777777" w:rsidTr="00C53624">
        <w:tc>
          <w:tcPr>
            <w:tcW w:w="1985" w:type="dxa"/>
          </w:tcPr>
          <w:p w14:paraId="77491DDA" w14:textId="5CD70B73" w:rsidR="00E97955" w:rsidRDefault="004B3ACA" w:rsidP="00C53624">
            <w:pPr>
              <w:rPr>
                <w:lang w:val="en-CA"/>
              </w:rPr>
            </w:pPr>
            <w:r>
              <w:rPr>
                <w:lang w:val="en-CA"/>
              </w:rPr>
              <w:t>Access Road</w:t>
            </w:r>
          </w:p>
        </w:tc>
        <w:tc>
          <w:tcPr>
            <w:tcW w:w="1985" w:type="dxa"/>
          </w:tcPr>
          <w:p w14:paraId="4B0B1D52" w14:textId="6B5803A1" w:rsidR="00E97955" w:rsidRDefault="004B3ACA" w:rsidP="00C53624">
            <w:pPr>
              <w:rPr>
                <w:lang w:val="en-CA"/>
              </w:rPr>
            </w:pPr>
            <w:r w:rsidRPr="00604C07">
              <w:rPr>
                <w:lang w:val="en-CA"/>
              </w:rPr>
              <w:t>Low</w:t>
            </w:r>
          </w:p>
        </w:tc>
        <w:tc>
          <w:tcPr>
            <w:tcW w:w="1695" w:type="dxa"/>
          </w:tcPr>
          <w:p w14:paraId="0470A6A3" w14:textId="24CEB18C" w:rsidR="00E97955" w:rsidRDefault="004B3ACA" w:rsidP="00C53624">
            <w:pPr>
              <w:rPr>
                <w:lang w:val="en-CA"/>
              </w:rPr>
            </w:pPr>
            <w:r>
              <w:rPr>
                <w:lang w:val="en-CA"/>
              </w:rPr>
              <w:t>20m</w:t>
            </w:r>
          </w:p>
        </w:tc>
        <w:tc>
          <w:tcPr>
            <w:tcW w:w="4253" w:type="dxa"/>
          </w:tcPr>
          <w:p w14:paraId="70B57881" w14:textId="1FE7B00A" w:rsidR="00E97955" w:rsidRDefault="004B3ACA" w:rsidP="00C53624">
            <w:pPr>
              <w:rPr>
                <w:lang w:val="en-CA"/>
              </w:rPr>
            </w:pPr>
            <w:r>
              <w:rPr>
                <w:lang w:val="en-CA"/>
              </w:rPr>
              <w:t>Roadway used by site workers</w:t>
            </w:r>
          </w:p>
        </w:tc>
      </w:tr>
      <w:tr w:rsidR="00E97955" w14:paraId="2AFB31B9" w14:textId="77777777" w:rsidTr="00C53624">
        <w:tc>
          <w:tcPr>
            <w:tcW w:w="1985" w:type="dxa"/>
          </w:tcPr>
          <w:p w14:paraId="40185299" w14:textId="39B71B14" w:rsidR="00E97955" w:rsidRDefault="00B57048" w:rsidP="00B57048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Main Access Road</w:t>
            </w:r>
          </w:p>
        </w:tc>
        <w:tc>
          <w:tcPr>
            <w:tcW w:w="1985" w:type="dxa"/>
          </w:tcPr>
          <w:p w14:paraId="00259792" w14:textId="313E0D9B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High</w:t>
            </w:r>
          </w:p>
        </w:tc>
        <w:tc>
          <w:tcPr>
            <w:tcW w:w="1695" w:type="dxa"/>
          </w:tcPr>
          <w:p w14:paraId="3D34634D" w14:textId="6EE481AC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100m</w:t>
            </w:r>
          </w:p>
        </w:tc>
        <w:tc>
          <w:tcPr>
            <w:tcW w:w="4253" w:type="dxa"/>
          </w:tcPr>
          <w:p w14:paraId="1DD261B5" w14:textId="5D2F889C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Main Road to go to Site</w:t>
            </w:r>
          </w:p>
        </w:tc>
      </w:tr>
      <w:tr w:rsidR="00E97955" w14:paraId="78D09B19" w14:textId="77777777" w:rsidTr="00C53624">
        <w:tc>
          <w:tcPr>
            <w:tcW w:w="1985" w:type="dxa"/>
          </w:tcPr>
          <w:p w14:paraId="01AF5F4D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3FE7BF53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38A3AF64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7A8C70CE" w14:textId="77777777" w:rsidR="00E97955" w:rsidRDefault="00E97955" w:rsidP="00C53624">
            <w:pPr>
              <w:rPr>
                <w:lang w:val="en-CA"/>
              </w:rPr>
            </w:pPr>
          </w:p>
        </w:tc>
      </w:tr>
      <w:tr w:rsidR="00E97955" w14:paraId="1C2D672B" w14:textId="77777777" w:rsidTr="00C53624">
        <w:tc>
          <w:tcPr>
            <w:tcW w:w="1985" w:type="dxa"/>
          </w:tcPr>
          <w:p w14:paraId="75DB0F7B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6FEDD632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123F2764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1BD6D81C" w14:textId="77777777" w:rsidR="00E97955" w:rsidRDefault="00E97955" w:rsidP="00C53624">
            <w:pPr>
              <w:rPr>
                <w:lang w:val="en-CA"/>
              </w:rPr>
            </w:pP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9" w:name="_Toc222312059"/>
      <w:r>
        <w:rPr>
          <w:lang w:val="en-CA"/>
        </w:rPr>
        <w:t>Major Point Sources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7"/>
        <w:gridCol w:w="1721"/>
        <w:gridCol w:w="2017"/>
        <w:gridCol w:w="1865"/>
        <w:gridCol w:w="1870"/>
      </w:tblGrid>
      <w:tr w:rsidR="00E97955" w:rsidRPr="00713E8C" w14:paraId="33011A4C" w14:textId="77777777" w:rsidTr="00C53624">
        <w:tc>
          <w:tcPr>
            <w:tcW w:w="1980" w:type="dxa"/>
            <w:shd w:val="clear" w:color="auto" w:fill="B4C6E7" w:themeFill="accent1" w:themeFillTint="66"/>
          </w:tcPr>
          <w:p w14:paraId="6EE78997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843" w:type="dxa"/>
            <w:shd w:val="clear" w:color="auto" w:fill="B4C6E7" w:themeFill="accent1" w:themeFillTint="66"/>
          </w:tcPr>
          <w:p w14:paraId="43966515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126" w:type="dxa"/>
            <w:shd w:val="clear" w:color="auto" w:fill="B4C6E7" w:themeFill="accent1" w:themeFillTint="66"/>
          </w:tcPr>
          <w:p w14:paraId="7BB0C0F3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Production Capacity</w:t>
            </w:r>
          </w:p>
        </w:tc>
        <w:tc>
          <w:tcPr>
            <w:tcW w:w="1984" w:type="dxa"/>
            <w:shd w:val="clear" w:color="auto" w:fill="B4C6E7" w:themeFill="accent1" w:themeFillTint="66"/>
          </w:tcPr>
          <w:p w14:paraId="46E720D0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985" w:type="dxa"/>
            <w:shd w:val="clear" w:color="auto" w:fill="B4C6E7" w:themeFill="accent1" w:themeFillTint="66"/>
          </w:tcPr>
          <w:p w14:paraId="2BE2B331" w14:textId="77777777" w:rsidR="00E97955" w:rsidRPr="00713E8C" w:rsidRDefault="00E97955" w:rsidP="00C5362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E97955" w14:paraId="0A5C9173" w14:textId="77777777" w:rsidTr="00C53624">
        <w:tc>
          <w:tcPr>
            <w:tcW w:w="1980" w:type="dxa"/>
          </w:tcPr>
          <w:p w14:paraId="4C5A91A0" w14:textId="563D3C34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Green fire Expansion</w:t>
            </w:r>
          </w:p>
        </w:tc>
        <w:tc>
          <w:tcPr>
            <w:tcW w:w="1843" w:type="dxa"/>
          </w:tcPr>
          <w:p w14:paraId="499193EC" w14:textId="7272CE77" w:rsidR="00E97955" w:rsidRDefault="004B3ACA" w:rsidP="00C53624">
            <w:pPr>
              <w:rPr>
                <w:lang w:val="en-CA"/>
              </w:rPr>
            </w:pPr>
            <w:r>
              <w:rPr>
                <w:lang w:val="en-CA"/>
              </w:rPr>
              <w:t>SAGD</w:t>
            </w:r>
          </w:p>
        </w:tc>
        <w:tc>
          <w:tcPr>
            <w:tcW w:w="2126" w:type="dxa"/>
          </w:tcPr>
          <w:p w14:paraId="70E494AE" w14:textId="75D9D124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4" w:type="dxa"/>
          </w:tcPr>
          <w:p w14:paraId="0C28D026" w14:textId="3C2C5FA4" w:rsidR="00E97955" w:rsidRDefault="000B05C0" w:rsidP="00C53624">
            <w:pPr>
              <w:rPr>
                <w:lang w:val="en-CA"/>
              </w:rPr>
            </w:pPr>
            <w:r>
              <w:rPr>
                <w:lang w:val="en-CA"/>
              </w:rPr>
              <w:t>0.7</w:t>
            </w:r>
          </w:p>
        </w:tc>
        <w:tc>
          <w:tcPr>
            <w:tcW w:w="1985" w:type="dxa"/>
          </w:tcPr>
          <w:p w14:paraId="14C5FBE1" w14:textId="202017B1" w:rsidR="00E97955" w:rsidRDefault="004B3ACA" w:rsidP="00C53624">
            <w:pPr>
              <w:rPr>
                <w:lang w:val="en-CA"/>
              </w:rPr>
            </w:pPr>
            <w:r>
              <w:rPr>
                <w:lang w:val="en-CA"/>
              </w:rPr>
              <w:t>SW</w:t>
            </w:r>
          </w:p>
        </w:tc>
      </w:tr>
      <w:tr w:rsidR="00E97955" w14:paraId="1E41F58C" w14:textId="77777777" w:rsidTr="00C53624">
        <w:tc>
          <w:tcPr>
            <w:tcW w:w="1980" w:type="dxa"/>
          </w:tcPr>
          <w:p w14:paraId="1C44B0C9" w14:textId="12319B05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Green fire Demo Plant</w:t>
            </w:r>
          </w:p>
        </w:tc>
        <w:tc>
          <w:tcPr>
            <w:tcW w:w="1843" w:type="dxa"/>
          </w:tcPr>
          <w:p w14:paraId="123ED7DA" w14:textId="1B375ED0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SAGD</w:t>
            </w:r>
          </w:p>
        </w:tc>
        <w:tc>
          <w:tcPr>
            <w:tcW w:w="2126" w:type="dxa"/>
          </w:tcPr>
          <w:p w14:paraId="0FEB8EF4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4" w:type="dxa"/>
          </w:tcPr>
          <w:p w14:paraId="5AD7E86D" w14:textId="6A40D437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4</w:t>
            </w:r>
            <w:r w:rsidR="000B05C0">
              <w:rPr>
                <w:lang w:val="en-CA"/>
              </w:rPr>
              <w:t>.8</w:t>
            </w:r>
          </w:p>
        </w:tc>
        <w:tc>
          <w:tcPr>
            <w:tcW w:w="1985" w:type="dxa"/>
          </w:tcPr>
          <w:p w14:paraId="27FC89DF" w14:textId="68034C37" w:rsidR="00E97955" w:rsidRDefault="00B57048" w:rsidP="00C53624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E97955" w14:paraId="5391B4C0" w14:textId="77777777" w:rsidTr="00C53624">
        <w:tc>
          <w:tcPr>
            <w:tcW w:w="1980" w:type="dxa"/>
          </w:tcPr>
          <w:p w14:paraId="6375C4EA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843" w:type="dxa"/>
          </w:tcPr>
          <w:p w14:paraId="381022AB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2126" w:type="dxa"/>
          </w:tcPr>
          <w:p w14:paraId="5E0ED5E8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4" w:type="dxa"/>
          </w:tcPr>
          <w:p w14:paraId="7A3112AC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47A6582E" w14:textId="77777777" w:rsidR="00E97955" w:rsidRDefault="00E97955" w:rsidP="00C53624">
            <w:pPr>
              <w:rPr>
                <w:lang w:val="en-CA"/>
              </w:rPr>
            </w:pPr>
          </w:p>
        </w:tc>
      </w:tr>
      <w:tr w:rsidR="00E97955" w14:paraId="62AF684E" w14:textId="77777777" w:rsidTr="00C53624">
        <w:tc>
          <w:tcPr>
            <w:tcW w:w="1980" w:type="dxa"/>
          </w:tcPr>
          <w:p w14:paraId="17D01400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843" w:type="dxa"/>
          </w:tcPr>
          <w:p w14:paraId="249C0D35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2126" w:type="dxa"/>
          </w:tcPr>
          <w:p w14:paraId="11B36F7E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4" w:type="dxa"/>
          </w:tcPr>
          <w:p w14:paraId="2BC8E1F5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54913BC9" w14:textId="77777777" w:rsidR="00E97955" w:rsidRDefault="00E97955" w:rsidP="00C53624">
            <w:pPr>
              <w:rPr>
                <w:lang w:val="en-CA"/>
              </w:rPr>
            </w:pPr>
          </w:p>
        </w:tc>
      </w:tr>
      <w:tr w:rsidR="00E97955" w14:paraId="7E6BBDEE" w14:textId="77777777" w:rsidTr="00C53624">
        <w:tc>
          <w:tcPr>
            <w:tcW w:w="1980" w:type="dxa"/>
          </w:tcPr>
          <w:p w14:paraId="7E4173D0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843" w:type="dxa"/>
          </w:tcPr>
          <w:p w14:paraId="3004FFF4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2126" w:type="dxa"/>
          </w:tcPr>
          <w:p w14:paraId="4ADC0430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4" w:type="dxa"/>
          </w:tcPr>
          <w:p w14:paraId="75998964" w14:textId="77777777" w:rsidR="00E97955" w:rsidRDefault="00E97955" w:rsidP="00C53624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1E38A702" w14:textId="77777777" w:rsidR="00E97955" w:rsidRDefault="00E97955" w:rsidP="00C53624">
            <w:pPr>
              <w:rPr>
                <w:lang w:val="en-CA"/>
              </w:rPr>
            </w:pP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0" w:name="_Hlk94869014"/>
      <w:bookmarkStart w:id="11" w:name="_Toc222312060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77777777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2" w:name="_Toc222312061"/>
      <w:r>
        <w:rPr>
          <w:lang w:val="en-CA"/>
        </w:rPr>
        <w:t>Analytical Equipment</w:t>
      </w:r>
      <w:bookmarkEnd w:id="12"/>
    </w:p>
    <w:tbl>
      <w:tblPr>
        <w:tblpPr w:leftFromText="180" w:rightFromText="180" w:vertAnchor="text" w:horzAnchor="margin" w:tblpY="64"/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2"/>
        <w:gridCol w:w="2267"/>
        <w:gridCol w:w="1418"/>
        <w:gridCol w:w="2126"/>
        <w:gridCol w:w="2268"/>
      </w:tblGrid>
      <w:tr w:rsidR="00EF644D" w:rsidRPr="00713E8C" w14:paraId="17AA2C31" w14:textId="77777777" w:rsidTr="00EF644D">
        <w:trPr>
          <w:trHeight w:val="395"/>
        </w:trPr>
        <w:tc>
          <w:tcPr>
            <w:tcW w:w="1272" w:type="dxa"/>
            <w:shd w:val="clear" w:color="auto" w:fill="B4C6E7" w:themeFill="accent1" w:themeFillTint="66"/>
            <w:vAlign w:val="center"/>
          </w:tcPr>
          <w:p w14:paraId="2DE93A74" w14:textId="77777777" w:rsidR="00EF644D" w:rsidRPr="00713E8C" w:rsidRDefault="00EF644D" w:rsidP="00C53624">
            <w:pPr>
              <w:jc w:val="center"/>
              <w:rPr>
                <w:rFonts w:eastAsia="Times New Roman" w:cs="Arial"/>
                <w:b/>
              </w:rPr>
            </w:pPr>
            <w:bookmarkStart w:id="13" w:name="OLE_LINK1"/>
            <w:bookmarkStart w:id="14" w:name="OLE_LINK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2267" w:type="dxa"/>
            <w:shd w:val="clear" w:color="auto" w:fill="B4C6E7" w:themeFill="accent1" w:themeFillTint="66"/>
            <w:vAlign w:val="center"/>
          </w:tcPr>
          <w:p w14:paraId="677431E1" w14:textId="77777777" w:rsidR="00EF644D" w:rsidRPr="00713E8C" w:rsidRDefault="00EF644D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418" w:type="dxa"/>
            <w:shd w:val="clear" w:color="auto" w:fill="B4C6E7" w:themeFill="accent1" w:themeFillTint="66"/>
            <w:vAlign w:val="center"/>
          </w:tcPr>
          <w:p w14:paraId="6FAA785A" w14:textId="77777777" w:rsidR="00EF644D" w:rsidRPr="00713E8C" w:rsidRDefault="00EF644D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2126" w:type="dxa"/>
            <w:shd w:val="clear" w:color="auto" w:fill="B4C6E7" w:themeFill="accent1" w:themeFillTint="66"/>
            <w:vAlign w:val="center"/>
          </w:tcPr>
          <w:p w14:paraId="79D7F8F2" w14:textId="77777777" w:rsidR="00EF644D" w:rsidRPr="00713E8C" w:rsidRDefault="00EF644D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2268" w:type="dxa"/>
            <w:shd w:val="clear" w:color="auto" w:fill="B4C6E7" w:themeFill="accent1" w:themeFillTint="66"/>
            <w:vAlign w:val="center"/>
          </w:tcPr>
          <w:p w14:paraId="70F23A0E" w14:textId="77777777" w:rsidR="00EF644D" w:rsidRPr="00713E8C" w:rsidRDefault="00EF644D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485A16" w:rsidRPr="00C6555B" w14:paraId="4BE6D48A" w14:textId="77777777" w:rsidTr="00C53624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766E0613" w14:textId="77777777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 xml:space="preserve">SO2 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5EC0288" w14:textId="4D4167C1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418" w:type="dxa"/>
            <w:vAlign w:val="center"/>
          </w:tcPr>
          <w:p w14:paraId="7A2A1084" w14:textId="51B1DFE8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AC8948F" w14:textId="1A7FFCF5" w:rsidR="00485A16" w:rsidRPr="000F2088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1173410001</w:t>
            </w:r>
          </w:p>
        </w:tc>
        <w:tc>
          <w:tcPr>
            <w:tcW w:w="2268" w:type="dxa"/>
            <w:shd w:val="clear" w:color="auto" w:fill="auto"/>
          </w:tcPr>
          <w:p w14:paraId="36509166" w14:textId="0565A1F4" w:rsidR="00485A16" w:rsidRPr="00C6555B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485A16" w:rsidRPr="00C6555B" w14:paraId="21F67EAA" w14:textId="77777777" w:rsidTr="00C53624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71748DD8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 xml:space="preserve">H2S 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F727DE6" w14:textId="1CAA2FC7" w:rsidR="00485A16" w:rsidRPr="0010050F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  <w:r w:rsidR="00485A16" w:rsidRPr="0010050F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06549FB9" w14:textId="071ACF85" w:rsidR="00485A16" w:rsidRPr="0010050F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34iTLE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7803466" w14:textId="3C9C2486" w:rsidR="00485A16" w:rsidRPr="0010050F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1336160090</w:t>
            </w:r>
          </w:p>
        </w:tc>
        <w:tc>
          <w:tcPr>
            <w:tcW w:w="2268" w:type="dxa"/>
            <w:shd w:val="clear" w:color="auto" w:fill="auto"/>
          </w:tcPr>
          <w:p w14:paraId="6E933F76" w14:textId="2E6D7764" w:rsidR="00485A16" w:rsidRPr="00C6555B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485A16" w:rsidRPr="00C6555B" w14:paraId="3461C3F3" w14:textId="77777777" w:rsidTr="00C53624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08660FB6" w14:textId="77777777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>NO2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E756553" w14:textId="77777777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 xml:space="preserve">Teledyne/API </w:t>
            </w:r>
          </w:p>
        </w:tc>
        <w:tc>
          <w:tcPr>
            <w:tcW w:w="1418" w:type="dxa"/>
            <w:vAlign w:val="center"/>
          </w:tcPr>
          <w:p w14:paraId="08BD0170" w14:textId="77777777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>T200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5ECE8D2" w14:textId="43A0A4A8" w:rsidR="00485A16" w:rsidRPr="000F2088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0F2088">
              <w:rPr>
                <w:rFonts w:eastAsia="Times New Roman" w:cs="Arial"/>
                <w:sz w:val="20"/>
                <w:szCs w:val="20"/>
              </w:rPr>
              <w:t>7029</w:t>
            </w:r>
          </w:p>
        </w:tc>
        <w:tc>
          <w:tcPr>
            <w:tcW w:w="2268" w:type="dxa"/>
            <w:shd w:val="clear" w:color="auto" w:fill="auto"/>
          </w:tcPr>
          <w:p w14:paraId="08F18401" w14:textId="02AADAC0" w:rsidR="00485A16" w:rsidRPr="00C6555B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485A16" w:rsidRPr="00C6555B" w14:paraId="485C1898" w14:textId="77777777" w:rsidTr="00C53624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3937900F" w14:textId="120C74DD" w:rsidR="00485A16" w:rsidRPr="000F2088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H2S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239E579B" w14:textId="743C4E3C" w:rsidR="00485A16" w:rsidRPr="000F2088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Global Converter</w:t>
            </w:r>
          </w:p>
        </w:tc>
        <w:tc>
          <w:tcPr>
            <w:tcW w:w="1418" w:type="dxa"/>
            <w:vAlign w:val="center"/>
          </w:tcPr>
          <w:p w14:paraId="0C93AC14" w14:textId="1F3E2EAB" w:rsidR="00485A16" w:rsidRPr="000F2088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G150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83D3BC8" w14:textId="3BB2A8EF" w:rsidR="00485A16" w:rsidRPr="000F2088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11638</w:t>
            </w:r>
          </w:p>
        </w:tc>
        <w:tc>
          <w:tcPr>
            <w:tcW w:w="2268" w:type="dxa"/>
            <w:shd w:val="clear" w:color="auto" w:fill="auto"/>
          </w:tcPr>
          <w:p w14:paraId="12FE7F08" w14:textId="50D43958" w:rsidR="00485A16" w:rsidRPr="00C6555B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EF644D" w:rsidRPr="00C6555B" w14:paraId="1BBA8DFF" w14:textId="77777777" w:rsidTr="00EF644D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10285A64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7" w:type="dxa"/>
            <w:shd w:val="clear" w:color="auto" w:fill="auto"/>
            <w:vAlign w:val="center"/>
          </w:tcPr>
          <w:p w14:paraId="77206BD7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31D61C2E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14:paraId="7E03DAF6" w14:textId="77777777" w:rsidR="00EF644D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520EC579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EF644D" w:rsidRPr="00C6555B" w14:paraId="62F1E6CC" w14:textId="77777777" w:rsidTr="00EF644D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5EE63DB6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7" w:type="dxa"/>
            <w:shd w:val="clear" w:color="auto" w:fill="auto"/>
            <w:vAlign w:val="center"/>
          </w:tcPr>
          <w:p w14:paraId="41DA534C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6FBA5ED4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14:paraId="5BD4CB26" w14:textId="77777777" w:rsidR="00EF644D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5ABB6A82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bookmarkEnd w:id="10"/>
      <w:tr w:rsidR="00EF644D" w:rsidRPr="00C6555B" w14:paraId="15DD7CA8" w14:textId="77777777" w:rsidTr="00EF644D">
        <w:trPr>
          <w:trHeight w:val="288"/>
        </w:trPr>
        <w:tc>
          <w:tcPr>
            <w:tcW w:w="1272" w:type="dxa"/>
            <w:shd w:val="clear" w:color="auto" w:fill="auto"/>
            <w:vAlign w:val="center"/>
          </w:tcPr>
          <w:p w14:paraId="55E5E0E3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7" w:type="dxa"/>
            <w:shd w:val="clear" w:color="auto" w:fill="auto"/>
            <w:vAlign w:val="center"/>
          </w:tcPr>
          <w:p w14:paraId="6EF13EC0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3801473C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14:paraId="24168976" w14:textId="77777777" w:rsidR="00EF644D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2BDE9A98" w14:textId="77777777" w:rsidR="00EF644D" w:rsidRPr="00C6555B" w:rsidRDefault="00EF644D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bookmarkEnd w:id="13"/>
      <w:bookmarkEnd w:id="14"/>
    </w:tbl>
    <w:p w14:paraId="6D03FEC9" w14:textId="2DF83904" w:rsidR="00E97955" w:rsidRDefault="00E97955" w:rsidP="00E97955">
      <w:pPr>
        <w:rPr>
          <w:lang w:val="en-CA"/>
        </w:rPr>
      </w:pPr>
    </w:p>
    <w:p w14:paraId="7F04A0AA" w14:textId="0C56C210" w:rsidR="009478DE" w:rsidRPr="005C1854" w:rsidRDefault="000E3758" w:rsidP="005C1854">
      <w:pPr>
        <w:pStyle w:val="Heading2"/>
        <w:rPr>
          <w:lang w:val="en-CA"/>
        </w:rPr>
      </w:pPr>
      <w:bookmarkStart w:id="15" w:name="_Toc222312062"/>
      <w:r>
        <w:rPr>
          <w:lang w:val="en-CA"/>
        </w:rPr>
        <w:t>Meteorolgical Equipment</w:t>
      </w:r>
      <w:bookmarkEnd w:id="15"/>
    </w:p>
    <w:tbl>
      <w:tblPr>
        <w:tblpPr w:leftFromText="180" w:rightFromText="180" w:vertAnchor="text" w:horzAnchor="margin" w:tblpY="64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331"/>
        <w:gridCol w:w="1221"/>
        <w:gridCol w:w="1723"/>
        <w:gridCol w:w="1836"/>
        <w:gridCol w:w="1966"/>
      </w:tblGrid>
      <w:tr w:rsidR="000E3758" w:rsidRPr="00713E8C" w14:paraId="4EEDB93C" w14:textId="77777777" w:rsidTr="000E3758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8895D29" w14:textId="77777777" w:rsidR="000E3758" w:rsidRPr="00713E8C" w:rsidRDefault="000E3758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331" w:type="dxa"/>
            <w:shd w:val="clear" w:color="auto" w:fill="B4C6E7" w:themeFill="accent1" w:themeFillTint="66"/>
            <w:vAlign w:val="center"/>
          </w:tcPr>
          <w:p w14:paraId="08C7B6E1" w14:textId="77777777" w:rsidR="000E3758" w:rsidRPr="00713E8C" w:rsidRDefault="000E3758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21" w:type="dxa"/>
            <w:shd w:val="clear" w:color="auto" w:fill="B4C6E7" w:themeFill="accent1" w:themeFillTint="66"/>
            <w:vAlign w:val="center"/>
          </w:tcPr>
          <w:p w14:paraId="70BF8610" w14:textId="77777777" w:rsidR="000E3758" w:rsidRPr="00713E8C" w:rsidRDefault="000E3758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23" w:type="dxa"/>
            <w:shd w:val="clear" w:color="auto" w:fill="B4C6E7" w:themeFill="accent1" w:themeFillTint="66"/>
            <w:vAlign w:val="center"/>
          </w:tcPr>
          <w:p w14:paraId="7E871A15" w14:textId="77777777" w:rsidR="000E3758" w:rsidRPr="00713E8C" w:rsidRDefault="000E3758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836" w:type="dxa"/>
            <w:shd w:val="clear" w:color="auto" w:fill="B4C6E7" w:themeFill="accent1" w:themeFillTint="66"/>
          </w:tcPr>
          <w:p w14:paraId="7E481B06" w14:textId="3C8EE5CE" w:rsidR="000E3758" w:rsidRPr="00713E8C" w:rsidRDefault="000E3758" w:rsidP="00C53624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966" w:type="dxa"/>
            <w:shd w:val="clear" w:color="auto" w:fill="B4C6E7" w:themeFill="accent1" w:themeFillTint="66"/>
            <w:vAlign w:val="center"/>
          </w:tcPr>
          <w:p w14:paraId="200084A7" w14:textId="1A710E8E" w:rsidR="000E3758" w:rsidRPr="00713E8C" w:rsidRDefault="000E3758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485A16" w:rsidRPr="00C6555B" w14:paraId="39769DF8" w14:textId="77777777" w:rsidTr="00C53624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4F2274D8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331" w:type="dxa"/>
            <w:shd w:val="clear" w:color="auto" w:fill="auto"/>
            <w:vAlign w:val="center"/>
          </w:tcPr>
          <w:p w14:paraId="77E968E5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5069FEA5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723" w:type="dxa"/>
            <w:shd w:val="clear" w:color="auto" w:fill="auto"/>
            <w:vAlign w:val="center"/>
          </w:tcPr>
          <w:p w14:paraId="0D5AD7B0" w14:textId="313CEE0A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H5110025</w:t>
            </w:r>
          </w:p>
        </w:tc>
        <w:tc>
          <w:tcPr>
            <w:tcW w:w="1836" w:type="dxa"/>
          </w:tcPr>
          <w:p w14:paraId="089A1E13" w14:textId="0254C35E" w:rsidR="00485A16" w:rsidRPr="00C6555B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shd w:val="clear" w:color="auto" w:fill="auto"/>
          </w:tcPr>
          <w:p w14:paraId="711122F2" w14:textId="3FB2BBA4" w:rsidR="00B57048" w:rsidRPr="00C6555B" w:rsidRDefault="00B57048" w:rsidP="00B57048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485A16" w:rsidRPr="00C6555B" w14:paraId="08B39BC7" w14:textId="77777777" w:rsidTr="00C53624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1696F6E8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331" w:type="dxa"/>
            <w:shd w:val="clear" w:color="auto" w:fill="auto"/>
            <w:vAlign w:val="center"/>
          </w:tcPr>
          <w:p w14:paraId="388AE485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221" w:type="dxa"/>
            <w:vAlign w:val="center"/>
          </w:tcPr>
          <w:p w14:paraId="436D8BAC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723" w:type="dxa"/>
            <w:shd w:val="clear" w:color="auto" w:fill="auto"/>
            <w:vAlign w:val="center"/>
          </w:tcPr>
          <w:p w14:paraId="5C9418A7" w14:textId="49243520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B10017</w:t>
            </w:r>
          </w:p>
        </w:tc>
        <w:tc>
          <w:tcPr>
            <w:tcW w:w="1836" w:type="dxa"/>
          </w:tcPr>
          <w:p w14:paraId="2B3A9332" w14:textId="08D7A785" w:rsidR="00485A16" w:rsidRPr="00C6555B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shd w:val="clear" w:color="auto" w:fill="auto"/>
          </w:tcPr>
          <w:p w14:paraId="3882B056" w14:textId="0B954EA8" w:rsidR="00485A16" w:rsidRPr="00C6555B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485A16" w:rsidRPr="00C6555B" w14:paraId="20C83C06" w14:textId="77777777" w:rsidTr="00C53624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6D6BCE2C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331" w:type="dxa"/>
            <w:shd w:val="clear" w:color="auto" w:fill="auto"/>
            <w:vAlign w:val="center"/>
          </w:tcPr>
          <w:p w14:paraId="5BD1669E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221" w:type="dxa"/>
            <w:vAlign w:val="center"/>
          </w:tcPr>
          <w:p w14:paraId="0B5AA653" w14:textId="7777777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723" w:type="dxa"/>
            <w:shd w:val="clear" w:color="auto" w:fill="auto"/>
            <w:vAlign w:val="center"/>
          </w:tcPr>
          <w:p w14:paraId="2FAB7959" w14:textId="00E2F2D7" w:rsidR="00485A16" w:rsidRPr="0010050F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0050F">
              <w:rPr>
                <w:rFonts w:eastAsia="Times New Roman" w:cs="Arial"/>
                <w:sz w:val="20"/>
                <w:szCs w:val="20"/>
              </w:rPr>
              <w:t>D13603</w:t>
            </w:r>
          </w:p>
        </w:tc>
        <w:tc>
          <w:tcPr>
            <w:tcW w:w="1836" w:type="dxa"/>
          </w:tcPr>
          <w:p w14:paraId="4ED52B46" w14:textId="54425FE6" w:rsidR="00485A16" w:rsidRPr="00C6555B" w:rsidRDefault="00485A16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shd w:val="clear" w:color="auto" w:fill="auto"/>
          </w:tcPr>
          <w:p w14:paraId="605B11D7" w14:textId="0D1ABA35" w:rsidR="00485A16" w:rsidRPr="00C6555B" w:rsidRDefault="00B57048" w:rsidP="00485A16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June 2024</w:t>
            </w:r>
          </w:p>
        </w:tc>
      </w:tr>
      <w:tr w:rsidR="000E3758" w:rsidRPr="00C6555B" w14:paraId="5E1687EE" w14:textId="77777777" w:rsidTr="000E3758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3CB380A1" w14:textId="77777777" w:rsidR="000E3758" w:rsidRPr="00340382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</w:p>
        </w:tc>
        <w:tc>
          <w:tcPr>
            <w:tcW w:w="1331" w:type="dxa"/>
            <w:shd w:val="clear" w:color="auto" w:fill="auto"/>
            <w:vAlign w:val="center"/>
          </w:tcPr>
          <w:p w14:paraId="4D5A8125" w14:textId="74AE9877" w:rsidR="000E3758" w:rsidRPr="00340382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</w:p>
        </w:tc>
        <w:tc>
          <w:tcPr>
            <w:tcW w:w="1221" w:type="dxa"/>
            <w:vAlign w:val="center"/>
          </w:tcPr>
          <w:p w14:paraId="24194E6C" w14:textId="77777777" w:rsidR="000E3758" w:rsidRPr="00340382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</w:p>
        </w:tc>
        <w:tc>
          <w:tcPr>
            <w:tcW w:w="1723" w:type="dxa"/>
            <w:shd w:val="clear" w:color="auto" w:fill="auto"/>
            <w:vAlign w:val="center"/>
          </w:tcPr>
          <w:p w14:paraId="79E240E0" w14:textId="77777777" w:rsidR="000E3758" w:rsidRPr="00340382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</w:p>
        </w:tc>
        <w:tc>
          <w:tcPr>
            <w:tcW w:w="1836" w:type="dxa"/>
          </w:tcPr>
          <w:p w14:paraId="44ECEE74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shd w:val="clear" w:color="auto" w:fill="auto"/>
            <w:vAlign w:val="center"/>
          </w:tcPr>
          <w:p w14:paraId="77DFC1B0" w14:textId="62E9F871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0E3758" w:rsidRPr="00C6555B" w14:paraId="5978D9E9" w14:textId="77777777" w:rsidTr="000E3758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21698D34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31" w:type="dxa"/>
            <w:shd w:val="clear" w:color="auto" w:fill="auto"/>
            <w:vAlign w:val="center"/>
          </w:tcPr>
          <w:p w14:paraId="695AD243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221" w:type="dxa"/>
            <w:vAlign w:val="center"/>
          </w:tcPr>
          <w:p w14:paraId="5C415464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23" w:type="dxa"/>
            <w:shd w:val="clear" w:color="auto" w:fill="auto"/>
            <w:vAlign w:val="center"/>
          </w:tcPr>
          <w:p w14:paraId="514F6A6D" w14:textId="77777777" w:rsidR="000E3758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36" w:type="dxa"/>
          </w:tcPr>
          <w:p w14:paraId="0BBE521A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shd w:val="clear" w:color="auto" w:fill="auto"/>
            <w:vAlign w:val="center"/>
          </w:tcPr>
          <w:p w14:paraId="6EB2B93A" w14:textId="5084A51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0E3758" w:rsidRPr="00C6555B" w14:paraId="38CB7B4D" w14:textId="77777777" w:rsidTr="000E3758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0C4C9298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31" w:type="dxa"/>
            <w:shd w:val="clear" w:color="auto" w:fill="auto"/>
            <w:vAlign w:val="center"/>
          </w:tcPr>
          <w:p w14:paraId="70A0879D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221" w:type="dxa"/>
            <w:vAlign w:val="center"/>
          </w:tcPr>
          <w:p w14:paraId="597F8D4A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23" w:type="dxa"/>
            <w:shd w:val="clear" w:color="auto" w:fill="auto"/>
            <w:vAlign w:val="center"/>
          </w:tcPr>
          <w:p w14:paraId="0D5C4872" w14:textId="77777777" w:rsidR="000E3758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36" w:type="dxa"/>
          </w:tcPr>
          <w:p w14:paraId="526BEAA0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shd w:val="clear" w:color="auto" w:fill="auto"/>
            <w:vAlign w:val="center"/>
          </w:tcPr>
          <w:p w14:paraId="2853FADB" w14:textId="1F6074C2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0E3758" w:rsidRPr="00C6555B" w14:paraId="217F5F19" w14:textId="77777777" w:rsidTr="000E3758">
        <w:trPr>
          <w:trHeight w:val="288"/>
        </w:trPr>
        <w:tc>
          <w:tcPr>
            <w:tcW w:w="1273" w:type="dxa"/>
            <w:shd w:val="clear" w:color="auto" w:fill="auto"/>
            <w:vAlign w:val="center"/>
          </w:tcPr>
          <w:p w14:paraId="311034A7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31" w:type="dxa"/>
            <w:shd w:val="clear" w:color="auto" w:fill="auto"/>
            <w:vAlign w:val="center"/>
          </w:tcPr>
          <w:p w14:paraId="55C0B00D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221" w:type="dxa"/>
            <w:vAlign w:val="center"/>
          </w:tcPr>
          <w:p w14:paraId="5C2EC434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23" w:type="dxa"/>
            <w:shd w:val="clear" w:color="auto" w:fill="auto"/>
            <w:vAlign w:val="center"/>
          </w:tcPr>
          <w:p w14:paraId="0929E4CC" w14:textId="77777777" w:rsidR="000E3758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36" w:type="dxa"/>
          </w:tcPr>
          <w:p w14:paraId="69CE1A77" w14:textId="7777777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shd w:val="clear" w:color="auto" w:fill="auto"/>
            <w:vAlign w:val="center"/>
          </w:tcPr>
          <w:p w14:paraId="273B1AC9" w14:textId="1114E627" w:rsidR="000E3758" w:rsidRPr="00C6555B" w:rsidRDefault="000E3758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6" w:name="_Toc222312063"/>
      <w:r>
        <w:rPr>
          <w:lang w:val="en-CA"/>
        </w:rPr>
        <w:t>Support Equipment</w:t>
      </w:r>
      <w:bookmarkEnd w:id="1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C53624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E97955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46933C6A" w:rsidR="00E97955" w:rsidRPr="00C6555B" w:rsidRDefault="00485A16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2575</w:t>
            </w:r>
          </w:p>
        </w:tc>
      </w:tr>
      <w:tr w:rsidR="0004763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31DDC7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4EDC850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50D22B5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3F95444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4971B9BE" w:rsidR="00047630" w:rsidRDefault="00485A16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2445</w:t>
            </w:r>
          </w:p>
        </w:tc>
      </w:tr>
      <w:tr w:rsidR="00E97955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12D1A8F3" w:rsidR="00E97955" w:rsidRPr="00C6555B" w:rsidRDefault="00485A16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138</w:t>
            </w:r>
          </w:p>
        </w:tc>
      </w:tr>
      <w:tr w:rsidR="0004763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4F1C075D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015356BA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7532CC2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38CFB370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219B9C21" w:rsidR="00047630" w:rsidRDefault="00485A16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ITB-13-16018</w:t>
            </w:r>
          </w:p>
        </w:tc>
      </w:tr>
      <w:tr w:rsidR="00E97955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7101F1DE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506DB69E" w14:textId="77777777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C0399B3" w14:textId="751E7DFE" w:rsidR="00E97955" w:rsidRPr="00C6555B" w:rsidRDefault="00485A16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N/A</w:t>
            </w:r>
          </w:p>
        </w:tc>
      </w:tr>
      <w:tr w:rsidR="00E97955" w:rsidRPr="00C6555B" w14:paraId="024C8842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8D69F9C" w14:textId="04A9222E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98" w:type="dxa"/>
            <w:vAlign w:val="center"/>
          </w:tcPr>
          <w:p w14:paraId="4CB5DE91" w14:textId="27BFD05C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84" w:type="dxa"/>
            <w:vAlign w:val="center"/>
          </w:tcPr>
          <w:p w14:paraId="782831AC" w14:textId="177CBF33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67" w:type="dxa"/>
            <w:vAlign w:val="center"/>
          </w:tcPr>
          <w:p w14:paraId="39067AE3" w14:textId="649DDEE4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2" w:type="dxa"/>
            <w:vAlign w:val="center"/>
          </w:tcPr>
          <w:p w14:paraId="48A5236A" w14:textId="5C5283F9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E97955" w14:paraId="74641539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4D13EAEC" w14:textId="1F8970DF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98" w:type="dxa"/>
            <w:vAlign w:val="center"/>
          </w:tcPr>
          <w:p w14:paraId="10283A41" w14:textId="77CA1B62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84" w:type="dxa"/>
            <w:vAlign w:val="center"/>
          </w:tcPr>
          <w:p w14:paraId="724F83E9" w14:textId="0F241F1C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67" w:type="dxa"/>
            <w:vAlign w:val="center"/>
          </w:tcPr>
          <w:p w14:paraId="6F84799A" w14:textId="46B0FE99" w:rsidR="00E97955" w:rsidRPr="00C6555B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2" w:type="dxa"/>
            <w:vAlign w:val="center"/>
          </w:tcPr>
          <w:p w14:paraId="483A01CE" w14:textId="6CB068CA" w:rsidR="00E97955" w:rsidRDefault="00E97955" w:rsidP="00C53624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8C31A4">
          <w:footerReference w:type="even" r:id="rId9"/>
          <w:footerReference w:type="default" r:id="rId10"/>
          <w:headerReference w:type="first" r:id="rId11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69D6F3C8" w14:textId="66568C56" w:rsidR="000B05C0" w:rsidRDefault="000B05C0" w:rsidP="00E97955">
      <w:pPr>
        <w:rPr>
          <w:noProof/>
          <w:lang w:val="en-CA"/>
        </w:rPr>
      </w:pPr>
      <w:r w:rsidRPr="000B05C0">
        <w:rPr>
          <w:noProof/>
          <w:lang w:val="en-CA"/>
        </w:rPr>
        <w:lastRenderedPageBreak/>
        <w:drawing>
          <wp:inline distT="0" distB="0" distL="0" distR="0" wp14:anchorId="2152ABF7" wp14:editId="629A6FF5">
            <wp:extent cx="7596678" cy="5165453"/>
            <wp:effectExtent l="0" t="0" r="4445" b="0"/>
            <wp:docPr id="13213203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320326" name="Picture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6678" cy="516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80BB" w14:textId="714744AE" w:rsidR="00E97955" w:rsidRDefault="00E97955" w:rsidP="00E97955">
      <w:pPr>
        <w:pStyle w:val="Subtitle"/>
      </w:pPr>
      <w:bookmarkStart w:id="17" w:name="_Toc222312191"/>
      <w:r w:rsidRPr="00D6443E">
        <w:t xml:space="preserve">Figure </w:t>
      </w:r>
      <w:r w:rsidR="00C53624">
        <w:t>1</w:t>
      </w:r>
      <w:r w:rsidRPr="00D6443E">
        <w:t xml:space="preserve"> – Area </w:t>
      </w:r>
      <w:r w:rsidR="00340382">
        <w:t>t</w:t>
      </w:r>
      <w:r w:rsidRPr="00D6443E">
        <w:t xml:space="preserve">opographic map showing AMS </w:t>
      </w:r>
      <w:r w:rsidR="00990D89">
        <w:t>512</w:t>
      </w:r>
      <w:bookmarkEnd w:id="17"/>
    </w:p>
    <w:p w14:paraId="000BD1B6" w14:textId="1BF3B40B" w:rsidR="00340382" w:rsidRPr="00E66F8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742CBE86" w14:textId="77777777" w:rsidR="000B05C0" w:rsidRDefault="00E66F85" w:rsidP="00E97955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71193E59" wp14:editId="67BC5367">
            <wp:extent cx="8229600" cy="5325110"/>
            <wp:effectExtent l="0" t="0" r="0" b="8890"/>
            <wp:docPr id="2064144484" name="Picture 2" descr="A satellite view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144484" name="Picture 2" descr="A satellite view of a field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614CF" w14:textId="1EC63A63" w:rsidR="000B05C0" w:rsidRDefault="000B05C0" w:rsidP="000B05C0">
      <w:pPr>
        <w:pStyle w:val="Subtitle"/>
        <w:rPr>
          <w:lang w:val="en-CA"/>
        </w:rPr>
      </w:pPr>
      <w:bookmarkStart w:id="18" w:name="_Toc222312192"/>
      <w:r w:rsidRPr="00D6443E">
        <w:rPr>
          <w:lang w:val="en-CA"/>
        </w:rPr>
        <w:t xml:space="preserve">Figure </w:t>
      </w:r>
      <w:r w:rsidR="00C53624">
        <w:rPr>
          <w:lang w:val="en-CA"/>
        </w:rPr>
        <w:t>2</w:t>
      </w:r>
      <w:r w:rsidRPr="00D6443E">
        <w:rPr>
          <w:lang w:val="en-CA"/>
        </w:rPr>
        <w:t xml:space="preserve"> – Aerial photo showing AMS </w:t>
      </w:r>
      <w:r>
        <w:rPr>
          <w:lang w:val="en-CA"/>
        </w:rPr>
        <w:t>512</w:t>
      </w:r>
      <w:bookmarkEnd w:id="18"/>
    </w:p>
    <w:p w14:paraId="2C2DF8D6" w14:textId="3B382694" w:rsidR="00340382" w:rsidRPr="0094536A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15E02485" w14:textId="77777777" w:rsidR="000B05C0" w:rsidRDefault="0094536A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4765E6C8" wp14:editId="3FE49670">
            <wp:extent cx="8229600" cy="5325110"/>
            <wp:effectExtent l="0" t="0" r="0" b="8890"/>
            <wp:docPr id="1006960332" name="Picture 3" descr="A aerial view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960332" name="Picture 3" descr="A aerial view of a fiel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5C7D9" w14:textId="665F499B" w:rsidR="000B05C0" w:rsidRDefault="000B05C0" w:rsidP="000B05C0">
      <w:pPr>
        <w:pStyle w:val="Subtitle"/>
        <w:rPr>
          <w:rFonts w:eastAsia="Times New Roman"/>
        </w:rPr>
      </w:pPr>
      <w:bookmarkStart w:id="19" w:name="_Hlk126155041"/>
      <w:bookmarkStart w:id="20" w:name="_Toc222312193"/>
      <w:r>
        <w:rPr>
          <w:lang w:val="en-CA"/>
        </w:rPr>
        <w:t xml:space="preserve">Figure </w:t>
      </w:r>
      <w:r w:rsidR="00C546F0">
        <w:rPr>
          <w:lang w:val="en-CA"/>
        </w:rPr>
        <w:t>3</w:t>
      </w:r>
      <w:r>
        <w:rPr>
          <w:lang w:val="en-CA"/>
        </w:rPr>
        <w:t xml:space="preserve"> – </w:t>
      </w:r>
      <w:r>
        <w:rPr>
          <w:rFonts w:eastAsia="Times New Roman"/>
        </w:rPr>
        <w:t>Plan view sketch for AMS 512 site</w:t>
      </w:r>
      <w:bookmarkEnd w:id="20"/>
    </w:p>
    <w:bookmarkEnd w:id="19"/>
    <w:p w14:paraId="0182E96F" w14:textId="4012374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AF71E35" w14:textId="77777777" w:rsidR="00C546F0" w:rsidRDefault="0094536A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3FD75EF3" wp14:editId="00EA4FFE">
            <wp:extent cx="8229600" cy="5325110"/>
            <wp:effectExtent l="0" t="0" r="0" b="8890"/>
            <wp:docPr id="1549691780" name="Picture 4" descr="A group of buildings and tre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691780" name="Picture 4" descr="A group of buildings and trees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EA09C" w14:textId="1B9D55FC" w:rsidR="00C546F0" w:rsidRDefault="00C546F0" w:rsidP="00C546F0">
      <w:pPr>
        <w:pStyle w:val="Subtitle"/>
        <w:rPr>
          <w:rFonts w:eastAsia="Times New Roman"/>
        </w:rPr>
      </w:pPr>
      <w:bookmarkStart w:id="21" w:name="_Toc222312194"/>
      <w:r>
        <w:rPr>
          <w:lang w:val="en-CA"/>
        </w:rPr>
        <w:t xml:space="preserve">Figure </w:t>
      </w:r>
      <w:r>
        <w:rPr>
          <w:lang w:val="en-CA"/>
        </w:rPr>
        <w:t>4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image for AMS 512 site</w:t>
      </w:r>
      <w:bookmarkEnd w:id="21"/>
    </w:p>
    <w:p w14:paraId="7739A4F6" w14:textId="29A71C58" w:rsidR="008603C3" w:rsidRDefault="008603C3">
      <w:pPr>
        <w:rPr>
          <w:lang w:val="en-CA"/>
        </w:rPr>
      </w:pPr>
      <w:r>
        <w:rPr>
          <w:lang w:val="en-CA"/>
        </w:rPr>
        <w:br w:type="page"/>
      </w: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2" w:name="_Toc222312064"/>
      <w:r>
        <w:rPr>
          <w:lang w:val="en-CA"/>
        </w:rPr>
        <w:lastRenderedPageBreak/>
        <w:t>Site photos</w:t>
      </w:r>
      <w:bookmarkEnd w:id="22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1254B8EF" w:rsidR="00E97955" w:rsidRDefault="00DA27BA" w:rsidP="00E97955">
      <w:pPr>
        <w:rPr>
          <w:lang w:val="en-CA"/>
        </w:rPr>
      </w:pPr>
      <w:r>
        <w:rPr>
          <w:noProof/>
          <w:lang w:val="en-CA"/>
        </w:rPr>
        <w:drawing>
          <wp:inline distT="0" distB="0" distL="0" distR="0" wp14:anchorId="5747551B" wp14:editId="4DB08E75">
            <wp:extent cx="5072545" cy="3804409"/>
            <wp:effectExtent l="5397" t="0" r="318" b="317"/>
            <wp:docPr id="760814075" name="Picture 6" descr="A white frame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14075" name="Picture 6" descr="A white frame in a field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00511" cy="382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AA58" w14:textId="3BE2EBA5" w:rsidR="00E97955" w:rsidRDefault="00E97955" w:rsidP="00E97955">
      <w:pPr>
        <w:pStyle w:val="Subtitle"/>
        <w:rPr>
          <w:lang w:val="en-CA"/>
        </w:rPr>
      </w:pPr>
      <w:bookmarkStart w:id="23" w:name="_Toc222312195"/>
      <w:r>
        <w:rPr>
          <w:lang w:val="en-CA"/>
        </w:rPr>
        <w:t xml:space="preserve">Figure </w:t>
      </w:r>
      <w:r w:rsidR="00C546F0">
        <w:rPr>
          <w:lang w:val="en-CA"/>
        </w:rPr>
        <w:t>5</w:t>
      </w:r>
      <w:r>
        <w:rPr>
          <w:lang w:val="en-CA"/>
        </w:rPr>
        <w:t xml:space="preserve"> – Environment looking North</w:t>
      </w:r>
      <w:bookmarkEnd w:id="23"/>
    </w:p>
    <w:p w14:paraId="3FD4E0F0" w14:textId="1FBBBF23" w:rsidR="00E97955" w:rsidRDefault="00FF7C79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00A05A4A" wp14:editId="52A9703D">
            <wp:extent cx="5463460" cy="4097595"/>
            <wp:effectExtent l="0" t="2857" r="1587" b="1588"/>
            <wp:docPr id="619115267" name="Picture 7" descr="A white metal fence with a green field and clouds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15267" name="Picture 7" descr="A white metal fence with a green field and clouds in the sky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73233" cy="41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63166" w14:textId="77777777" w:rsidR="00E97955" w:rsidRDefault="00E97955" w:rsidP="00E97955">
      <w:pPr>
        <w:rPr>
          <w:lang w:val="en-CA"/>
        </w:rPr>
      </w:pPr>
    </w:p>
    <w:p w14:paraId="22620A92" w14:textId="6BCB85A8" w:rsidR="00E97955" w:rsidRDefault="00E97955" w:rsidP="00E97955">
      <w:pPr>
        <w:pStyle w:val="Subtitle"/>
        <w:rPr>
          <w:lang w:val="en-CA"/>
        </w:rPr>
      </w:pPr>
      <w:bookmarkStart w:id="24" w:name="_Toc222312196"/>
      <w:r>
        <w:rPr>
          <w:lang w:val="en-CA"/>
        </w:rPr>
        <w:t xml:space="preserve">Figure </w:t>
      </w:r>
      <w:r w:rsidR="008603C3">
        <w:rPr>
          <w:lang w:val="en-CA"/>
        </w:rPr>
        <w:t>6</w:t>
      </w:r>
      <w:r>
        <w:rPr>
          <w:lang w:val="en-CA"/>
        </w:rPr>
        <w:t xml:space="preserve"> – Environment looking East</w:t>
      </w:r>
      <w:bookmarkEnd w:id="24"/>
    </w:p>
    <w:p w14:paraId="263C47D3" w14:textId="2525675B" w:rsidR="00E97955" w:rsidRDefault="00783FF4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26FACA87" wp14:editId="387A1D7A">
            <wp:extent cx="5556663" cy="4167497"/>
            <wp:effectExtent l="8890" t="0" r="0" b="0"/>
            <wp:docPr id="1219925541" name="Picture 8" descr="A metal pipe with a white object in the middle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925541" name="Picture 8" descr="A metal pipe with a white object in the middle of a field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3502" cy="418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C39BF" w14:textId="77777777" w:rsidR="00E97955" w:rsidRDefault="00E97955" w:rsidP="00E97955">
      <w:pPr>
        <w:rPr>
          <w:lang w:val="en-CA"/>
        </w:rPr>
      </w:pPr>
    </w:p>
    <w:p w14:paraId="11605B43" w14:textId="2977DC76" w:rsidR="00E97955" w:rsidRDefault="00E97955" w:rsidP="00E97955">
      <w:pPr>
        <w:pStyle w:val="Subtitle"/>
        <w:rPr>
          <w:lang w:val="en-CA"/>
        </w:rPr>
      </w:pPr>
      <w:bookmarkStart w:id="25" w:name="_Toc222312197"/>
      <w:r>
        <w:rPr>
          <w:lang w:val="en-CA"/>
        </w:rPr>
        <w:t xml:space="preserve">Figure </w:t>
      </w:r>
      <w:r w:rsidR="00C546F0">
        <w:rPr>
          <w:lang w:val="en-CA"/>
        </w:rPr>
        <w:t>7</w:t>
      </w:r>
      <w:r>
        <w:rPr>
          <w:lang w:val="en-CA"/>
        </w:rPr>
        <w:t xml:space="preserve"> – Environment looking South</w:t>
      </w:r>
      <w:bookmarkEnd w:id="25"/>
    </w:p>
    <w:p w14:paraId="3899CB05" w14:textId="2376A283" w:rsidR="00E97955" w:rsidRDefault="002D7FB8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19454339" wp14:editId="58C1BBA3">
            <wp:extent cx="5540581" cy="4155436"/>
            <wp:effectExtent l="6985" t="0" r="0" b="0"/>
            <wp:docPr id="2122606624" name="Picture 9" descr="A view of a landscape from a wind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606624" name="Picture 9" descr="A view of a landscape from a window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48982" cy="416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E42B3" w14:textId="77777777" w:rsidR="00E97955" w:rsidRDefault="00E97955" w:rsidP="00E97955">
      <w:pPr>
        <w:rPr>
          <w:lang w:val="en-CA"/>
        </w:rPr>
      </w:pPr>
    </w:p>
    <w:p w14:paraId="6121BC98" w14:textId="725F9BAF" w:rsidR="00E97955" w:rsidRDefault="00E97955" w:rsidP="00E97955">
      <w:pPr>
        <w:pStyle w:val="Subtitle"/>
        <w:rPr>
          <w:lang w:val="en-CA"/>
        </w:rPr>
      </w:pPr>
      <w:bookmarkStart w:id="26" w:name="_Toc222312198"/>
      <w:r>
        <w:rPr>
          <w:lang w:val="en-CA"/>
        </w:rPr>
        <w:t xml:space="preserve">Figure </w:t>
      </w:r>
      <w:r w:rsidR="00C546F0">
        <w:rPr>
          <w:lang w:val="en-CA"/>
        </w:rPr>
        <w:t>8</w:t>
      </w:r>
      <w:r>
        <w:rPr>
          <w:lang w:val="en-CA"/>
        </w:rPr>
        <w:t xml:space="preserve"> – Environment looking West</w:t>
      </w:r>
      <w:bookmarkEnd w:id="26"/>
    </w:p>
    <w:p w14:paraId="664CFEE4" w14:textId="77777777" w:rsidR="00E97955" w:rsidRDefault="00E97955" w:rsidP="00E97955">
      <w:pPr>
        <w:rPr>
          <w:noProof/>
        </w:rPr>
      </w:pPr>
    </w:p>
    <w:p w14:paraId="32DB4B58" w14:textId="59C7CD6F" w:rsidR="00E97955" w:rsidRDefault="006D0E57" w:rsidP="00E97955">
      <w:pPr>
        <w:rPr>
          <w:noProof/>
        </w:rPr>
      </w:pPr>
      <w:r>
        <w:rPr>
          <w:noProof/>
        </w:rPr>
        <w:drawing>
          <wp:inline distT="0" distB="0" distL="0" distR="0" wp14:anchorId="612100ED" wp14:editId="1E629F4C">
            <wp:extent cx="5466966" cy="4100225"/>
            <wp:effectExtent l="0" t="2540" r="0" b="0"/>
            <wp:docPr id="107423635" name="Picture 10" descr="A trailer with a ladder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23635" name="Picture 10" descr="A trailer with a ladder on i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77002" cy="410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B1AC4" w14:textId="5B14F523" w:rsidR="00E97955" w:rsidRPr="00AB7FE1" w:rsidRDefault="00E97955" w:rsidP="00AB7FE1">
      <w:pPr>
        <w:pStyle w:val="Subtitle"/>
        <w:rPr>
          <w:lang w:val="en-CA"/>
        </w:rPr>
      </w:pPr>
      <w:bookmarkStart w:id="27" w:name="_Toc222312199"/>
      <w:r>
        <w:rPr>
          <w:lang w:val="en-CA"/>
        </w:rPr>
        <w:t xml:space="preserve">Figure </w:t>
      </w:r>
      <w:r w:rsidR="00C546F0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7"/>
    </w:p>
    <w:p w14:paraId="4EEEA3A0" w14:textId="6C8DBDCC" w:rsidR="00E97955" w:rsidRDefault="00E97955" w:rsidP="00E97955">
      <w:pPr>
        <w:pStyle w:val="Heading1"/>
        <w:rPr>
          <w:lang w:val="en-CA"/>
        </w:rPr>
      </w:pPr>
      <w:bookmarkStart w:id="28" w:name="_Toc222312065"/>
      <w:r>
        <w:rPr>
          <w:lang w:val="en-CA"/>
        </w:rPr>
        <w:lastRenderedPageBreak/>
        <w:t>Station Photos</w:t>
      </w:r>
      <w:bookmarkEnd w:id="28"/>
    </w:p>
    <w:p w14:paraId="34080379" w14:textId="7A783561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6F468199" w14:textId="07175D1A" w:rsidR="00B24349" w:rsidRDefault="00B24349" w:rsidP="00E97955">
      <w:pPr>
        <w:rPr>
          <w:lang w:val="en-CA"/>
        </w:rPr>
      </w:pPr>
      <w:r w:rsidRPr="00CD1E5A">
        <w:rPr>
          <w:noProof/>
          <w:lang w:val="en-CA"/>
        </w:rPr>
        <w:drawing>
          <wp:anchor distT="0" distB="0" distL="114300" distR="114300" simplePos="0" relativeHeight="251659264" behindDoc="0" locked="0" layoutInCell="1" allowOverlap="1" wp14:anchorId="3A2B0F8F" wp14:editId="532A61FF">
            <wp:simplePos x="0" y="0"/>
            <wp:positionH relativeFrom="column">
              <wp:posOffset>3058256</wp:posOffset>
            </wp:positionH>
            <wp:positionV relativeFrom="paragraph">
              <wp:posOffset>620519</wp:posOffset>
            </wp:positionV>
            <wp:extent cx="4864789" cy="3649097"/>
            <wp:effectExtent l="0" t="1587" r="0" b="0"/>
            <wp:wrapNone/>
            <wp:docPr id="2037806162" name="Picture 5" descr="A close-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806162" name="Picture 5" descr="A close-up of a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5457" cy="365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/>
        </w:rPr>
        <w:drawing>
          <wp:inline distT="0" distB="0" distL="0" distR="0" wp14:anchorId="27D0F711" wp14:editId="3E7E7736">
            <wp:extent cx="4873351" cy="3655014"/>
            <wp:effectExtent l="0" t="318" r="3493" b="3492"/>
            <wp:docPr id="1420718531" name="Picture 12" descr="A lamp post on a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18531" name="Picture 12" descr="A lamp post on a bridg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39672" cy="370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A0456" w14:textId="33CAD342" w:rsidR="00E97955" w:rsidRDefault="00E97955" w:rsidP="00E97955">
      <w:pPr>
        <w:rPr>
          <w:lang w:val="en-CA"/>
        </w:rPr>
      </w:pPr>
    </w:p>
    <w:p w14:paraId="0E0526BF" w14:textId="1F776EC7" w:rsidR="00E97955" w:rsidRDefault="00E97955" w:rsidP="00E97955">
      <w:pPr>
        <w:pStyle w:val="Subtitle"/>
        <w:rPr>
          <w:lang w:val="en-CA"/>
        </w:rPr>
      </w:pPr>
      <w:bookmarkStart w:id="29" w:name="_Toc222312200"/>
      <w:r>
        <w:rPr>
          <w:lang w:val="en-CA"/>
        </w:rPr>
        <w:t xml:space="preserve">Figure </w:t>
      </w:r>
      <w:r w:rsidR="00C546F0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bookmarkEnd w:id="29"/>
    </w:p>
    <w:p w14:paraId="76AC1625" w14:textId="23D746C5" w:rsidR="00E97955" w:rsidRDefault="00AB7FE1" w:rsidP="00E97955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14C2C504" wp14:editId="55E052B5">
            <wp:extent cx="5395015" cy="4046262"/>
            <wp:effectExtent l="7620" t="0" r="3810" b="3810"/>
            <wp:docPr id="1782272804" name="Picture 11" descr="A trailer with a ladder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272804" name="Picture 11" descr="A trailer with a ladder on i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52841" cy="40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8273" w14:textId="36C8CA76" w:rsidR="00E97955" w:rsidRDefault="00E97955" w:rsidP="00E97955">
      <w:pPr>
        <w:rPr>
          <w:lang w:val="en-CA"/>
        </w:rPr>
      </w:pPr>
    </w:p>
    <w:p w14:paraId="53CB5D1A" w14:textId="483D5081" w:rsidR="00E97955" w:rsidRDefault="00E97955" w:rsidP="00E97955">
      <w:pPr>
        <w:pStyle w:val="Subtitle"/>
        <w:rPr>
          <w:lang w:val="en-CA"/>
        </w:rPr>
      </w:pPr>
      <w:bookmarkStart w:id="30" w:name="_Toc222312201"/>
      <w:r>
        <w:rPr>
          <w:lang w:val="en-CA"/>
        </w:rPr>
        <w:t xml:space="preserve">Figure </w:t>
      </w:r>
      <w:r w:rsidR="00C546F0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bookmarkEnd w:id="30"/>
    </w:p>
    <w:p w14:paraId="3BBF9ACB" w14:textId="42CE40FF" w:rsidR="00E97955" w:rsidRDefault="00E0576E" w:rsidP="00E97955">
      <w:pPr>
        <w:rPr>
          <w:lang w:val="en-CA"/>
        </w:rPr>
      </w:pPr>
      <w:r w:rsidRPr="00667043">
        <w:rPr>
          <w:noProof/>
          <w:lang w:val="en-CA"/>
        </w:rPr>
        <w:lastRenderedPageBreak/>
        <w:drawing>
          <wp:anchor distT="0" distB="0" distL="114300" distR="114300" simplePos="0" relativeHeight="251663360" behindDoc="1" locked="0" layoutInCell="1" allowOverlap="1" wp14:anchorId="37537124" wp14:editId="6D6DD14A">
            <wp:simplePos x="0" y="0"/>
            <wp:positionH relativeFrom="margin">
              <wp:posOffset>3664516</wp:posOffset>
            </wp:positionH>
            <wp:positionV relativeFrom="page">
              <wp:posOffset>1501760</wp:posOffset>
            </wp:positionV>
            <wp:extent cx="5130800" cy="3983742"/>
            <wp:effectExtent l="2222" t="0" r="0" b="0"/>
            <wp:wrapNone/>
            <wp:docPr id="66495570" name="Picture 8" descr="A large black metal cabinet with wires and wi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5570" name="Picture 8" descr="A large black metal cabinet with wires and wir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33786" cy="398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43F2">
        <w:rPr>
          <w:noProof/>
          <w:lang w:val="en-CA"/>
        </w:rPr>
        <w:drawing>
          <wp:anchor distT="0" distB="0" distL="114300" distR="114300" simplePos="0" relativeHeight="251661312" behindDoc="0" locked="0" layoutInCell="1" allowOverlap="1" wp14:anchorId="2FE1DF36" wp14:editId="5C666C70">
            <wp:simplePos x="0" y="0"/>
            <wp:positionH relativeFrom="margin">
              <wp:posOffset>-352425</wp:posOffset>
            </wp:positionH>
            <wp:positionV relativeFrom="paragraph">
              <wp:posOffset>552450</wp:posOffset>
            </wp:positionV>
            <wp:extent cx="5133975" cy="4046220"/>
            <wp:effectExtent l="0" t="8572" r="952" b="953"/>
            <wp:wrapTopAndBottom/>
            <wp:docPr id="1753814985" name="Picture 7" descr="A black metal shelf with electronic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814985" name="Picture 7" descr="A black metal shelf with electronic equip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33975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A22A40" w14:textId="1144BCED" w:rsidR="00E97955" w:rsidRDefault="00E97955" w:rsidP="00E97955">
      <w:pPr>
        <w:rPr>
          <w:lang w:val="en-CA"/>
        </w:rPr>
      </w:pPr>
    </w:p>
    <w:p w14:paraId="283B9E30" w14:textId="16B0E3C8" w:rsidR="00E97955" w:rsidRDefault="00E97955" w:rsidP="00E97955">
      <w:pPr>
        <w:pStyle w:val="Subtitle"/>
        <w:rPr>
          <w:lang w:val="en-CA"/>
        </w:rPr>
      </w:pPr>
      <w:bookmarkStart w:id="31" w:name="_Toc222312202"/>
      <w:r>
        <w:rPr>
          <w:lang w:val="en-CA"/>
        </w:rPr>
        <w:t xml:space="preserve">Figure </w:t>
      </w:r>
      <w:r w:rsidR="00C546F0">
        <w:rPr>
          <w:lang w:val="en-CA"/>
        </w:rPr>
        <w:t>12</w:t>
      </w:r>
      <w:r>
        <w:rPr>
          <w:lang w:val="en-CA"/>
        </w:rPr>
        <w:t xml:space="preserve"> –Photo of the front and the back of instrument rack</w:t>
      </w:r>
      <w:bookmarkEnd w:id="31"/>
    </w:p>
    <w:p w14:paraId="28BDC306" w14:textId="08C157B0" w:rsidR="00191202" w:rsidRDefault="00191202" w:rsidP="00E97955">
      <w:pPr>
        <w:pStyle w:val="Subtitle"/>
        <w:rPr>
          <w:lang w:val="en-CA"/>
        </w:rPr>
      </w:pPr>
      <w:bookmarkStart w:id="32" w:name="_Toc222312078"/>
      <w:bookmarkStart w:id="33" w:name="_Toc222312203"/>
      <w:r>
        <w:rPr>
          <w:noProof/>
          <w:lang w:val="en-CA"/>
        </w:rPr>
        <w:lastRenderedPageBreak/>
        <w:drawing>
          <wp:inline distT="0" distB="0" distL="0" distR="0" wp14:anchorId="7C4DA951" wp14:editId="3F4DDAB7">
            <wp:extent cx="6791918" cy="5248275"/>
            <wp:effectExtent l="0" t="0" r="9525" b="0"/>
            <wp:docPr id="1832612546" name="Picture 4" descr="A diagram of a su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612546" name="Picture 4" descr="A diagram of a sun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18637" cy="526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2"/>
      <w:bookmarkEnd w:id="33"/>
    </w:p>
    <w:p w14:paraId="5E2D829F" w14:textId="77777777" w:rsidR="00E67E56" w:rsidRDefault="00E67E56" w:rsidP="000B05C0">
      <w:pPr>
        <w:pStyle w:val="Subtitle"/>
        <w:rPr>
          <w:lang w:val="en-CA"/>
        </w:rPr>
      </w:pPr>
    </w:p>
    <w:p w14:paraId="5B350D86" w14:textId="412FB487" w:rsidR="00E97955" w:rsidRDefault="00E97955" w:rsidP="000B05C0">
      <w:pPr>
        <w:pStyle w:val="Subtitle"/>
      </w:pPr>
      <w:bookmarkStart w:id="34" w:name="_Toc222312204"/>
      <w:r w:rsidRPr="000B05C0">
        <w:rPr>
          <w:lang w:val="en-CA"/>
        </w:rPr>
        <w:t xml:space="preserve">Figure </w:t>
      </w:r>
      <w:r w:rsidR="00E67E56">
        <w:rPr>
          <w:lang w:val="en-CA"/>
        </w:rPr>
        <w:t>13</w:t>
      </w:r>
      <w:r w:rsidRPr="000B05C0">
        <w:rPr>
          <w:lang w:val="en-CA"/>
        </w:rPr>
        <w:t xml:space="preserve"> – Windrose </w:t>
      </w:r>
      <w:r w:rsidR="000B05C0" w:rsidRPr="000B05C0">
        <w:rPr>
          <w:lang w:val="en-CA"/>
        </w:rPr>
        <w:t>(2020-2025</w:t>
      </w:r>
      <w:r w:rsidRPr="000B05C0">
        <w:rPr>
          <w:lang w:val="en-CA"/>
        </w:rPr>
        <w:t>)</w:t>
      </w:r>
      <w:bookmarkEnd w:id="34"/>
    </w:p>
    <w:sectPr w:rsidR="00E97955" w:rsidSect="00B24349">
      <w:headerReference w:type="first" r:id="rId26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F409A7" w14:textId="77777777" w:rsidR="00C53624" w:rsidRDefault="00C53624" w:rsidP="00C71BA2">
      <w:r>
        <w:separator/>
      </w:r>
    </w:p>
  </w:endnote>
  <w:endnote w:type="continuationSeparator" w:id="0">
    <w:p w14:paraId="68BC0566" w14:textId="77777777" w:rsidR="00C53624" w:rsidRDefault="00C53624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18219" w14:textId="06C7D262" w:rsidR="00C53624" w:rsidRDefault="00C53624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C53624" w:rsidRDefault="00C53624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88F45" w14:textId="77777777" w:rsidR="00C53624" w:rsidRPr="00C71BA2" w:rsidRDefault="00C53624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0478751E" w:rsidR="00C53624" w:rsidRPr="00C71BA2" w:rsidRDefault="00C53624" w:rsidP="00C71BA2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 xml:space="preserve">AMS 512_SDOC_AAM Site Documentation Hangingstone Expansion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564F57" w14:textId="77777777" w:rsidR="00C53624" w:rsidRDefault="00C53624" w:rsidP="00C71BA2">
      <w:r>
        <w:separator/>
      </w:r>
    </w:p>
  </w:footnote>
  <w:footnote w:type="continuationSeparator" w:id="0">
    <w:p w14:paraId="64D807DB" w14:textId="77777777" w:rsidR="00C53624" w:rsidRDefault="00C53624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EF86B" w14:textId="77777777" w:rsidR="00C53624" w:rsidRDefault="00C53624">
    <w:pPr>
      <w:pStyle w:val="Header"/>
    </w:pPr>
    <w:r w:rsidRPr="00092C9A">
      <w:rPr>
        <w:noProof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3" name="Picture 3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C53624" w:rsidRDefault="00C53624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EB816C" w14:textId="358F90E1" w:rsidR="00C53624" w:rsidRDefault="00C5362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47630"/>
    <w:rsid w:val="00092C9A"/>
    <w:rsid w:val="000B05C0"/>
    <w:rsid w:val="000B561C"/>
    <w:rsid w:val="000B6394"/>
    <w:rsid w:val="000C4CE8"/>
    <w:rsid w:val="000E3758"/>
    <w:rsid w:val="000F2088"/>
    <w:rsid w:val="0010050F"/>
    <w:rsid w:val="00191202"/>
    <w:rsid w:val="002440ED"/>
    <w:rsid w:val="00277849"/>
    <w:rsid w:val="002A1C86"/>
    <w:rsid w:val="002C4925"/>
    <w:rsid w:val="002D7FB8"/>
    <w:rsid w:val="00340382"/>
    <w:rsid w:val="00352A2C"/>
    <w:rsid w:val="003831E9"/>
    <w:rsid w:val="00405EB5"/>
    <w:rsid w:val="00437E5F"/>
    <w:rsid w:val="004523FE"/>
    <w:rsid w:val="004546BE"/>
    <w:rsid w:val="00485A16"/>
    <w:rsid w:val="004B3ACA"/>
    <w:rsid w:val="004F1623"/>
    <w:rsid w:val="00525CA6"/>
    <w:rsid w:val="005920C5"/>
    <w:rsid w:val="005C1854"/>
    <w:rsid w:val="005F17BB"/>
    <w:rsid w:val="00604C07"/>
    <w:rsid w:val="00613A2D"/>
    <w:rsid w:val="00617EBC"/>
    <w:rsid w:val="00686748"/>
    <w:rsid w:val="006C0E62"/>
    <w:rsid w:val="006D0E57"/>
    <w:rsid w:val="00714F82"/>
    <w:rsid w:val="00750B44"/>
    <w:rsid w:val="00783FF4"/>
    <w:rsid w:val="00793A1B"/>
    <w:rsid w:val="008455C4"/>
    <w:rsid w:val="008603C3"/>
    <w:rsid w:val="008C31A4"/>
    <w:rsid w:val="008C7C57"/>
    <w:rsid w:val="008D42C8"/>
    <w:rsid w:val="009028AA"/>
    <w:rsid w:val="00936C9F"/>
    <w:rsid w:val="0094536A"/>
    <w:rsid w:val="009478DE"/>
    <w:rsid w:val="00990D89"/>
    <w:rsid w:val="009F5C4D"/>
    <w:rsid w:val="00A84412"/>
    <w:rsid w:val="00AA507C"/>
    <w:rsid w:val="00AB7FE1"/>
    <w:rsid w:val="00B24349"/>
    <w:rsid w:val="00B57048"/>
    <w:rsid w:val="00BB490A"/>
    <w:rsid w:val="00C255D0"/>
    <w:rsid w:val="00C37127"/>
    <w:rsid w:val="00C53624"/>
    <w:rsid w:val="00C546F0"/>
    <w:rsid w:val="00C65199"/>
    <w:rsid w:val="00C71BA2"/>
    <w:rsid w:val="00C83E11"/>
    <w:rsid w:val="00C851C6"/>
    <w:rsid w:val="00D004AD"/>
    <w:rsid w:val="00D01053"/>
    <w:rsid w:val="00D57A33"/>
    <w:rsid w:val="00D9451E"/>
    <w:rsid w:val="00DA27BA"/>
    <w:rsid w:val="00DA2E01"/>
    <w:rsid w:val="00E0576E"/>
    <w:rsid w:val="00E66F85"/>
    <w:rsid w:val="00E67E56"/>
    <w:rsid w:val="00E81186"/>
    <w:rsid w:val="00E97955"/>
    <w:rsid w:val="00EC1B37"/>
    <w:rsid w:val="00EF644D"/>
    <w:rsid w:val="00F41EA3"/>
    <w:rsid w:val="00F540A9"/>
    <w:rsid w:val="00FA0756"/>
    <w:rsid w:val="00FC2A2B"/>
    <w:rsid w:val="00FD479B"/>
    <w:rsid w:val="00FF7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117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courte@greenfireres.com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646</TotalTime>
  <Pages>19</Pages>
  <Words>998</Words>
  <Characters>5695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Melissa Lemay</cp:lastModifiedBy>
  <cp:revision>35</cp:revision>
  <dcterms:created xsi:type="dcterms:W3CDTF">2023-03-02T16:04:00Z</dcterms:created>
  <dcterms:modified xsi:type="dcterms:W3CDTF">2026-02-18T20:03:00Z</dcterms:modified>
</cp:coreProperties>
</file>