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1C71F57D" w14:textId="02B213C6" w:rsidR="009E64F9" w:rsidRDefault="00246801" w:rsidP="009E64F9">
      <w:pPr>
        <w:pStyle w:val="Title"/>
        <w:ind w:left="0" w:right="4"/>
        <w:jc w:val="center"/>
      </w:pPr>
      <w:r>
        <w:t xml:space="preserve">AMS 14 - </w:t>
      </w:r>
      <w:r w:rsidR="009E64F9">
        <w:t>Anzac</w:t>
      </w:r>
    </w:p>
    <w:p w14:paraId="5BC3C3FB" w14:textId="77777777" w:rsidR="00E97955" w:rsidRDefault="00E97955" w:rsidP="00E97955">
      <w:pPr>
        <w:jc w:val="center"/>
        <w:rPr>
          <w:lang w:val="en-CA"/>
        </w:rPr>
      </w:pPr>
    </w:p>
    <w:p w14:paraId="00426674" w14:textId="6C2A93C0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D615CE">
        <w:rPr>
          <w:rStyle w:val="IntenseReference"/>
        </w:rPr>
        <w:t>March</w:t>
      </w:r>
      <w:r w:rsidR="00070E66">
        <w:rPr>
          <w:rStyle w:val="IntenseReference"/>
        </w:rPr>
        <w:t xml:space="preserve"> </w:t>
      </w:r>
      <w:r w:rsidR="00D615CE">
        <w:rPr>
          <w:rStyle w:val="IntenseReference"/>
        </w:rPr>
        <w:t>10</w:t>
      </w:r>
      <w:r w:rsidR="00070E66">
        <w:rPr>
          <w:rStyle w:val="IntenseReference"/>
        </w:rPr>
        <w:t>, 202</w:t>
      </w:r>
      <w:r w:rsidR="00927899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5E2DD6CD" w14:textId="77777777" w:rsidR="003F4441" w:rsidRPr="00DB4C9A" w:rsidRDefault="003F4441" w:rsidP="003F4441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6D0C4331" w14:textId="5FBC148E" w:rsidR="000A3132" w:rsidRDefault="003F4441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4035204" w:history="1">
            <w:r w:rsidR="000A3132" w:rsidRPr="00290874">
              <w:rPr>
                <w:rStyle w:val="Hyperlink"/>
                <w:noProof/>
                <w:lang w:val="en-CA"/>
              </w:rPr>
              <w:t>General Site Information</w:t>
            </w:r>
            <w:r w:rsidR="000A3132">
              <w:rPr>
                <w:noProof/>
                <w:webHidden/>
              </w:rPr>
              <w:tab/>
            </w:r>
            <w:r w:rsidR="000A3132">
              <w:rPr>
                <w:noProof/>
                <w:webHidden/>
              </w:rPr>
              <w:fldChar w:fldCharType="begin"/>
            </w:r>
            <w:r w:rsidR="000A3132">
              <w:rPr>
                <w:noProof/>
                <w:webHidden/>
              </w:rPr>
              <w:instrText xml:space="preserve"> PAGEREF _Toc224035204 \h </w:instrText>
            </w:r>
            <w:r w:rsidR="000A3132">
              <w:rPr>
                <w:noProof/>
                <w:webHidden/>
              </w:rPr>
            </w:r>
            <w:r w:rsidR="000A3132"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4</w:t>
            </w:r>
            <w:r w:rsidR="000A3132">
              <w:rPr>
                <w:noProof/>
                <w:webHidden/>
              </w:rPr>
              <w:fldChar w:fldCharType="end"/>
            </w:r>
          </w:hyperlink>
        </w:p>
        <w:p w14:paraId="0A7A9BAD" w14:textId="7BEC74D5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05" w:history="1">
            <w:r w:rsidRPr="00290874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B2EC7B" w14:textId="0D12365E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06" w:history="1">
            <w:r w:rsidRPr="00290874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26D9BE" w14:textId="6AEEED2B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07" w:history="1">
            <w:r w:rsidRPr="00290874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7C0432" w14:textId="7F1E0EA5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08" w:history="1">
            <w:r w:rsidRPr="00290874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B9D884" w14:textId="7F890D42" w:rsidR="000A3132" w:rsidRDefault="000A313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09" w:history="1">
            <w:r w:rsidRPr="00290874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B41E6F" w14:textId="5B59EC13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0" w:history="1">
            <w:r w:rsidRPr="00290874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008A66" w14:textId="798EAD9C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1" w:history="1">
            <w:r w:rsidRPr="00290874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CA517C" w14:textId="34D79568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2" w:history="1">
            <w:r w:rsidRPr="00290874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A4C123" w14:textId="7AA01ED1" w:rsidR="000A3132" w:rsidRDefault="000A313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3" w:history="1">
            <w:r w:rsidRPr="00290874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92334F" w14:textId="6A8C05E5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4" w:history="1">
            <w:r w:rsidRPr="00290874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C71E23" w14:textId="3F4D43E8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5" w:history="1">
            <w:r w:rsidRPr="00290874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DC06A6" w14:textId="44D91BA1" w:rsidR="000A3132" w:rsidRDefault="000A3132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6" w:history="1">
            <w:r w:rsidRPr="00290874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F7D14A" w14:textId="6EF2C53D" w:rsidR="000A3132" w:rsidRDefault="000A313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7" w:history="1">
            <w:r w:rsidRPr="00290874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24EC8F" w14:textId="0E5D849B" w:rsidR="000A3132" w:rsidRDefault="000A313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4035218" w:history="1">
            <w:r w:rsidRPr="00290874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_Toc224035218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070803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FD2EF4" w14:textId="0793FA5A" w:rsidR="003F4441" w:rsidRDefault="003F4441" w:rsidP="00070803">
          <w:pPr>
            <w:pStyle w:val="TOC2"/>
            <w:tabs>
              <w:tab w:val="right" w:leader="dot" w:pos="9350"/>
            </w:tabs>
            <w:ind w:left="0"/>
            <w:rPr>
              <w:noProof/>
              <w:sz w:val="24"/>
              <w:szCs w:val="24"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4EBE9AEB" w14:textId="7DBD8FE6" w:rsidR="00E97955" w:rsidRPr="004A0F4C" w:rsidRDefault="00E97955" w:rsidP="00E97955">
      <w:pPr>
        <w:pStyle w:val="TOC2"/>
        <w:tabs>
          <w:tab w:val="right" w:leader="dot" w:pos="9350"/>
        </w:tabs>
        <w:rPr>
          <w:rFonts w:eastAsiaTheme="minorEastAsia"/>
          <w:noProof/>
        </w:rPr>
      </w:pPr>
    </w:p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79D389AB" w14:textId="77777777" w:rsidR="00767A2D" w:rsidRPr="004860D8" w:rsidRDefault="00767A2D" w:rsidP="00767A2D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435567CC" w14:textId="7F746B3A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2318196" w:history="1">
        <w:r w:rsidRPr="008D5026">
          <w:rPr>
            <w:rStyle w:val="Hyperlink"/>
            <w:noProof/>
          </w:rPr>
          <w:t>Figure 1 – Area topographic map showing AMS 1</w:t>
        </w:r>
        <w:r>
          <w:rPr>
            <w:rStyle w:val="Hyperlink"/>
            <w:noProof/>
          </w:rPr>
          <w:t>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E7BCE8F" w14:textId="6AF733D8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197" w:history="1">
        <w:r w:rsidRPr="008D5026">
          <w:rPr>
            <w:rStyle w:val="Hyperlink"/>
            <w:noProof/>
            <w:lang w:val="en-CA"/>
          </w:rPr>
          <w:t>Figure 2 – Aerial photo showing AMS 1</w:t>
        </w:r>
        <w:r w:rsidR="0020746D">
          <w:rPr>
            <w:rStyle w:val="Hyperlink"/>
            <w:noProof/>
            <w:lang w:val="en-CA"/>
          </w:rPr>
          <w:t>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EB0086F" w14:textId="3DC74683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198" w:history="1">
        <w:r w:rsidRPr="008D5026">
          <w:rPr>
            <w:rStyle w:val="Hyperlink"/>
            <w:noProof/>
            <w:lang w:val="en-CA"/>
          </w:rPr>
          <w:t xml:space="preserve">Figure 3 – </w:t>
        </w:r>
        <w:r w:rsidRPr="008D5026">
          <w:rPr>
            <w:rStyle w:val="Hyperlink"/>
            <w:rFonts w:eastAsia="Times New Roman"/>
            <w:noProof/>
          </w:rPr>
          <w:t>Plan view sketch for AMS 1</w:t>
        </w:r>
        <w:r w:rsidR="0020746D">
          <w:rPr>
            <w:rStyle w:val="Hyperlink"/>
            <w:rFonts w:eastAsia="Times New Roman"/>
            <w:noProof/>
          </w:rPr>
          <w:t>4</w:t>
        </w:r>
        <w:r w:rsidRPr="008D5026">
          <w:rPr>
            <w:rStyle w:val="Hyperlink"/>
            <w:rFonts w:eastAsia="Times New Roman"/>
            <w:noProof/>
          </w:rPr>
          <w:t xml:space="preserve">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324064EA" w14:textId="2474F9EF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199" w:history="1">
        <w:r w:rsidRPr="008D5026">
          <w:rPr>
            <w:rStyle w:val="Hyperlink"/>
            <w:noProof/>
            <w:lang w:val="en-CA"/>
          </w:rPr>
          <w:t>Figure 4 – Elevation</w:t>
        </w:r>
        <w:r w:rsidRPr="008D5026">
          <w:rPr>
            <w:rStyle w:val="Hyperlink"/>
            <w:rFonts w:eastAsia="Times New Roman"/>
            <w:noProof/>
          </w:rPr>
          <w:t xml:space="preserve"> view sketch for AMS 1</w:t>
        </w:r>
        <w:r w:rsidR="0020746D">
          <w:rPr>
            <w:rStyle w:val="Hyperlink"/>
            <w:rFonts w:eastAsia="Times New Roman"/>
            <w:noProof/>
          </w:rPr>
          <w:t>4</w:t>
        </w:r>
        <w:r w:rsidRPr="008D5026">
          <w:rPr>
            <w:rStyle w:val="Hyperlink"/>
            <w:rFonts w:eastAsia="Times New Roman"/>
            <w:noProof/>
          </w:rPr>
          <w:t xml:space="preserve">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B6C2FA2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0" w:history="1">
        <w:r w:rsidRPr="008D5026">
          <w:rPr>
            <w:rStyle w:val="Hyperlink"/>
            <w:noProof/>
            <w:lang w:val="en-CA"/>
          </w:rPr>
          <w:t>Figure 5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06C56C2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1" w:history="1">
        <w:r w:rsidRPr="008D5026">
          <w:rPr>
            <w:rStyle w:val="Hyperlink"/>
            <w:noProof/>
            <w:lang w:val="en-CA"/>
          </w:rPr>
          <w:t>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7492286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2" w:history="1">
        <w:r w:rsidRPr="008D5026">
          <w:rPr>
            <w:rStyle w:val="Hyperlink"/>
            <w:noProof/>
            <w:lang w:val="en-CA"/>
          </w:rPr>
          <w:t>Figure 7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BE448C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3" w:history="1">
        <w:r w:rsidRPr="008D5026">
          <w:rPr>
            <w:rStyle w:val="Hyperlink"/>
            <w:noProof/>
            <w:lang w:val="en-CA"/>
          </w:rPr>
          <w:t>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2D588ED8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4" w:history="1">
        <w:r w:rsidRPr="008D5026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96CC218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5" w:history="1">
        <w:r w:rsidRPr="008D5026">
          <w:rPr>
            <w:rStyle w:val="Hyperlink"/>
            <w:noProof/>
            <w:lang w:val="en-CA"/>
          </w:rPr>
          <w:t>Figure 10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C5EF374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6" w:history="1">
        <w:r w:rsidRPr="008D5026">
          <w:rPr>
            <w:rStyle w:val="Hyperlink"/>
            <w:noProof/>
            <w:lang w:val="en-CA"/>
          </w:rPr>
          <w:t>Figure 11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1AE6FBA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7" w:history="1">
        <w:r w:rsidRPr="008D5026">
          <w:rPr>
            <w:rStyle w:val="Hyperlink"/>
            <w:noProof/>
            <w:lang w:val="en-CA"/>
          </w:rPr>
          <w:t>Figure 12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1C00EA18" w14:textId="77777777" w:rsidR="00767A2D" w:rsidRDefault="00767A2D" w:rsidP="00767A2D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8" w:history="1">
        <w:r w:rsidRPr="008D5026">
          <w:rPr>
            <w:rStyle w:val="Hyperlink"/>
            <w:noProof/>
            <w:lang w:val="en-CA"/>
          </w:rPr>
          <w:t>Figure 13 – Windrose 20m (2021-2025)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6F613AD" w14:textId="7B78C31E" w:rsidR="00E97955" w:rsidRDefault="00767A2D" w:rsidP="0020746D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  <w:r w:rsidR="00E97955">
        <w:rPr>
          <w:b/>
          <w:bCs/>
          <w:sz w:val="20"/>
          <w:lang w:val="en-CA"/>
        </w:rPr>
        <w:br w:type="page"/>
      </w:r>
    </w:p>
    <w:p w14:paraId="06A53DD0" w14:textId="77777777" w:rsidR="00E97955" w:rsidRPr="0084768C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222995866"/>
      <w:bookmarkStart w:id="2" w:name="_Toc224035204"/>
      <w:r w:rsidRPr="0084768C">
        <w:rPr>
          <w:lang w:val="en-CA"/>
        </w:rPr>
        <w:lastRenderedPageBreak/>
        <w:t>General Site Information</w:t>
      </w:r>
      <w:bookmarkEnd w:id="0"/>
      <w:bookmarkEnd w:id="1"/>
      <w:bookmarkEnd w:id="2"/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3" w:name="_Toc222995867"/>
      <w:bookmarkStart w:id="4" w:name="_Toc224035205"/>
      <w:r>
        <w:rPr>
          <w:lang w:val="en-CA"/>
        </w:rPr>
        <w:t>Station</w:t>
      </w:r>
      <w:bookmarkEnd w:id="3"/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1"/>
        <w:gridCol w:w="6626"/>
      </w:tblGrid>
      <w:tr w:rsidR="00E97955" w:rsidRPr="00075B71" w14:paraId="48F48000" w14:textId="77777777" w:rsidTr="004D39F5">
        <w:tc>
          <w:tcPr>
            <w:tcW w:w="2718" w:type="dxa"/>
          </w:tcPr>
          <w:p w14:paraId="3850DD1D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bookmarkStart w:id="5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113F6AE5" w14:textId="3F4CC714" w:rsidR="00E97955" w:rsidRPr="00713E8C" w:rsidRDefault="0067705E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AMS 14</w:t>
            </w:r>
          </w:p>
        </w:tc>
      </w:tr>
      <w:tr w:rsidR="00E97955" w:rsidRPr="00075B71" w14:paraId="299292E5" w14:textId="77777777" w:rsidTr="004D39F5">
        <w:tc>
          <w:tcPr>
            <w:tcW w:w="2718" w:type="dxa"/>
          </w:tcPr>
          <w:p w14:paraId="66DF4B4D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1F58B7DE" w14:textId="6BEAFB8D" w:rsidR="00E97955" w:rsidRPr="00713E8C" w:rsidRDefault="0067705E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Anzac</w:t>
            </w:r>
          </w:p>
        </w:tc>
      </w:tr>
      <w:tr w:rsidR="00E97955" w:rsidRPr="00075B71" w14:paraId="69BF5145" w14:textId="77777777" w:rsidTr="004D39F5">
        <w:tc>
          <w:tcPr>
            <w:tcW w:w="2718" w:type="dxa"/>
          </w:tcPr>
          <w:p w14:paraId="771A2D76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424EF2A4" w14:textId="2DE216A8" w:rsidR="00E97955" w:rsidRPr="00713E8C" w:rsidRDefault="0067705E" w:rsidP="004D39F5">
            <w:pPr>
              <w:rPr>
                <w:rFonts w:eastAsia="Times New Roman" w:cs="Arial"/>
                <w:highlight w:val="yellow"/>
              </w:rPr>
            </w:pPr>
            <w:r>
              <w:rPr>
                <w:lang w:val="en-CA"/>
              </w:rPr>
              <w:t>January 1, 2006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6" w:name="_Toc222995868"/>
      <w:bookmarkStart w:id="7" w:name="_Toc224035206"/>
      <w:bookmarkEnd w:id="5"/>
      <w:r>
        <w:rPr>
          <w:lang w:val="en-CA"/>
        </w:rPr>
        <w:t>Location</w:t>
      </w:r>
      <w:bookmarkEnd w:id="6"/>
      <w:bookmarkEnd w:id="7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B7316A" w:rsidRPr="00075B71" w14:paraId="7D149DAA" w14:textId="77777777" w:rsidTr="00B7316A">
        <w:tc>
          <w:tcPr>
            <w:tcW w:w="2591" w:type="dxa"/>
          </w:tcPr>
          <w:p w14:paraId="1DE143DB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36" w:type="dxa"/>
          </w:tcPr>
          <w:p w14:paraId="65F4D823" w14:textId="4C001116" w:rsidR="00B7316A" w:rsidRPr="00713E8C" w:rsidRDefault="00B7316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Stony Mountain Road</w:t>
            </w:r>
          </w:p>
        </w:tc>
      </w:tr>
      <w:tr w:rsidR="00B7316A" w:rsidRPr="00075B71" w14:paraId="66BAB1BA" w14:textId="77777777" w:rsidTr="00B7316A">
        <w:tc>
          <w:tcPr>
            <w:tcW w:w="2591" w:type="dxa"/>
          </w:tcPr>
          <w:p w14:paraId="1AF172A1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36" w:type="dxa"/>
          </w:tcPr>
          <w:p w14:paraId="3BC7454F" w14:textId="56EF2EFF" w:rsidR="00B7316A" w:rsidRPr="00713E8C" w:rsidRDefault="00B7316A" w:rsidP="00B7316A">
            <w:pPr>
              <w:rPr>
                <w:rFonts w:eastAsia="Times New Roman" w:cs="Arial"/>
              </w:rPr>
            </w:pPr>
            <w:r w:rsidRPr="00673BCF">
              <w:rPr>
                <w:rFonts w:eastAsia="Times New Roman" w:cs="Arial"/>
              </w:rPr>
              <w:t>16-09-086-07 W4</w:t>
            </w:r>
          </w:p>
        </w:tc>
      </w:tr>
      <w:tr w:rsidR="00B7316A" w:rsidRPr="00075B71" w14:paraId="03DEB884" w14:textId="77777777" w:rsidTr="00B7316A">
        <w:tc>
          <w:tcPr>
            <w:tcW w:w="2591" w:type="dxa"/>
          </w:tcPr>
          <w:p w14:paraId="23411818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36" w:type="dxa"/>
          </w:tcPr>
          <w:p w14:paraId="13461D4C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B7316A" w:rsidRPr="00075B71" w14:paraId="03E7AE23" w14:textId="77777777" w:rsidTr="00B7316A">
        <w:tc>
          <w:tcPr>
            <w:tcW w:w="2591" w:type="dxa"/>
          </w:tcPr>
          <w:p w14:paraId="12595382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36" w:type="dxa"/>
          </w:tcPr>
          <w:p w14:paraId="07E55482" w14:textId="309C11B1" w:rsidR="00B7316A" w:rsidRPr="00B7316A" w:rsidRDefault="00B7316A" w:rsidP="00B7316A">
            <w:pPr>
              <w:rPr>
                <w:rFonts w:eastAsia="Times New Roman" w:cs="Arial"/>
                <w:highlight w:val="yellow"/>
              </w:rPr>
            </w:pPr>
            <w:r w:rsidRPr="00B7316A">
              <w:rPr>
                <w:rFonts w:eastAsia="Times New Roman" w:cs="Arial"/>
              </w:rPr>
              <w:t>56.4489083333</w:t>
            </w:r>
          </w:p>
        </w:tc>
      </w:tr>
      <w:tr w:rsidR="00B7316A" w:rsidRPr="00075B71" w14:paraId="5E7D3CBF" w14:textId="77777777" w:rsidTr="00B7316A">
        <w:tc>
          <w:tcPr>
            <w:tcW w:w="2591" w:type="dxa"/>
          </w:tcPr>
          <w:p w14:paraId="6A101CF3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36" w:type="dxa"/>
          </w:tcPr>
          <w:p w14:paraId="073384E0" w14:textId="36F6AF76" w:rsidR="00B7316A" w:rsidRPr="00B7316A" w:rsidRDefault="00B7316A" w:rsidP="00B7316A">
            <w:pPr>
              <w:rPr>
                <w:rFonts w:cstheme="minorHAnsi"/>
              </w:rPr>
            </w:pPr>
            <w:r w:rsidRPr="00B7316A">
              <w:rPr>
                <w:rFonts w:cstheme="minorHAnsi"/>
              </w:rPr>
              <w:t>-111.037975</w:t>
            </w:r>
          </w:p>
        </w:tc>
      </w:tr>
      <w:tr w:rsidR="00B7316A" w:rsidRPr="00075B71" w14:paraId="4237F267" w14:textId="77777777" w:rsidTr="00B7316A">
        <w:tc>
          <w:tcPr>
            <w:tcW w:w="2591" w:type="dxa"/>
          </w:tcPr>
          <w:p w14:paraId="05904E25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36" w:type="dxa"/>
          </w:tcPr>
          <w:p w14:paraId="0C12A45B" w14:textId="3BA28ADF" w:rsidR="00B7316A" w:rsidRPr="00713E8C" w:rsidRDefault="00B7316A" w:rsidP="00B7316A">
            <w:pPr>
              <w:rPr>
                <w:rFonts w:eastAsia="Times New Roman" w:cs="Arial"/>
                <w:highlight w:val="yellow"/>
              </w:rPr>
            </w:pPr>
            <w:r w:rsidRPr="00673BCF">
              <w:rPr>
                <w:rFonts w:eastAsia="Times New Roman" w:cs="Arial"/>
              </w:rPr>
              <w:t>497659</w:t>
            </w:r>
          </w:p>
        </w:tc>
      </w:tr>
      <w:tr w:rsidR="00B7316A" w:rsidRPr="00075B71" w14:paraId="65B7BDB7" w14:textId="77777777" w:rsidTr="00B7316A">
        <w:tc>
          <w:tcPr>
            <w:tcW w:w="2591" w:type="dxa"/>
          </w:tcPr>
          <w:p w14:paraId="775B2DDC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36" w:type="dxa"/>
          </w:tcPr>
          <w:p w14:paraId="7FFB45F5" w14:textId="0DFCA0CD" w:rsidR="00B7316A" w:rsidRPr="00713E8C" w:rsidRDefault="00B7316A" w:rsidP="00B7316A">
            <w:pPr>
              <w:rPr>
                <w:rFonts w:eastAsia="Times New Roman" w:cs="Arial"/>
                <w:highlight w:val="yellow"/>
              </w:rPr>
            </w:pPr>
            <w:r w:rsidRPr="00673BCF">
              <w:rPr>
                <w:rFonts w:eastAsia="Times New Roman" w:cs="Arial"/>
              </w:rPr>
              <w:t>6256044</w:t>
            </w:r>
          </w:p>
        </w:tc>
      </w:tr>
      <w:tr w:rsidR="00B7316A" w:rsidRPr="00075B71" w14:paraId="07671A24" w14:textId="77777777" w:rsidTr="00B7316A">
        <w:tc>
          <w:tcPr>
            <w:tcW w:w="2591" w:type="dxa"/>
          </w:tcPr>
          <w:p w14:paraId="54F5FD1B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36" w:type="dxa"/>
          </w:tcPr>
          <w:p w14:paraId="7BFBD6A9" w14:textId="168333AF" w:rsidR="00B7316A" w:rsidRPr="00B7316A" w:rsidRDefault="00B7316A" w:rsidP="00B7316A">
            <w:pPr>
              <w:rPr>
                <w:rFonts w:eastAsia="Times New Roman" w:cs="Arial"/>
              </w:rPr>
            </w:pPr>
            <w:r w:rsidRPr="00B7316A">
              <w:rPr>
                <w:rFonts w:eastAsia="Times New Roman" w:cs="Arial"/>
              </w:rPr>
              <w:t>Anzac</w:t>
            </w:r>
          </w:p>
        </w:tc>
      </w:tr>
      <w:tr w:rsidR="00B7316A" w:rsidRPr="00075B71" w14:paraId="144D3C99" w14:textId="77777777" w:rsidTr="00B7316A">
        <w:tc>
          <w:tcPr>
            <w:tcW w:w="2591" w:type="dxa"/>
          </w:tcPr>
          <w:p w14:paraId="19629D97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36" w:type="dxa"/>
          </w:tcPr>
          <w:p w14:paraId="77445A68" w14:textId="0A98E7FF" w:rsidR="00B7316A" w:rsidRPr="00B7316A" w:rsidRDefault="009C5232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659</w:t>
            </w:r>
          </w:p>
        </w:tc>
      </w:tr>
      <w:tr w:rsidR="00B7316A" w:rsidRPr="00075B71" w14:paraId="39974EBE" w14:textId="77777777" w:rsidTr="00B7316A">
        <w:tc>
          <w:tcPr>
            <w:tcW w:w="2591" w:type="dxa"/>
          </w:tcPr>
          <w:p w14:paraId="721A73F3" w14:textId="77777777" w:rsidR="00B7316A" w:rsidRPr="00713E8C" w:rsidRDefault="00B7316A" w:rsidP="00B7316A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36" w:type="dxa"/>
          </w:tcPr>
          <w:p w14:paraId="7BDF1E38" w14:textId="46B09CF2" w:rsidR="00B7316A" w:rsidRPr="00713E8C" w:rsidRDefault="00B7316A" w:rsidP="00B7316A">
            <w:pPr>
              <w:rPr>
                <w:rFonts w:eastAsia="Times New Roman" w:cs="Arial"/>
                <w:highlight w:val="yellow"/>
              </w:rPr>
            </w:pPr>
            <w:r w:rsidRPr="00B7316A">
              <w:rPr>
                <w:rFonts w:eastAsia="Times New Roman" w:cs="Arial"/>
              </w:rPr>
              <w:t>202</w:t>
            </w:r>
            <w:r w:rsidR="009C5232">
              <w:rPr>
                <w:rFonts w:eastAsia="Times New Roman" w:cs="Arial"/>
              </w:rPr>
              <w:t>5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8" w:name="_Toc222995869"/>
      <w:bookmarkStart w:id="9" w:name="_Toc224035207"/>
      <w:r>
        <w:rPr>
          <w:lang w:val="en-CA"/>
        </w:rPr>
        <w:t>Owner/Operator/Approval Holder</w:t>
      </w:r>
      <w:bookmarkEnd w:id="8"/>
      <w:bookmarkEnd w:id="9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95"/>
        <w:gridCol w:w="6732"/>
      </w:tblGrid>
      <w:tr w:rsidR="00E97955" w:rsidRPr="00075B71" w14:paraId="31D7AB9B" w14:textId="77777777" w:rsidTr="004D39F5">
        <w:tc>
          <w:tcPr>
            <w:tcW w:w="2704" w:type="dxa"/>
          </w:tcPr>
          <w:p w14:paraId="39857A8B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7099" w:type="dxa"/>
          </w:tcPr>
          <w:p w14:paraId="50BB05BB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4D39F5">
        <w:tc>
          <w:tcPr>
            <w:tcW w:w="2704" w:type="dxa"/>
          </w:tcPr>
          <w:p w14:paraId="39DF1687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7099" w:type="dxa"/>
          </w:tcPr>
          <w:p w14:paraId="3E6FFBE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3, 805 Memorial Drive, Fort McMurray, Alberta T9K 0K4</w:t>
            </w:r>
          </w:p>
        </w:tc>
      </w:tr>
      <w:tr w:rsidR="00E97955" w:rsidRPr="00075B71" w14:paraId="3BCA60ED" w14:textId="77777777" w:rsidTr="004D39F5">
        <w:tc>
          <w:tcPr>
            <w:tcW w:w="2704" w:type="dxa"/>
          </w:tcPr>
          <w:p w14:paraId="5BF13DE2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7099" w:type="dxa"/>
          </w:tcPr>
          <w:p w14:paraId="50DFFBC4" w14:textId="6C8F2B75" w:rsidR="00E97955" w:rsidRPr="00713E8C" w:rsidRDefault="00407AB9" w:rsidP="004D39F5">
            <w:pPr>
              <w:rPr>
                <w:rFonts w:eastAsia="Times New Roman" w:cs="Arial"/>
              </w:rPr>
            </w:pPr>
            <w:r w:rsidRPr="00ED4F10">
              <w:t xml:space="preserve">CNOOC </w:t>
            </w:r>
            <w:r w:rsidR="00246801">
              <w:t>International</w:t>
            </w:r>
          </w:p>
        </w:tc>
      </w:tr>
      <w:tr w:rsidR="00E97955" w:rsidRPr="00075B71" w14:paraId="2E29188E" w14:textId="77777777" w:rsidTr="004D39F5">
        <w:tc>
          <w:tcPr>
            <w:tcW w:w="2704" w:type="dxa"/>
          </w:tcPr>
          <w:p w14:paraId="5DF52BF4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7099" w:type="dxa"/>
          </w:tcPr>
          <w:p w14:paraId="21A410E6" w14:textId="0327E335" w:rsidR="00E97955" w:rsidRPr="00713E8C" w:rsidRDefault="00407AB9" w:rsidP="004D39F5">
            <w:pPr>
              <w:rPr>
                <w:rFonts w:eastAsia="Times New Roman" w:cs="Arial"/>
              </w:rPr>
            </w:pPr>
            <w:r w:rsidRPr="00673BCF">
              <w:rPr>
                <w:rFonts w:eastAsia="Times New Roman" w:cs="Arial"/>
              </w:rPr>
              <w:t>137467-01-00; 236394-00-00</w:t>
            </w:r>
          </w:p>
        </w:tc>
      </w:tr>
      <w:tr w:rsidR="00E97955" w:rsidRPr="00075B71" w14:paraId="1C23D2B9" w14:textId="77777777" w:rsidTr="004D39F5">
        <w:tc>
          <w:tcPr>
            <w:tcW w:w="2704" w:type="dxa"/>
          </w:tcPr>
          <w:p w14:paraId="799FC09F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7099" w:type="dxa"/>
          </w:tcPr>
          <w:p w14:paraId="00AD8715" w14:textId="5D9312B2" w:rsidR="00E97955" w:rsidRPr="00713E8C" w:rsidRDefault="00246801" w:rsidP="004D39F5">
            <w:pPr>
              <w:rPr>
                <w:rFonts w:eastAsia="Times New Roman" w:cs="Arial"/>
                <w:highlight w:val="yellow"/>
              </w:rPr>
            </w:pPr>
            <w:r w:rsidRPr="00246801">
              <w:rPr>
                <w:rFonts w:eastAsia="Times New Roman" w:cs="Arial"/>
              </w:rPr>
              <w:t>Nandakumar Rajendran</w:t>
            </w:r>
          </w:p>
        </w:tc>
      </w:tr>
      <w:tr w:rsidR="00E97955" w:rsidRPr="00075B71" w14:paraId="37E7553C" w14:textId="77777777" w:rsidTr="004D39F5">
        <w:tc>
          <w:tcPr>
            <w:tcW w:w="2704" w:type="dxa"/>
          </w:tcPr>
          <w:p w14:paraId="2557CF7D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7099" w:type="dxa"/>
          </w:tcPr>
          <w:p w14:paraId="34BFA9F1" w14:textId="57EA845C" w:rsidR="00E97955" w:rsidRPr="00713E8C" w:rsidRDefault="00407AB9" w:rsidP="004D39F5">
            <w:pPr>
              <w:rPr>
                <w:rFonts w:eastAsia="Times New Roman" w:cs="Arial"/>
                <w:highlight w:val="yellow"/>
              </w:rPr>
            </w:pPr>
            <w:r w:rsidRPr="00ED4F10">
              <w:rPr>
                <w:rFonts w:eastAsia="Times New Roman" w:cs="Arial"/>
              </w:rPr>
              <w:t>Suite 2300, 500 Centre St. SE</w:t>
            </w:r>
            <w:r>
              <w:rPr>
                <w:rFonts w:eastAsia="Times New Roman" w:cs="Arial"/>
              </w:rPr>
              <w:t xml:space="preserve">, </w:t>
            </w:r>
            <w:r w:rsidRPr="00ED4F10">
              <w:rPr>
                <w:rFonts w:eastAsia="Times New Roman" w:cs="Arial"/>
              </w:rPr>
              <w:t>Calgary, AB</w:t>
            </w:r>
            <w:r>
              <w:rPr>
                <w:rFonts w:eastAsia="Times New Roman" w:cs="Arial"/>
              </w:rPr>
              <w:t xml:space="preserve">, </w:t>
            </w:r>
            <w:r w:rsidRPr="00ED4F10">
              <w:rPr>
                <w:rFonts w:eastAsia="Times New Roman" w:cs="Arial"/>
              </w:rPr>
              <w:t>T2G 1A6</w:t>
            </w:r>
          </w:p>
        </w:tc>
      </w:tr>
      <w:tr w:rsidR="00E97955" w:rsidRPr="00075B71" w14:paraId="0955AE21" w14:textId="77777777" w:rsidTr="004D39F5">
        <w:tc>
          <w:tcPr>
            <w:tcW w:w="2704" w:type="dxa"/>
          </w:tcPr>
          <w:p w14:paraId="40BDB65A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7099" w:type="dxa"/>
          </w:tcPr>
          <w:p w14:paraId="49096ADE" w14:textId="2CE1B382" w:rsidR="00E97955" w:rsidRPr="00713E8C" w:rsidRDefault="00407AB9" w:rsidP="004D39F5">
            <w:pPr>
              <w:rPr>
                <w:rFonts w:eastAsia="Times New Roman" w:cs="Arial"/>
                <w:highlight w:val="yellow"/>
              </w:rPr>
            </w:pPr>
            <w:r w:rsidRPr="00673BCF">
              <w:rPr>
                <w:rFonts w:eastAsia="Times New Roman" w:cs="Arial"/>
              </w:rPr>
              <w:t>780-742-6873</w:t>
            </w:r>
          </w:p>
        </w:tc>
      </w:tr>
      <w:tr w:rsidR="00E97955" w:rsidRPr="00075B71" w14:paraId="65830AF1" w14:textId="77777777" w:rsidTr="004D39F5">
        <w:tc>
          <w:tcPr>
            <w:tcW w:w="2704" w:type="dxa"/>
          </w:tcPr>
          <w:p w14:paraId="3705D58C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7099" w:type="dxa"/>
          </w:tcPr>
          <w:p w14:paraId="75DE201E" w14:textId="09EA9E51" w:rsidR="00E97955" w:rsidRPr="00713E8C" w:rsidRDefault="00246801" w:rsidP="004D39F5">
            <w:pPr>
              <w:rPr>
                <w:rFonts w:eastAsia="Times New Roman" w:cs="Arial"/>
                <w:highlight w:val="yellow"/>
              </w:rPr>
            </w:pPr>
            <w:r w:rsidRPr="00246801">
              <w:rPr>
                <w:rFonts w:eastAsia="Times New Roman" w:cs="Arial"/>
              </w:rPr>
              <w:t>Nandakumar.Rajendran@intl.cnoocltd.com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10" w:name="_Toc222995870"/>
      <w:bookmarkStart w:id="11" w:name="_Toc224035208"/>
      <w:r>
        <w:rPr>
          <w:lang w:val="en-CA"/>
        </w:rPr>
        <w:t>Site Description</w:t>
      </w:r>
      <w:bookmarkEnd w:id="10"/>
      <w:bookmarkEnd w:id="11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E97955" w:rsidRPr="00713E8C" w14:paraId="369D0CC4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2E2CA57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01D3B480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31C03AD0" w14:textId="79290A64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E97955" w:rsidRPr="00713E8C" w14:paraId="7AAB92A3" w14:textId="77777777" w:rsidTr="004D39F5">
        <w:trPr>
          <w:jc w:val="center"/>
        </w:trPr>
        <w:tc>
          <w:tcPr>
            <w:tcW w:w="2333" w:type="dxa"/>
            <w:vMerge/>
          </w:tcPr>
          <w:p w14:paraId="41FF8575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2AFB392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2988A841" w14:textId="4C2E7E9A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E97955" w:rsidRPr="00713E8C" w14:paraId="3FBA4E7C" w14:textId="77777777" w:rsidTr="004D39F5">
        <w:trPr>
          <w:jc w:val="center"/>
        </w:trPr>
        <w:tc>
          <w:tcPr>
            <w:tcW w:w="2333" w:type="dxa"/>
            <w:vMerge/>
          </w:tcPr>
          <w:p w14:paraId="232583EF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1432018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3733225E" w14:textId="08DED5A8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House</w:t>
            </w:r>
          </w:p>
        </w:tc>
      </w:tr>
      <w:tr w:rsidR="00E97955" w:rsidRPr="00713E8C" w14:paraId="1F01FB64" w14:textId="77777777" w:rsidTr="004D39F5">
        <w:trPr>
          <w:jc w:val="center"/>
        </w:trPr>
        <w:tc>
          <w:tcPr>
            <w:tcW w:w="2333" w:type="dxa"/>
            <w:vMerge/>
          </w:tcPr>
          <w:p w14:paraId="6961B8D2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4FC3EF5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3C0821B5" w14:textId="7B3B3887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Trailer</w:t>
            </w:r>
          </w:p>
        </w:tc>
      </w:tr>
      <w:tr w:rsidR="00E97955" w:rsidRPr="00713E8C" w14:paraId="425BA068" w14:textId="77777777" w:rsidTr="004D39F5">
        <w:trPr>
          <w:jc w:val="center"/>
        </w:trPr>
        <w:tc>
          <w:tcPr>
            <w:tcW w:w="2333" w:type="dxa"/>
          </w:tcPr>
          <w:p w14:paraId="2A15EE9E" w14:textId="646D79C4" w:rsidR="00E97955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 w:rsidR="00EF644D">
              <w:rPr>
                <w:rFonts w:eastAsia="Times New Roman" w:cs="Arial"/>
              </w:rPr>
              <w:t>(m)</w:t>
            </w:r>
          </w:p>
          <w:p w14:paraId="266FDB39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2C39D98C" w14:textId="65BA9AB7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497 m</w:t>
            </w:r>
          </w:p>
        </w:tc>
      </w:tr>
      <w:tr w:rsidR="00E97955" w:rsidRPr="00713E8C" w14:paraId="50688D14" w14:textId="77777777" w:rsidTr="004D39F5">
        <w:trPr>
          <w:jc w:val="center"/>
        </w:trPr>
        <w:tc>
          <w:tcPr>
            <w:tcW w:w="2333" w:type="dxa"/>
            <w:vMerge w:val="restart"/>
          </w:tcPr>
          <w:p w14:paraId="502599BC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4D87A6F9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681D8AF3" w14:textId="7C6D524B" w:rsidR="00E97955" w:rsidRPr="00407AB9" w:rsidRDefault="00407AB9" w:rsidP="004D39F5">
            <w:pPr>
              <w:rPr>
                <w:rFonts w:eastAsia="Times New Roman" w:cs="Arial"/>
              </w:rPr>
            </w:pPr>
            <w:r w:rsidRPr="00407AB9">
              <w:rPr>
                <w:rFonts w:eastAsia="Times New Roman" w:cs="Arial"/>
              </w:rPr>
              <w:t>18</w:t>
            </w:r>
          </w:p>
        </w:tc>
      </w:tr>
      <w:tr w:rsidR="00E97955" w:rsidRPr="00713E8C" w14:paraId="601B3711" w14:textId="77777777" w:rsidTr="004D39F5">
        <w:trPr>
          <w:jc w:val="center"/>
        </w:trPr>
        <w:tc>
          <w:tcPr>
            <w:tcW w:w="2333" w:type="dxa"/>
            <w:vMerge/>
          </w:tcPr>
          <w:p w14:paraId="55F91B52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099F793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3DBB93A0" w14:textId="29837EDC" w:rsidR="00E97955" w:rsidRPr="00407AB9" w:rsidRDefault="00407AB9" w:rsidP="004D39F5">
            <w:pPr>
              <w:rPr>
                <w:rFonts w:eastAsia="Times New Roman" w:cs="Arial"/>
              </w:rPr>
            </w:pPr>
            <w:r w:rsidRPr="00407AB9">
              <w:rPr>
                <w:rFonts w:eastAsia="Times New Roman" w:cs="Arial"/>
              </w:rPr>
              <w:t>West</w:t>
            </w:r>
          </w:p>
        </w:tc>
      </w:tr>
      <w:tr w:rsidR="00E97955" w:rsidRPr="00713E8C" w14:paraId="34FD142A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0F1C6E2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50B9B17E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EDB0FE1" w14:textId="622A3573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523DA438" w14:textId="77777777" w:rsidTr="004D39F5">
        <w:trPr>
          <w:jc w:val="center"/>
        </w:trPr>
        <w:tc>
          <w:tcPr>
            <w:tcW w:w="2333" w:type="dxa"/>
            <w:vMerge/>
          </w:tcPr>
          <w:p w14:paraId="6BFB589C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4835235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5CF586B5" w14:textId="7C224AAE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67D26E2F" w14:textId="77777777" w:rsidTr="004D39F5">
        <w:trPr>
          <w:jc w:val="center"/>
        </w:trPr>
        <w:tc>
          <w:tcPr>
            <w:tcW w:w="2333" w:type="dxa"/>
            <w:vMerge/>
          </w:tcPr>
          <w:p w14:paraId="21D1E9B6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CFFBE24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A2E2872" w14:textId="76A77C8A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0FBD061E" w14:textId="77777777" w:rsidTr="004D39F5">
        <w:trPr>
          <w:jc w:val="center"/>
        </w:trPr>
        <w:tc>
          <w:tcPr>
            <w:tcW w:w="2333" w:type="dxa"/>
            <w:vMerge/>
          </w:tcPr>
          <w:p w14:paraId="0ED9F9F0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B561F23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1F56F57" w14:textId="2A43B985" w:rsidR="00E97955" w:rsidRPr="00713E8C" w:rsidRDefault="00407AB9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House</w:t>
            </w:r>
          </w:p>
        </w:tc>
      </w:tr>
      <w:tr w:rsidR="00E97955" w:rsidRPr="00713E8C" w14:paraId="6ED8B5FA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3440BD40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32A9175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1BF05AD1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E97955" w:rsidRPr="00713E8C" w14:paraId="09C2E8AC" w14:textId="77777777" w:rsidTr="004D39F5">
        <w:trPr>
          <w:jc w:val="center"/>
        </w:trPr>
        <w:tc>
          <w:tcPr>
            <w:tcW w:w="2333" w:type="dxa"/>
            <w:vMerge/>
          </w:tcPr>
          <w:p w14:paraId="0ACA1E8D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702BBE7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0EEF34A2" w14:textId="30F0D66F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1 </w:t>
            </w:r>
            <w:r w:rsidR="0060335E" w:rsidRPr="00713E8C">
              <w:rPr>
                <w:rFonts w:eastAsia="Times New Roman" w:cs="Arial"/>
              </w:rPr>
              <w:t>meter</w:t>
            </w:r>
          </w:p>
        </w:tc>
      </w:tr>
      <w:tr w:rsidR="00246801" w:rsidRPr="00713E8C" w14:paraId="64967E4A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306EA9F8" w14:textId="0CFEA343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</w:tcPr>
          <w:p w14:paraId="207B6869" w14:textId="607B5031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39614B67" w14:textId="3C6969CD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39 </w:t>
            </w:r>
            <w:r w:rsidR="00930E10">
              <w:rPr>
                <w:rFonts w:eastAsia="Times New Roman" w:cs="Arial"/>
              </w:rPr>
              <w:t>meters</w:t>
            </w:r>
          </w:p>
        </w:tc>
      </w:tr>
      <w:tr w:rsidR="00246801" w:rsidRPr="00713E8C" w14:paraId="4230E20C" w14:textId="77777777" w:rsidTr="004D39F5">
        <w:trPr>
          <w:jc w:val="center"/>
        </w:trPr>
        <w:tc>
          <w:tcPr>
            <w:tcW w:w="2333" w:type="dxa"/>
            <w:vMerge/>
            <w:vAlign w:val="center"/>
          </w:tcPr>
          <w:p w14:paraId="37BC3681" w14:textId="77777777" w:rsidR="00246801" w:rsidRPr="00713E8C" w:rsidRDefault="00246801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4A83CF8D" w14:textId="265DEC40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3DBE2226" w14:textId="6A1A3A71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30 </w:t>
            </w:r>
            <w:r w:rsidR="00930E10">
              <w:rPr>
                <w:rFonts w:eastAsia="Times New Roman" w:cs="Arial"/>
              </w:rPr>
              <w:t>meters</w:t>
            </w:r>
          </w:p>
        </w:tc>
      </w:tr>
      <w:tr w:rsidR="00246801" w:rsidRPr="00713E8C" w14:paraId="0B6082B6" w14:textId="77777777" w:rsidTr="004D39F5">
        <w:trPr>
          <w:jc w:val="center"/>
        </w:trPr>
        <w:tc>
          <w:tcPr>
            <w:tcW w:w="2333" w:type="dxa"/>
            <w:vMerge/>
            <w:vAlign w:val="center"/>
          </w:tcPr>
          <w:p w14:paraId="179CCBB2" w14:textId="77777777" w:rsidR="00246801" w:rsidRPr="00713E8C" w:rsidRDefault="00246801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53F2F3F" w14:textId="6606982E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4047DF3" w14:textId="5BA377B0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246801" w:rsidRPr="00713E8C" w14:paraId="06A25065" w14:textId="77777777" w:rsidTr="004D39F5">
        <w:trPr>
          <w:jc w:val="center"/>
        </w:trPr>
        <w:tc>
          <w:tcPr>
            <w:tcW w:w="2333" w:type="dxa"/>
            <w:vMerge/>
            <w:vAlign w:val="center"/>
          </w:tcPr>
          <w:p w14:paraId="2B0C8B57" w14:textId="77777777" w:rsidR="00246801" w:rsidRPr="00713E8C" w:rsidRDefault="00246801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1B4A54BC" w14:textId="0E5B687D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0DA178C2" w14:textId="3605689D" w:rsidR="00246801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E97955" w:rsidRPr="00713E8C" w14:paraId="6713B632" w14:textId="77777777" w:rsidTr="004D39F5">
        <w:trPr>
          <w:jc w:val="center"/>
        </w:trPr>
        <w:tc>
          <w:tcPr>
            <w:tcW w:w="2333" w:type="dxa"/>
            <w:vMerge w:val="restart"/>
            <w:vAlign w:val="center"/>
          </w:tcPr>
          <w:p w14:paraId="1564BC58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Meteorological Sensors</w:t>
            </w:r>
          </w:p>
        </w:tc>
        <w:tc>
          <w:tcPr>
            <w:tcW w:w="2926" w:type="dxa"/>
          </w:tcPr>
          <w:p w14:paraId="549A35BD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3B0C6F39" w14:textId="77777777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E97955" w:rsidRPr="00713E8C" w14:paraId="167A373A" w14:textId="77777777" w:rsidTr="004D39F5">
        <w:trPr>
          <w:jc w:val="center"/>
        </w:trPr>
        <w:tc>
          <w:tcPr>
            <w:tcW w:w="2333" w:type="dxa"/>
            <w:vMerge/>
          </w:tcPr>
          <w:p w14:paraId="7A4189DB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F5293C4" w14:textId="5C0D9598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DFB8DC2" w14:textId="3377E77B" w:rsidR="00E97955" w:rsidRPr="00713E8C" w:rsidRDefault="00286F8A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 m</w:t>
            </w:r>
          </w:p>
        </w:tc>
      </w:tr>
      <w:tr w:rsidR="00E97955" w:rsidRPr="00713E8C" w14:paraId="39D96E04" w14:textId="77777777" w:rsidTr="004D39F5">
        <w:trPr>
          <w:jc w:val="center"/>
        </w:trPr>
        <w:tc>
          <w:tcPr>
            <w:tcW w:w="2333" w:type="dxa"/>
            <w:vMerge/>
          </w:tcPr>
          <w:p w14:paraId="69A56730" w14:textId="77777777" w:rsidR="00E97955" w:rsidRPr="00713E8C" w:rsidRDefault="00E97955" w:rsidP="004D39F5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9748258" w14:textId="113A4059" w:rsidR="00E97955" w:rsidRPr="00713E8C" w:rsidRDefault="00E97955" w:rsidP="004D39F5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5B91EA4" w14:textId="23216D39" w:rsidR="00E97955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3</w:t>
            </w:r>
            <w:r w:rsidR="00286F8A">
              <w:rPr>
                <w:rFonts w:eastAsia="Times New Roman" w:cs="Arial"/>
              </w:rPr>
              <w:t xml:space="preserve"> m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12" w:name="_Toc222995871"/>
      <w:bookmarkStart w:id="13" w:name="_Toc224035209"/>
      <w:r>
        <w:rPr>
          <w:lang w:val="en-CA"/>
        </w:rPr>
        <w:t>Site Influences</w:t>
      </w:r>
      <w:bookmarkEnd w:id="12"/>
      <w:bookmarkEnd w:id="13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14" w:name="_Toc222995872"/>
      <w:bookmarkStart w:id="15" w:name="_Toc224035210"/>
      <w:r>
        <w:rPr>
          <w:lang w:val="en-CA"/>
        </w:rPr>
        <w:t>Localized Sources (within 20 metres of station)</w:t>
      </w:r>
      <w:bookmarkEnd w:id="14"/>
      <w:bookmarkEnd w:id="15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E97955" w:rsidRPr="00713E8C" w14:paraId="1C9A1330" w14:textId="77777777" w:rsidTr="00340382">
        <w:tc>
          <w:tcPr>
            <w:tcW w:w="2144" w:type="dxa"/>
          </w:tcPr>
          <w:p w14:paraId="72C10450" w14:textId="7D737E51" w:rsidR="00E97955" w:rsidRPr="00713E8C" w:rsidRDefault="000A33D3" w:rsidP="004D39F5">
            <w:pPr>
              <w:rPr>
                <w:rFonts w:eastAsia="Times New Roman" w:cs="Arial"/>
              </w:rPr>
            </w:pPr>
            <w:r w:rsidRPr="00673BCF">
              <w:rPr>
                <w:rFonts w:eastAsia="Times New Roman" w:cs="Arial"/>
              </w:rPr>
              <w:t>Trailer</w:t>
            </w:r>
          </w:p>
        </w:tc>
        <w:tc>
          <w:tcPr>
            <w:tcW w:w="1906" w:type="dxa"/>
          </w:tcPr>
          <w:p w14:paraId="71CF6799" w14:textId="5B4FC182" w:rsidR="00E97955" w:rsidRPr="00713E8C" w:rsidRDefault="000A33D3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</w:t>
            </w:r>
            <w:r w:rsidR="00246801">
              <w:rPr>
                <w:rFonts w:eastAsia="Times New Roman" w:cs="Arial"/>
              </w:rPr>
              <w:t>8</w:t>
            </w:r>
            <w:r>
              <w:rPr>
                <w:rFonts w:eastAsia="Times New Roman" w:cs="Arial"/>
              </w:rPr>
              <w:t xml:space="preserve"> m</w:t>
            </w:r>
          </w:p>
        </w:tc>
        <w:tc>
          <w:tcPr>
            <w:tcW w:w="5305" w:type="dxa"/>
          </w:tcPr>
          <w:p w14:paraId="3CC64035" w14:textId="4243678E" w:rsidR="00E97955" w:rsidRPr="00713E8C" w:rsidRDefault="00246801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Communication shack</w:t>
            </w:r>
          </w:p>
        </w:tc>
      </w:tr>
      <w:tr w:rsidR="00E97955" w:rsidRPr="00713E8C" w14:paraId="6F68E124" w14:textId="77777777" w:rsidTr="00340382">
        <w:tc>
          <w:tcPr>
            <w:tcW w:w="2144" w:type="dxa"/>
          </w:tcPr>
          <w:p w14:paraId="5DDEDB6C" w14:textId="6F2FD401" w:rsidR="00E97955" w:rsidRPr="00713E8C" w:rsidRDefault="000A33D3" w:rsidP="004D39F5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House</w:t>
            </w:r>
          </w:p>
        </w:tc>
        <w:tc>
          <w:tcPr>
            <w:tcW w:w="1906" w:type="dxa"/>
          </w:tcPr>
          <w:p w14:paraId="4994A6E9" w14:textId="31ED12C3" w:rsidR="00E97955" w:rsidRPr="000A33D3" w:rsidRDefault="000A33D3" w:rsidP="004D39F5">
            <w:pPr>
              <w:rPr>
                <w:rFonts w:eastAsia="Times New Roman" w:cs="Arial"/>
              </w:rPr>
            </w:pPr>
            <w:r w:rsidRPr="000A33D3">
              <w:rPr>
                <w:rFonts w:eastAsia="Times New Roman" w:cs="Arial"/>
              </w:rPr>
              <w:t>1</w:t>
            </w:r>
            <w:r w:rsidR="00246801">
              <w:rPr>
                <w:rFonts w:eastAsia="Times New Roman" w:cs="Arial"/>
              </w:rPr>
              <w:t>4</w:t>
            </w:r>
            <w:r w:rsidRPr="000A33D3">
              <w:rPr>
                <w:rFonts w:eastAsia="Times New Roman" w:cs="Arial"/>
              </w:rPr>
              <w:t xml:space="preserve"> m</w:t>
            </w:r>
          </w:p>
        </w:tc>
        <w:tc>
          <w:tcPr>
            <w:tcW w:w="5305" w:type="dxa"/>
          </w:tcPr>
          <w:p w14:paraId="66D408F7" w14:textId="55E80A74" w:rsidR="00E97955" w:rsidRPr="000A33D3" w:rsidRDefault="000A33D3" w:rsidP="004D39F5">
            <w:pPr>
              <w:rPr>
                <w:rFonts w:eastAsia="Times New Roman" w:cs="Arial"/>
              </w:rPr>
            </w:pPr>
            <w:r w:rsidRPr="000A33D3">
              <w:rPr>
                <w:rFonts w:eastAsia="Times New Roman" w:cs="Arial"/>
              </w:rPr>
              <w:t xml:space="preserve">House W of station 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16" w:name="_Toc222995873"/>
      <w:bookmarkStart w:id="17" w:name="_Toc224035211"/>
      <w:r>
        <w:rPr>
          <w:lang w:val="en-CA"/>
        </w:rPr>
        <w:t>Roadway Influences</w:t>
      </w:r>
      <w:bookmarkEnd w:id="16"/>
      <w:bookmarkEnd w:id="17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97"/>
        <w:gridCol w:w="1878"/>
        <w:gridCol w:w="1625"/>
        <w:gridCol w:w="3950"/>
      </w:tblGrid>
      <w:tr w:rsidR="00E97955" w:rsidRPr="00713E8C" w14:paraId="0A4E4210" w14:textId="77777777" w:rsidTr="00596809">
        <w:tc>
          <w:tcPr>
            <w:tcW w:w="1897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78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25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50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E97955" w14:paraId="7CDCDD07" w14:textId="77777777" w:rsidTr="00596809">
        <w:tc>
          <w:tcPr>
            <w:tcW w:w="1897" w:type="dxa"/>
          </w:tcPr>
          <w:p w14:paraId="77491DDA" w14:textId="565A54B6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Pavement</w:t>
            </w:r>
          </w:p>
        </w:tc>
        <w:tc>
          <w:tcPr>
            <w:tcW w:w="1878" w:type="dxa"/>
          </w:tcPr>
          <w:p w14:paraId="4B0B1D52" w14:textId="0B763986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Low</w:t>
            </w:r>
          </w:p>
        </w:tc>
        <w:tc>
          <w:tcPr>
            <w:tcW w:w="1625" w:type="dxa"/>
          </w:tcPr>
          <w:p w14:paraId="0470A6A3" w14:textId="1114A06D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62 m</w:t>
            </w:r>
          </w:p>
        </w:tc>
        <w:tc>
          <w:tcPr>
            <w:tcW w:w="3950" w:type="dxa"/>
          </w:tcPr>
          <w:p w14:paraId="70B57881" w14:textId="71956C02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Main road of Anzac</w:t>
            </w:r>
          </w:p>
        </w:tc>
      </w:tr>
      <w:tr w:rsidR="00E97955" w14:paraId="2AFB31B9" w14:textId="77777777" w:rsidTr="00596809">
        <w:tc>
          <w:tcPr>
            <w:tcW w:w="1897" w:type="dxa"/>
          </w:tcPr>
          <w:p w14:paraId="40185299" w14:textId="193A42B9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Access road</w:t>
            </w:r>
          </w:p>
        </w:tc>
        <w:tc>
          <w:tcPr>
            <w:tcW w:w="1878" w:type="dxa"/>
          </w:tcPr>
          <w:p w14:paraId="00259792" w14:textId="0D293441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Low</w:t>
            </w:r>
          </w:p>
        </w:tc>
        <w:tc>
          <w:tcPr>
            <w:tcW w:w="1625" w:type="dxa"/>
          </w:tcPr>
          <w:p w14:paraId="3D34634D" w14:textId="7369FFFA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16 m</w:t>
            </w:r>
          </w:p>
        </w:tc>
        <w:tc>
          <w:tcPr>
            <w:tcW w:w="3950" w:type="dxa"/>
          </w:tcPr>
          <w:p w14:paraId="1DD261B5" w14:textId="476FB4BC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Access road to the station</w:t>
            </w:r>
          </w:p>
        </w:tc>
      </w:tr>
      <w:tr w:rsidR="00E97955" w14:paraId="78D09B19" w14:textId="77777777" w:rsidTr="00596809">
        <w:tc>
          <w:tcPr>
            <w:tcW w:w="1897" w:type="dxa"/>
          </w:tcPr>
          <w:p w14:paraId="01AF5F4D" w14:textId="2BAAF81E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Railway</w:t>
            </w:r>
          </w:p>
        </w:tc>
        <w:tc>
          <w:tcPr>
            <w:tcW w:w="1878" w:type="dxa"/>
          </w:tcPr>
          <w:p w14:paraId="3FE7BF53" w14:textId="1E869ED1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Low</w:t>
            </w:r>
          </w:p>
        </w:tc>
        <w:tc>
          <w:tcPr>
            <w:tcW w:w="1625" w:type="dxa"/>
          </w:tcPr>
          <w:p w14:paraId="38A3AF64" w14:textId="0EE1669B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70 m</w:t>
            </w:r>
          </w:p>
        </w:tc>
        <w:tc>
          <w:tcPr>
            <w:tcW w:w="3950" w:type="dxa"/>
          </w:tcPr>
          <w:p w14:paraId="7A8C70CE" w14:textId="77777777" w:rsidR="00E97955" w:rsidRDefault="00E97955" w:rsidP="004D39F5">
            <w:pPr>
              <w:rPr>
                <w:lang w:val="en-CA"/>
              </w:rPr>
            </w:pP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8" w:name="_Toc222995874"/>
      <w:bookmarkStart w:id="19" w:name="_Toc224035212"/>
      <w:r>
        <w:rPr>
          <w:lang w:val="en-CA"/>
        </w:rPr>
        <w:t>Major Point Sources</w:t>
      </w:r>
      <w:bookmarkEnd w:id="18"/>
      <w:bookmarkEnd w:id="1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51"/>
        <w:gridCol w:w="1728"/>
        <w:gridCol w:w="2023"/>
        <w:gridCol w:w="1872"/>
        <w:gridCol w:w="1876"/>
      </w:tblGrid>
      <w:tr w:rsidR="00E97955" w:rsidRPr="00713E8C" w14:paraId="33011A4C" w14:textId="77777777" w:rsidTr="00596809">
        <w:tc>
          <w:tcPr>
            <w:tcW w:w="1851" w:type="dxa"/>
            <w:shd w:val="clear" w:color="auto" w:fill="B4C6E7" w:themeFill="accent1" w:themeFillTint="66"/>
          </w:tcPr>
          <w:p w14:paraId="6EE78997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8" w:type="dxa"/>
            <w:shd w:val="clear" w:color="auto" w:fill="B4C6E7" w:themeFill="accent1" w:themeFillTint="66"/>
          </w:tcPr>
          <w:p w14:paraId="43966515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2023" w:type="dxa"/>
            <w:shd w:val="clear" w:color="auto" w:fill="B4C6E7" w:themeFill="accent1" w:themeFillTint="66"/>
          </w:tcPr>
          <w:p w14:paraId="7BB0C0F3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Production Capacity</w:t>
            </w:r>
          </w:p>
        </w:tc>
        <w:tc>
          <w:tcPr>
            <w:tcW w:w="1872" w:type="dxa"/>
            <w:shd w:val="clear" w:color="auto" w:fill="B4C6E7" w:themeFill="accent1" w:themeFillTint="66"/>
          </w:tcPr>
          <w:p w14:paraId="46E720D0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876" w:type="dxa"/>
            <w:shd w:val="clear" w:color="auto" w:fill="B4C6E7" w:themeFill="accent1" w:themeFillTint="66"/>
          </w:tcPr>
          <w:p w14:paraId="2BE2B331" w14:textId="77777777" w:rsidR="00E97955" w:rsidRPr="00713E8C" w:rsidRDefault="00E97955" w:rsidP="004D39F5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E97955" w14:paraId="0A5C9173" w14:textId="77777777" w:rsidTr="00596809">
        <w:tc>
          <w:tcPr>
            <w:tcW w:w="1851" w:type="dxa"/>
          </w:tcPr>
          <w:p w14:paraId="4C5A91A0" w14:textId="7240FA65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Nexen Long Lake</w:t>
            </w:r>
          </w:p>
        </w:tc>
        <w:tc>
          <w:tcPr>
            <w:tcW w:w="1728" w:type="dxa"/>
          </w:tcPr>
          <w:p w14:paraId="499193EC" w14:textId="4CBCABD3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SAGD</w:t>
            </w:r>
          </w:p>
        </w:tc>
        <w:tc>
          <w:tcPr>
            <w:tcW w:w="2023" w:type="dxa"/>
          </w:tcPr>
          <w:p w14:paraId="70E494AE" w14:textId="11498989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70,000 bbl/day</w:t>
            </w:r>
          </w:p>
        </w:tc>
        <w:tc>
          <w:tcPr>
            <w:tcW w:w="1872" w:type="dxa"/>
          </w:tcPr>
          <w:p w14:paraId="0C28D026" w14:textId="0E3EA10A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4.38</w:t>
            </w:r>
          </w:p>
        </w:tc>
        <w:tc>
          <w:tcPr>
            <w:tcW w:w="1876" w:type="dxa"/>
          </w:tcPr>
          <w:p w14:paraId="14C5FBE1" w14:textId="157BD7DB" w:rsidR="00E97955" w:rsidRDefault="00596809" w:rsidP="004D39F5">
            <w:pPr>
              <w:rPr>
                <w:lang w:val="en-CA"/>
              </w:rPr>
            </w:pPr>
            <w:r>
              <w:rPr>
                <w:lang w:val="en-CA"/>
              </w:rPr>
              <w:t>SW</w:t>
            </w: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20" w:name="_Toc222995875"/>
      <w:bookmarkStart w:id="21" w:name="_Hlk94869014"/>
      <w:bookmarkStart w:id="22" w:name="_Toc224035213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20"/>
      <w:bookmarkEnd w:id="22"/>
    </w:p>
    <w:p w14:paraId="3DF8FAC2" w14:textId="03E4DA20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  <w:r w:rsidR="00663E46">
        <w:rPr>
          <w:lang w:val="en-CA"/>
        </w:rPr>
        <w:t>WBEA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23" w:name="_Toc222995876"/>
      <w:bookmarkStart w:id="24" w:name="_Toc224035214"/>
      <w:r>
        <w:rPr>
          <w:lang w:val="en-CA"/>
        </w:rPr>
        <w:t>Analytical Equipment</w:t>
      </w:r>
      <w:bookmarkEnd w:id="23"/>
      <w:bookmarkEnd w:id="24"/>
    </w:p>
    <w:tbl>
      <w:tblPr>
        <w:tblpPr w:leftFromText="180" w:rightFromText="180" w:vertAnchor="text" w:horzAnchor="margin" w:tblpY="64"/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2"/>
        <w:gridCol w:w="2267"/>
        <w:gridCol w:w="1418"/>
        <w:gridCol w:w="2126"/>
        <w:gridCol w:w="2268"/>
      </w:tblGrid>
      <w:tr w:rsidR="00EF644D" w:rsidRPr="00713E8C" w14:paraId="17AA2C31" w14:textId="77777777" w:rsidTr="00EF644D">
        <w:trPr>
          <w:trHeight w:val="395"/>
        </w:trPr>
        <w:tc>
          <w:tcPr>
            <w:tcW w:w="1272" w:type="dxa"/>
            <w:shd w:val="clear" w:color="auto" w:fill="B4C6E7" w:themeFill="accent1" w:themeFillTint="66"/>
            <w:vAlign w:val="center"/>
          </w:tcPr>
          <w:p w14:paraId="2DE93A74" w14:textId="77777777" w:rsidR="00EF644D" w:rsidRPr="00713E8C" w:rsidRDefault="00EF644D" w:rsidP="004D39F5">
            <w:pPr>
              <w:jc w:val="center"/>
              <w:rPr>
                <w:rFonts w:eastAsia="Times New Roman" w:cs="Arial"/>
                <w:b/>
              </w:rPr>
            </w:pPr>
            <w:bookmarkStart w:id="25" w:name="OLE_LINK1"/>
            <w:bookmarkStart w:id="26" w:name="OLE_LINK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2267" w:type="dxa"/>
            <w:shd w:val="clear" w:color="auto" w:fill="B4C6E7" w:themeFill="accent1" w:themeFillTint="66"/>
            <w:vAlign w:val="center"/>
          </w:tcPr>
          <w:p w14:paraId="677431E1" w14:textId="77777777" w:rsidR="00EF644D" w:rsidRPr="00713E8C" w:rsidRDefault="00EF644D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418" w:type="dxa"/>
            <w:shd w:val="clear" w:color="auto" w:fill="B4C6E7" w:themeFill="accent1" w:themeFillTint="66"/>
            <w:vAlign w:val="center"/>
          </w:tcPr>
          <w:p w14:paraId="6FAA785A" w14:textId="77777777" w:rsidR="00EF644D" w:rsidRPr="00713E8C" w:rsidRDefault="00EF644D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2126" w:type="dxa"/>
            <w:shd w:val="clear" w:color="auto" w:fill="B4C6E7" w:themeFill="accent1" w:themeFillTint="66"/>
            <w:vAlign w:val="center"/>
          </w:tcPr>
          <w:p w14:paraId="79D7F8F2" w14:textId="77777777" w:rsidR="00EF644D" w:rsidRPr="00713E8C" w:rsidRDefault="00EF644D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2268" w:type="dxa"/>
            <w:shd w:val="clear" w:color="auto" w:fill="B4C6E7" w:themeFill="accent1" w:themeFillTint="66"/>
            <w:vAlign w:val="center"/>
          </w:tcPr>
          <w:p w14:paraId="70F23A0E" w14:textId="77777777" w:rsidR="00EF644D" w:rsidRPr="00713E8C" w:rsidRDefault="00EF644D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EF644D" w:rsidRPr="00C6555B" w14:paraId="4BE6D48A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766E0613" w14:textId="77777777" w:rsidR="00EF644D" w:rsidRPr="004D39F5" w:rsidRDefault="00EF644D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4D39F5">
              <w:rPr>
                <w:rFonts w:eastAsia="Times New Roman" w:cs="Arial"/>
                <w:sz w:val="20"/>
                <w:szCs w:val="20"/>
              </w:rPr>
              <w:t xml:space="preserve">SO2 </w:t>
            </w:r>
          </w:p>
        </w:tc>
        <w:tc>
          <w:tcPr>
            <w:tcW w:w="2267" w:type="dxa"/>
            <w:vAlign w:val="center"/>
          </w:tcPr>
          <w:p w14:paraId="75EC0288" w14:textId="4C57E5BE" w:rsidR="00EF644D" w:rsidRPr="004D39F5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  <w:r w:rsidR="00EF644D" w:rsidRPr="004D39F5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418" w:type="dxa"/>
            <w:vAlign w:val="center"/>
          </w:tcPr>
          <w:p w14:paraId="7A2A1084" w14:textId="1293361C" w:rsidR="00EF644D" w:rsidRPr="004D39F5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2126" w:type="dxa"/>
            <w:vAlign w:val="center"/>
          </w:tcPr>
          <w:p w14:paraId="3AC8948F" w14:textId="6FDB29FD" w:rsidR="00EF644D" w:rsidRPr="004D39F5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710321322</w:t>
            </w:r>
          </w:p>
        </w:tc>
        <w:tc>
          <w:tcPr>
            <w:tcW w:w="2268" w:type="dxa"/>
            <w:vAlign w:val="center"/>
          </w:tcPr>
          <w:p w14:paraId="36509166" w14:textId="65596060" w:rsidR="00F32EC7" w:rsidRPr="00C6555B" w:rsidRDefault="00C350C5" w:rsidP="00F32EC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2023-07-07</w:t>
            </w:r>
          </w:p>
        </w:tc>
      </w:tr>
      <w:tr w:rsidR="00EF644D" w:rsidRPr="00C6555B" w14:paraId="21F67EAA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71748DD8" w14:textId="7D3C57AE" w:rsidR="00EF644D" w:rsidRPr="004D39F5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</w:t>
            </w:r>
          </w:p>
        </w:tc>
        <w:tc>
          <w:tcPr>
            <w:tcW w:w="2267" w:type="dxa"/>
            <w:vAlign w:val="center"/>
          </w:tcPr>
          <w:p w14:paraId="1F727DE6" w14:textId="1D5155BD" w:rsidR="00EF644D" w:rsidRPr="004D39F5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418" w:type="dxa"/>
            <w:vAlign w:val="center"/>
          </w:tcPr>
          <w:p w14:paraId="06549FB9" w14:textId="0BFF0FAC" w:rsidR="00EF644D" w:rsidRPr="004D39F5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43i-LTE</w:t>
            </w:r>
          </w:p>
        </w:tc>
        <w:tc>
          <w:tcPr>
            <w:tcW w:w="2126" w:type="dxa"/>
            <w:vAlign w:val="center"/>
          </w:tcPr>
          <w:p w14:paraId="77803466" w14:textId="719B2E18" w:rsidR="00EF644D" w:rsidRPr="004D39F5" w:rsidRDefault="00266BB0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1218153582</w:t>
            </w:r>
          </w:p>
        </w:tc>
        <w:tc>
          <w:tcPr>
            <w:tcW w:w="2268" w:type="dxa"/>
            <w:vAlign w:val="center"/>
          </w:tcPr>
          <w:p w14:paraId="6E933F76" w14:textId="2A116998" w:rsidR="00EF644D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</w:tr>
      <w:tr w:rsidR="00C350C5" w:rsidRPr="00C6555B" w14:paraId="721FEE59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0A0A313A" w14:textId="52A86078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4D39F5">
              <w:rPr>
                <w:rFonts w:eastAsia="Times New Roman" w:cs="Arial"/>
                <w:sz w:val="20"/>
                <w:szCs w:val="20"/>
              </w:rPr>
              <w:t>NO2</w:t>
            </w:r>
          </w:p>
        </w:tc>
        <w:tc>
          <w:tcPr>
            <w:tcW w:w="2267" w:type="dxa"/>
            <w:vAlign w:val="center"/>
          </w:tcPr>
          <w:p w14:paraId="440F4481" w14:textId="5DD43710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418" w:type="dxa"/>
            <w:vAlign w:val="center"/>
          </w:tcPr>
          <w:p w14:paraId="18C3D8D1" w14:textId="18547B87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42i</w:t>
            </w:r>
          </w:p>
        </w:tc>
        <w:tc>
          <w:tcPr>
            <w:tcW w:w="2126" w:type="dxa"/>
            <w:vAlign w:val="center"/>
          </w:tcPr>
          <w:p w14:paraId="2C617623" w14:textId="18244244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1152430008</w:t>
            </w:r>
          </w:p>
        </w:tc>
        <w:tc>
          <w:tcPr>
            <w:tcW w:w="2268" w:type="dxa"/>
            <w:vAlign w:val="center"/>
          </w:tcPr>
          <w:p w14:paraId="31FDD6A3" w14:textId="51C4417B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</w:tr>
      <w:tr w:rsidR="00C350C5" w:rsidRPr="00C6555B" w14:paraId="3461C3F3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08660FB6" w14:textId="33F6ACAD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NMHC</w:t>
            </w:r>
          </w:p>
        </w:tc>
        <w:tc>
          <w:tcPr>
            <w:tcW w:w="2267" w:type="dxa"/>
            <w:vAlign w:val="center"/>
          </w:tcPr>
          <w:p w14:paraId="4E756553" w14:textId="74A3CA21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418" w:type="dxa"/>
            <w:vAlign w:val="center"/>
          </w:tcPr>
          <w:p w14:paraId="08BD0170" w14:textId="4D751942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2126" w:type="dxa"/>
            <w:vAlign w:val="center"/>
          </w:tcPr>
          <w:p w14:paraId="55ECE8D2" w14:textId="40A2ADEA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1331259521</w:t>
            </w:r>
          </w:p>
        </w:tc>
        <w:tc>
          <w:tcPr>
            <w:tcW w:w="2268" w:type="dxa"/>
            <w:vAlign w:val="center"/>
          </w:tcPr>
          <w:p w14:paraId="08F18401" w14:textId="02DE635D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2025-01-06</w:t>
            </w:r>
          </w:p>
        </w:tc>
      </w:tr>
      <w:tr w:rsidR="00C350C5" w:rsidRPr="00C6555B" w14:paraId="485C1898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3937900F" w14:textId="357AA493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O3</w:t>
            </w:r>
          </w:p>
        </w:tc>
        <w:tc>
          <w:tcPr>
            <w:tcW w:w="2267" w:type="dxa"/>
            <w:vAlign w:val="center"/>
          </w:tcPr>
          <w:p w14:paraId="239E579B" w14:textId="0710EE03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418" w:type="dxa"/>
            <w:vAlign w:val="center"/>
          </w:tcPr>
          <w:p w14:paraId="0C93AC14" w14:textId="00493B75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49i</w:t>
            </w:r>
          </w:p>
        </w:tc>
        <w:tc>
          <w:tcPr>
            <w:tcW w:w="2126" w:type="dxa"/>
            <w:vAlign w:val="center"/>
          </w:tcPr>
          <w:p w14:paraId="183D3BC8" w14:textId="3E800D91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1426262595</w:t>
            </w:r>
          </w:p>
        </w:tc>
        <w:tc>
          <w:tcPr>
            <w:tcW w:w="2268" w:type="dxa"/>
            <w:vAlign w:val="center"/>
          </w:tcPr>
          <w:p w14:paraId="12FE7F08" w14:textId="69014CB5" w:rsidR="00C350C5" w:rsidRPr="00C6555B" w:rsidRDefault="00C350C5" w:rsidP="00C350C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2024-01-04</w:t>
            </w:r>
          </w:p>
        </w:tc>
      </w:tr>
      <w:tr w:rsidR="00C350C5" w:rsidRPr="00C6555B" w14:paraId="1BBA8DFF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10285A64" w14:textId="05633B81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PM2.5</w:t>
            </w:r>
          </w:p>
        </w:tc>
        <w:tc>
          <w:tcPr>
            <w:tcW w:w="2267" w:type="dxa"/>
            <w:vAlign w:val="center"/>
          </w:tcPr>
          <w:p w14:paraId="77206BD7" w14:textId="37EF6717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</w:t>
            </w:r>
          </w:p>
        </w:tc>
        <w:tc>
          <w:tcPr>
            <w:tcW w:w="1418" w:type="dxa"/>
            <w:vAlign w:val="center"/>
          </w:tcPr>
          <w:p w14:paraId="31D61C2E" w14:textId="5E05CDF0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2126" w:type="dxa"/>
            <w:vAlign w:val="center"/>
          </w:tcPr>
          <w:p w14:paraId="7E03DAF6" w14:textId="4BFE1A74" w:rsidR="00C350C5" w:rsidRPr="004D39F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825</w:t>
            </w:r>
          </w:p>
        </w:tc>
        <w:tc>
          <w:tcPr>
            <w:tcW w:w="2268" w:type="dxa"/>
            <w:vAlign w:val="center"/>
          </w:tcPr>
          <w:p w14:paraId="520EC579" w14:textId="1976A0F3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</w:tr>
      <w:tr w:rsidR="00C350C5" w:rsidRPr="00C6555B" w14:paraId="49C7B36C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387AC83B" w14:textId="3795F22B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PM10</w:t>
            </w:r>
          </w:p>
        </w:tc>
        <w:tc>
          <w:tcPr>
            <w:tcW w:w="2267" w:type="dxa"/>
            <w:vAlign w:val="center"/>
          </w:tcPr>
          <w:p w14:paraId="5960481D" w14:textId="31776645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418" w:type="dxa"/>
            <w:vAlign w:val="center"/>
          </w:tcPr>
          <w:p w14:paraId="5DBB61B7" w14:textId="77E37D51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126" w:type="dxa"/>
            <w:vAlign w:val="center"/>
          </w:tcPr>
          <w:p w14:paraId="78A099DF" w14:textId="04A9E1E6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 294821408</w:t>
            </w:r>
          </w:p>
        </w:tc>
        <w:tc>
          <w:tcPr>
            <w:tcW w:w="2268" w:type="dxa"/>
            <w:vAlign w:val="center"/>
          </w:tcPr>
          <w:p w14:paraId="443BEB89" w14:textId="6C316DAF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</w:tr>
      <w:tr w:rsidR="00C350C5" w:rsidRPr="00C6555B" w14:paraId="6F9B7C4B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0D3B091C" w14:textId="0B36CFED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PM10</w:t>
            </w:r>
          </w:p>
        </w:tc>
        <w:tc>
          <w:tcPr>
            <w:tcW w:w="2267" w:type="dxa"/>
            <w:vAlign w:val="center"/>
          </w:tcPr>
          <w:p w14:paraId="2CD9269A" w14:textId="5B7B2640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418" w:type="dxa"/>
            <w:vAlign w:val="center"/>
          </w:tcPr>
          <w:p w14:paraId="21AABAF6" w14:textId="63B8991D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126" w:type="dxa"/>
            <w:vAlign w:val="center"/>
          </w:tcPr>
          <w:p w14:paraId="2DD3411E" w14:textId="3E93A708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 204581405</w:t>
            </w:r>
          </w:p>
        </w:tc>
        <w:tc>
          <w:tcPr>
            <w:tcW w:w="2268" w:type="dxa"/>
            <w:vAlign w:val="center"/>
          </w:tcPr>
          <w:p w14:paraId="1C75D5E5" w14:textId="42870916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</w:tr>
      <w:tr w:rsidR="00C350C5" w:rsidRPr="00C6555B" w14:paraId="49249981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2B85C69D" w14:textId="776D3EFE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PM2.5</w:t>
            </w:r>
          </w:p>
        </w:tc>
        <w:tc>
          <w:tcPr>
            <w:tcW w:w="2267" w:type="dxa"/>
            <w:vAlign w:val="center"/>
          </w:tcPr>
          <w:p w14:paraId="46213852" w14:textId="3BD757D4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418" w:type="dxa"/>
            <w:vAlign w:val="center"/>
          </w:tcPr>
          <w:p w14:paraId="037A7FFA" w14:textId="783F8E15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126" w:type="dxa"/>
            <w:vAlign w:val="center"/>
          </w:tcPr>
          <w:p w14:paraId="0D8C59AA" w14:textId="1E16829D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 203871308</w:t>
            </w:r>
          </w:p>
        </w:tc>
        <w:tc>
          <w:tcPr>
            <w:tcW w:w="2268" w:type="dxa"/>
            <w:vAlign w:val="center"/>
          </w:tcPr>
          <w:p w14:paraId="5C5878F1" w14:textId="14632D91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</w:tr>
      <w:tr w:rsidR="00C350C5" w:rsidRPr="00C6555B" w14:paraId="1BD15D9B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1C21CF8B" w14:textId="5F9B595D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PM2.5</w:t>
            </w:r>
          </w:p>
        </w:tc>
        <w:tc>
          <w:tcPr>
            <w:tcW w:w="2267" w:type="dxa"/>
            <w:vAlign w:val="center"/>
          </w:tcPr>
          <w:p w14:paraId="5823CDA1" w14:textId="1AB0A045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Scientific</w:t>
            </w:r>
          </w:p>
        </w:tc>
        <w:tc>
          <w:tcPr>
            <w:tcW w:w="1418" w:type="dxa"/>
            <w:vAlign w:val="center"/>
          </w:tcPr>
          <w:p w14:paraId="709473ED" w14:textId="17E6D263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126" w:type="dxa"/>
            <w:vAlign w:val="center"/>
          </w:tcPr>
          <w:p w14:paraId="0A302E28" w14:textId="6873E84B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2000iW205911510</w:t>
            </w:r>
          </w:p>
        </w:tc>
        <w:tc>
          <w:tcPr>
            <w:tcW w:w="2268" w:type="dxa"/>
            <w:vAlign w:val="center"/>
          </w:tcPr>
          <w:p w14:paraId="75676D19" w14:textId="3899C615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</w:tr>
      <w:tr w:rsidR="00C350C5" w:rsidRPr="00C6555B" w14:paraId="47A7EE37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36895D06" w14:textId="7DD332E1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PAH</w:t>
            </w:r>
          </w:p>
        </w:tc>
        <w:tc>
          <w:tcPr>
            <w:tcW w:w="2267" w:type="dxa"/>
            <w:vAlign w:val="center"/>
          </w:tcPr>
          <w:p w14:paraId="4EC291A3" w14:textId="6F5A68EF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 Environmental</w:t>
            </w:r>
          </w:p>
        </w:tc>
        <w:tc>
          <w:tcPr>
            <w:tcW w:w="1418" w:type="dxa"/>
            <w:vAlign w:val="center"/>
          </w:tcPr>
          <w:p w14:paraId="1959E79E" w14:textId="7BFE7C77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TE-PIF+BL</w:t>
            </w:r>
          </w:p>
        </w:tc>
        <w:tc>
          <w:tcPr>
            <w:tcW w:w="2126" w:type="dxa"/>
            <w:vAlign w:val="center"/>
          </w:tcPr>
          <w:p w14:paraId="2917643A" w14:textId="4AC5A000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1001055</w:t>
            </w:r>
          </w:p>
        </w:tc>
        <w:tc>
          <w:tcPr>
            <w:tcW w:w="2268" w:type="dxa"/>
            <w:vAlign w:val="center"/>
          </w:tcPr>
          <w:p w14:paraId="016CD805" w14:textId="534CFF4B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</w:tr>
      <w:tr w:rsidR="00C350C5" w:rsidRPr="00C6555B" w14:paraId="52A6F00D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106A88E1" w14:textId="0958D3FE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VOC</w:t>
            </w:r>
          </w:p>
        </w:tc>
        <w:tc>
          <w:tcPr>
            <w:tcW w:w="2267" w:type="dxa"/>
            <w:vAlign w:val="center"/>
          </w:tcPr>
          <w:p w14:paraId="6211D6F5" w14:textId="5D11196C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 Environmental</w:t>
            </w:r>
          </w:p>
        </w:tc>
        <w:tc>
          <w:tcPr>
            <w:tcW w:w="1418" w:type="dxa"/>
            <w:vAlign w:val="center"/>
          </w:tcPr>
          <w:p w14:paraId="6170702F" w14:textId="1CC2515A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TE-123</w:t>
            </w:r>
          </w:p>
        </w:tc>
        <w:tc>
          <w:tcPr>
            <w:tcW w:w="2126" w:type="dxa"/>
            <w:vAlign w:val="center"/>
          </w:tcPr>
          <w:p w14:paraId="318CAC97" w14:textId="53B8C8C1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1024</w:t>
            </w:r>
          </w:p>
        </w:tc>
        <w:tc>
          <w:tcPr>
            <w:tcW w:w="2268" w:type="dxa"/>
            <w:vAlign w:val="center"/>
          </w:tcPr>
          <w:p w14:paraId="7CC5FDCF" w14:textId="0D672F29" w:rsidR="00C350C5" w:rsidRPr="00C6555B" w:rsidRDefault="00C350C5" w:rsidP="00C350C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</w:tr>
      <w:tr w:rsidR="00C350C5" w:rsidRPr="00C6555B" w14:paraId="62F1E6CC" w14:textId="77777777" w:rsidTr="00EF644D">
        <w:trPr>
          <w:trHeight w:val="288"/>
        </w:trPr>
        <w:tc>
          <w:tcPr>
            <w:tcW w:w="1272" w:type="dxa"/>
            <w:vAlign w:val="center"/>
          </w:tcPr>
          <w:p w14:paraId="5EE63DB6" w14:textId="5C2D9A2F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67" w:type="dxa"/>
            <w:vAlign w:val="center"/>
          </w:tcPr>
          <w:p w14:paraId="41DA534C" w14:textId="7B7BEC85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6FBA5ED4" w14:textId="5D615EBA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5BD4CB26" w14:textId="58A56D5D" w:rsidR="00C350C5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</w:tcPr>
          <w:p w14:paraId="5ABB6A82" w14:textId="197C8274" w:rsidR="00C350C5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bookmarkEnd w:id="21"/>
      <w:bookmarkEnd w:id="25"/>
      <w:bookmarkEnd w:id="26"/>
    </w:tbl>
    <w:p w14:paraId="6D03FEC9" w14:textId="2DF83904" w:rsidR="00E97955" w:rsidRDefault="00E97955" w:rsidP="00E97955">
      <w:pPr>
        <w:rPr>
          <w:lang w:val="en-CA"/>
        </w:rPr>
      </w:pPr>
    </w:p>
    <w:p w14:paraId="035C9ACB" w14:textId="3B8149EA" w:rsidR="000E3758" w:rsidRDefault="00663E46" w:rsidP="000E3758">
      <w:pPr>
        <w:pStyle w:val="Heading2"/>
        <w:rPr>
          <w:lang w:val="en-CA"/>
        </w:rPr>
      </w:pPr>
      <w:bookmarkStart w:id="27" w:name="_Toc222995877"/>
      <w:bookmarkStart w:id="28" w:name="_Toc224035215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27"/>
      <w:bookmarkEnd w:id="28"/>
    </w:p>
    <w:tbl>
      <w:tblPr>
        <w:tblpPr w:leftFromText="180" w:rightFromText="180" w:vertAnchor="text" w:horzAnchor="margin" w:tblpY="64"/>
        <w:tblW w:w="93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331"/>
        <w:gridCol w:w="1221"/>
        <w:gridCol w:w="1723"/>
        <w:gridCol w:w="1836"/>
        <w:gridCol w:w="1966"/>
      </w:tblGrid>
      <w:tr w:rsidR="000E3758" w:rsidRPr="00713E8C" w14:paraId="4EEDB93C" w14:textId="77777777" w:rsidTr="000E3758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38895D29" w14:textId="77777777" w:rsidR="000E3758" w:rsidRPr="00713E8C" w:rsidRDefault="000E3758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331" w:type="dxa"/>
            <w:shd w:val="clear" w:color="auto" w:fill="B4C6E7" w:themeFill="accent1" w:themeFillTint="66"/>
            <w:vAlign w:val="center"/>
          </w:tcPr>
          <w:p w14:paraId="08C7B6E1" w14:textId="77777777" w:rsidR="000E3758" w:rsidRPr="00713E8C" w:rsidRDefault="000E3758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21" w:type="dxa"/>
            <w:shd w:val="clear" w:color="auto" w:fill="B4C6E7" w:themeFill="accent1" w:themeFillTint="66"/>
            <w:vAlign w:val="center"/>
          </w:tcPr>
          <w:p w14:paraId="70BF8610" w14:textId="77777777" w:rsidR="000E3758" w:rsidRPr="00713E8C" w:rsidRDefault="000E3758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23" w:type="dxa"/>
            <w:shd w:val="clear" w:color="auto" w:fill="B4C6E7" w:themeFill="accent1" w:themeFillTint="66"/>
            <w:vAlign w:val="center"/>
          </w:tcPr>
          <w:p w14:paraId="7E871A15" w14:textId="77777777" w:rsidR="000E3758" w:rsidRPr="00713E8C" w:rsidRDefault="000E3758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836" w:type="dxa"/>
            <w:shd w:val="clear" w:color="auto" w:fill="B4C6E7" w:themeFill="accent1" w:themeFillTint="66"/>
          </w:tcPr>
          <w:p w14:paraId="7E481B06" w14:textId="3C8EE5CE" w:rsidR="000E3758" w:rsidRPr="00713E8C" w:rsidRDefault="000E3758" w:rsidP="004D39F5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966" w:type="dxa"/>
            <w:shd w:val="clear" w:color="auto" w:fill="B4C6E7" w:themeFill="accent1" w:themeFillTint="66"/>
            <w:vAlign w:val="center"/>
          </w:tcPr>
          <w:p w14:paraId="200084A7" w14:textId="1A710E8E" w:rsidR="000E3758" w:rsidRPr="00713E8C" w:rsidRDefault="000E3758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0E3758" w:rsidRPr="00C6555B" w14:paraId="39769DF8" w14:textId="77777777" w:rsidTr="000E3758">
        <w:trPr>
          <w:trHeight w:val="288"/>
        </w:trPr>
        <w:tc>
          <w:tcPr>
            <w:tcW w:w="1273" w:type="dxa"/>
            <w:vAlign w:val="center"/>
          </w:tcPr>
          <w:p w14:paraId="4F2274D8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331" w:type="dxa"/>
            <w:vAlign w:val="center"/>
          </w:tcPr>
          <w:p w14:paraId="77E968E5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221" w:type="dxa"/>
            <w:vAlign w:val="center"/>
          </w:tcPr>
          <w:p w14:paraId="5069FEA5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723" w:type="dxa"/>
            <w:vAlign w:val="center"/>
          </w:tcPr>
          <w:p w14:paraId="0D5AD7B0" w14:textId="15C3D595" w:rsidR="000E3758" w:rsidRPr="00F32EC7" w:rsidRDefault="00AC337E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U2120856</w:t>
            </w:r>
          </w:p>
        </w:tc>
        <w:tc>
          <w:tcPr>
            <w:tcW w:w="1836" w:type="dxa"/>
          </w:tcPr>
          <w:p w14:paraId="089A1E13" w14:textId="57FF226A" w:rsidR="000E3758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966" w:type="dxa"/>
            <w:vAlign w:val="center"/>
          </w:tcPr>
          <w:p w14:paraId="711122F2" w14:textId="7D096A78" w:rsidR="000E3758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2024-11-04</w:t>
            </w:r>
          </w:p>
        </w:tc>
      </w:tr>
      <w:tr w:rsidR="000E3758" w:rsidRPr="00C6555B" w14:paraId="08B39BC7" w14:textId="77777777" w:rsidTr="000E3758">
        <w:trPr>
          <w:trHeight w:val="288"/>
        </w:trPr>
        <w:tc>
          <w:tcPr>
            <w:tcW w:w="1273" w:type="dxa"/>
            <w:vAlign w:val="center"/>
          </w:tcPr>
          <w:p w14:paraId="1696F6E8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331" w:type="dxa"/>
            <w:vAlign w:val="center"/>
          </w:tcPr>
          <w:p w14:paraId="388AE485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221" w:type="dxa"/>
            <w:vAlign w:val="center"/>
          </w:tcPr>
          <w:p w14:paraId="436D8BAC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723" w:type="dxa"/>
            <w:vAlign w:val="center"/>
          </w:tcPr>
          <w:p w14:paraId="5C9418A7" w14:textId="09F36036" w:rsidR="000E3758" w:rsidRPr="00F32EC7" w:rsidRDefault="00130283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U11126</w:t>
            </w:r>
          </w:p>
        </w:tc>
        <w:tc>
          <w:tcPr>
            <w:tcW w:w="1836" w:type="dxa"/>
          </w:tcPr>
          <w:p w14:paraId="2B3A9332" w14:textId="289E4CCF" w:rsidR="000E3758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966" w:type="dxa"/>
            <w:vAlign w:val="center"/>
          </w:tcPr>
          <w:p w14:paraId="3882B056" w14:textId="66A18B33" w:rsidR="000E3758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2024-04-09</w:t>
            </w:r>
          </w:p>
        </w:tc>
      </w:tr>
      <w:tr w:rsidR="000E3758" w:rsidRPr="00C6555B" w14:paraId="20C83C06" w14:textId="77777777" w:rsidTr="000E3758">
        <w:trPr>
          <w:trHeight w:val="288"/>
        </w:trPr>
        <w:tc>
          <w:tcPr>
            <w:tcW w:w="1273" w:type="dxa"/>
            <w:vAlign w:val="center"/>
          </w:tcPr>
          <w:p w14:paraId="6D6BCE2C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331" w:type="dxa"/>
            <w:vAlign w:val="center"/>
          </w:tcPr>
          <w:p w14:paraId="5BD1669E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221" w:type="dxa"/>
            <w:vAlign w:val="center"/>
          </w:tcPr>
          <w:p w14:paraId="0B5AA653" w14:textId="77777777" w:rsidR="000E3758" w:rsidRPr="00F32EC7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F32EC7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723" w:type="dxa"/>
            <w:vAlign w:val="center"/>
          </w:tcPr>
          <w:p w14:paraId="2FAB7959" w14:textId="641BF53F" w:rsidR="000E3758" w:rsidRPr="00F32EC7" w:rsidRDefault="00130283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C21020</w:t>
            </w:r>
          </w:p>
        </w:tc>
        <w:tc>
          <w:tcPr>
            <w:tcW w:w="1836" w:type="dxa"/>
          </w:tcPr>
          <w:p w14:paraId="4ED52B46" w14:textId="5BF574D1" w:rsidR="000E3758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966" w:type="dxa"/>
            <w:vAlign w:val="center"/>
          </w:tcPr>
          <w:p w14:paraId="605B11D7" w14:textId="254C536D" w:rsidR="000E3758" w:rsidRPr="00C6555B" w:rsidRDefault="00C350C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2024-04-09</w:t>
            </w:r>
          </w:p>
        </w:tc>
      </w:tr>
      <w:tr w:rsidR="000E3758" w:rsidRPr="00C6555B" w14:paraId="5E1687EE" w14:textId="77777777" w:rsidTr="000E3758">
        <w:trPr>
          <w:trHeight w:val="288"/>
        </w:trPr>
        <w:tc>
          <w:tcPr>
            <w:tcW w:w="1273" w:type="dxa"/>
            <w:vAlign w:val="center"/>
          </w:tcPr>
          <w:p w14:paraId="3CB380A1" w14:textId="6CD43F47" w:rsidR="000E3758" w:rsidRPr="00F32EC7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Leaf Wetness</w:t>
            </w:r>
          </w:p>
        </w:tc>
        <w:tc>
          <w:tcPr>
            <w:tcW w:w="1331" w:type="dxa"/>
            <w:vAlign w:val="center"/>
          </w:tcPr>
          <w:p w14:paraId="4D5A8125" w14:textId="79875AEA" w:rsidR="000E3758" w:rsidRPr="00F32EC7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Decagon Devices</w:t>
            </w:r>
          </w:p>
        </w:tc>
        <w:tc>
          <w:tcPr>
            <w:tcW w:w="1221" w:type="dxa"/>
            <w:vAlign w:val="center"/>
          </w:tcPr>
          <w:p w14:paraId="24194E6C" w14:textId="7DE0C4B1" w:rsidR="000E3758" w:rsidRPr="00F32EC7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LWS-L</w:t>
            </w:r>
          </w:p>
        </w:tc>
        <w:tc>
          <w:tcPr>
            <w:tcW w:w="1723" w:type="dxa"/>
            <w:vAlign w:val="center"/>
          </w:tcPr>
          <w:p w14:paraId="79E240E0" w14:textId="3CFD8BB5" w:rsidR="000E3758" w:rsidRPr="00F32EC7" w:rsidRDefault="00FE362E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23946-6</w:t>
            </w:r>
          </w:p>
        </w:tc>
        <w:tc>
          <w:tcPr>
            <w:tcW w:w="1836" w:type="dxa"/>
          </w:tcPr>
          <w:p w14:paraId="44ECEE74" w14:textId="77777777" w:rsidR="000E3758" w:rsidRPr="00C6555B" w:rsidRDefault="000E3758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66" w:type="dxa"/>
            <w:vAlign w:val="center"/>
          </w:tcPr>
          <w:p w14:paraId="77DFC1B0" w14:textId="0AB835F3" w:rsidR="000E3758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29" w:name="_Toc222995878"/>
      <w:bookmarkStart w:id="30" w:name="_Toc224035216"/>
      <w:r>
        <w:rPr>
          <w:lang w:val="en-CA"/>
        </w:rPr>
        <w:t>Support Equipment</w:t>
      </w:r>
      <w:bookmarkEnd w:id="29"/>
      <w:bookmarkEnd w:id="30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4D39F5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E97955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7E1E76E4" w:rsidR="00E97955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2582</w:t>
            </w:r>
          </w:p>
        </w:tc>
      </w:tr>
      <w:tr w:rsidR="00047630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731DDC7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44EDC850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350D22B5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53F95444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2147D02E" w:rsidR="00047630" w:rsidRDefault="00041398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3060</w:t>
            </w:r>
          </w:p>
        </w:tc>
      </w:tr>
      <w:tr w:rsidR="00E97955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2FF10FD7" w:rsidR="00E97955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</w:t>
            </w:r>
            <w:r w:rsidR="00E97955">
              <w:rPr>
                <w:rFonts w:eastAsia="Times New Roman" w:cs="Arial"/>
                <w:sz w:val="20"/>
                <w:szCs w:val="20"/>
              </w:rPr>
              <w:t>701</w:t>
            </w:r>
            <w:r>
              <w:rPr>
                <w:rFonts w:eastAsia="Times New Roman" w:cs="Arial"/>
                <w:sz w:val="20"/>
                <w:szCs w:val="20"/>
              </w:rPr>
              <w:t>H</w:t>
            </w:r>
          </w:p>
        </w:tc>
        <w:tc>
          <w:tcPr>
            <w:tcW w:w="1742" w:type="dxa"/>
            <w:vAlign w:val="center"/>
          </w:tcPr>
          <w:p w14:paraId="6ACB76FA" w14:textId="0DDA9035" w:rsidR="00E97955" w:rsidRPr="00C6555B" w:rsidRDefault="00F32EC7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357</w:t>
            </w:r>
          </w:p>
        </w:tc>
      </w:tr>
      <w:tr w:rsidR="00047630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4F1C075D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611D0B3D" w14:textId="015356BA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32450B89" w14:textId="7532CC2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1DD86196" w14:textId="38CFB370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112470AA" w14:textId="58043510" w:rsidR="00047630" w:rsidRDefault="00F32EC7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 21 18397</w:t>
            </w:r>
          </w:p>
        </w:tc>
      </w:tr>
      <w:tr w:rsidR="00E97955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2298" w:type="dxa"/>
            <w:vAlign w:val="center"/>
          </w:tcPr>
          <w:p w14:paraId="7101F1DE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2A8CA81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506DB69E" w14:textId="77777777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1C0399B3" w14:textId="3380D502" w:rsidR="00E97955" w:rsidRPr="00C6555B" w:rsidRDefault="00E97955" w:rsidP="004D39F5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</w:tbl>
    <w:p w14:paraId="3E8F204C" w14:textId="3ABDBBAC" w:rsidR="00E97955" w:rsidRDefault="00E97955" w:rsidP="00E97955">
      <w:pPr>
        <w:rPr>
          <w:lang w:val="en-CA"/>
        </w:rPr>
      </w:pPr>
    </w:p>
    <w:p w14:paraId="7C2457EC" w14:textId="77777777" w:rsidR="00340382" w:rsidRDefault="00340382" w:rsidP="00E97955">
      <w:pPr>
        <w:rPr>
          <w:lang w:val="en-CA"/>
        </w:rPr>
        <w:sectPr w:rsidR="00340382" w:rsidSect="000F6EA0">
          <w:footerReference w:type="even" r:id="rId8"/>
          <w:footerReference w:type="default" r:id="rId9"/>
          <w:headerReference w:type="first" r:id="rId10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1BD59745" w14:textId="1C5415CB" w:rsidR="00340382" w:rsidRDefault="00340382" w:rsidP="00E97955">
      <w:pPr>
        <w:rPr>
          <w:lang w:val="en-CA"/>
        </w:rPr>
      </w:pPr>
    </w:p>
    <w:p w14:paraId="60D4C371" w14:textId="795BF2CB" w:rsidR="00340382" w:rsidRDefault="00754809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11CA2204" wp14:editId="125E52FF">
            <wp:extent cx="8229600" cy="4644000"/>
            <wp:effectExtent l="0" t="0" r="0" b="4445"/>
            <wp:docPr id="2" name="Picture 2" descr="Map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6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80BB" w14:textId="0D130A8F" w:rsidR="00E97955" w:rsidRDefault="00E97955" w:rsidP="00E97955">
      <w:pPr>
        <w:pStyle w:val="Subtitle"/>
      </w:pPr>
      <w:bookmarkStart w:id="31" w:name="_Toc128651283"/>
      <w:r w:rsidRPr="00D6443E">
        <w:t xml:space="preserve">Figure </w:t>
      </w:r>
      <w:r w:rsidR="00077516">
        <w:t>1</w:t>
      </w:r>
      <w:r w:rsidRPr="00D6443E">
        <w:t xml:space="preserve">.0 – Area </w:t>
      </w:r>
      <w:r w:rsidR="00340382">
        <w:t>t</w:t>
      </w:r>
      <w:r w:rsidRPr="00D6443E">
        <w:t xml:space="preserve">opographic map showing AMS </w:t>
      </w:r>
      <w:r w:rsidR="00754809">
        <w:t>14</w:t>
      </w:r>
      <w:bookmarkEnd w:id="31"/>
      <w:r w:rsidR="00041398">
        <w:t>.</w:t>
      </w:r>
    </w:p>
    <w:p w14:paraId="179A3537" w14:textId="77777777" w:rsidR="00E9795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000BD1B6" w14:textId="77777777" w:rsidR="00340382" w:rsidRDefault="00340382" w:rsidP="00E97955">
      <w:pPr>
        <w:rPr>
          <w:lang w:val="en-CA"/>
        </w:rPr>
      </w:pPr>
    </w:p>
    <w:p w14:paraId="186CCFD1" w14:textId="4C2A743A" w:rsidR="00340382" w:rsidRDefault="00F12F96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68424644" wp14:editId="356CC490">
            <wp:extent cx="8240400" cy="5324400"/>
            <wp:effectExtent l="0" t="0" r="8255" b="0"/>
            <wp:docPr id="3" name="Picture 3" descr="Map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p&#10;&#10;Description automatically generated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0400" cy="53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DFB6F" w14:textId="51226E3B" w:rsidR="00E97955" w:rsidRDefault="00E97955" w:rsidP="00E97955">
      <w:pPr>
        <w:pStyle w:val="Subtitle"/>
        <w:rPr>
          <w:lang w:val="en-CA"/>
        </w:rPr>
      </w:pPr>
      <w:bookmarkStart w:id="32" w:name="_Toc128651284"/>
      <w:r w:rsidRPr="00D6443E">
        <w:rPr>
          <w:lang w:val="en-CA"/>
        </w:rPr>
        <w:t xml:space="preserve">Figure </w:t>
      </w:r>
      <w:r w:rsidR="00077516">
        <w:rPr>
          <w:lang w:val="en-CA"/>
        </w:rPr>
        <w:t>2</w:t>
      </w:r>
      <w:r w:rsidRPr="00D6443E">
        <w:rPr>
          <w:lang w:val="en-CA"/>
        </w:rPr>
        <w:t xml:space="preserve">.0 – Aerial </w:t>
      </w:r>
      <w:r w:rsidR="00663E46">
        <w:rPr>
          <w:lang w:val="en-CA"/>
        </w:rPr>
        <w:t>image</w:t>
      </w:r>
      <w:r w:rsidRPr="00D6443E">
        <w:rPr>
          <w:lang w:val="en-CA"/>
        </w:rPr>
        <w:t xml:space="preserve"> showing AMS </w:t>
      </w:r>
      <w:r w:rsidR="00F12F96">
        <w:rPr>
          <w:lang w:val="en-CA"/>
        </w:rPr>
        <w:t>14</w:t>
      </w:r>
      <w:bookmarkEnd w:id="32"/>
      <w:r w:rsidR="00A31E00">
        <w:rPr>
          <w:lang w:val="en-CA"/>
        </w:rPr>
        <w:t>.</w:t>
      </w:r>
    </w:p>
    <w:p w14:paraId="6E0D17FF" w14:textId="7F1D24CB" w:rsidR="00A16AC2" w:rsidRDefault="00A16AC2" w:rsidP="00E97955">
      <w:pPr>
        <w:rPr>
          <w:lang w:val="en-CA"/>
        </w:rPr>
      </w:pPr>
      <w:bookmarkStart w:id="33" w:name="_Hlk126155041"/>
      <w:r>
        <w:rPr>
          <w:noProof/>
        </w:rPr>
        <w:lastRenderedPageBreak/>
        <w:drawing>
          <wp:inline distT="0" distB="0" distL="0" distR="0" wp14:anchorId="49A2226A" wp14:editId="574A3026">
            <wp:extent cx="8229600" cy="5324400"/>
            <wp:effectExtent l="0" t="0" r="0" b="0"/>
            <wp:docPr id="7" name="Picture 7" descr="Map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32C8" w14:textId="5F540DDF" w:rsidR="00E97955" w:rsidRDefault="00E97955" w:rsidP="00E97955">
      <w:pPr>
        <w:pStyle w:val="Subtitle"/>
        <w:rPr>
          <w:rFonts w:eastAsia="Times New Roman"/>
        </w:rPr>
      </w:pPr>
      <w:bookmarkStart w:id="34" w:name="_Toc128651285"/>
      <w:r>
        <w:rPr>
          <w:lang w:val="en-CA"/>
        </w:rPr>
        <w:t xml:space="preserve">Figure </w:t>
      </w:r>
      <w:r w:rsidR="00077516">
        <w:rPr>
          <w:lang w:val="en-CA"/>
        </w:rPr>
        <w:t>3</w:t>
      </w:r>
      <w:r>
        <w:rPr>
          <w:lang w:val="en-CA"/>
        </w:rPr>
        <w:t xml:space="preserve">.0 – </w:t>
      </w:r>
      <w:r>
        <w:rPr>
          <w:rFonts w:eastAsia="Times New Roman"/>
        </w:rPr>
        <w:t xml:space="preserve">Plan view </w:t>
      </w:r>
      <w:r w:rsidR="00663E46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A16AC2">
        <w:rPr>
          <w:rFonts w:eastAsia="Times New Roman"/>
        </w:rPr>
        <w:t xml:space="preserve">14 </w:t>
      </w:r>
      <w:r>
        <w:rPr>
          <w:rFonts w:eastAsia="Times New Roman"/>
        </w:rPr>
        <w:t>site</w:t>
      </w:r>
      <w:bookmarkEnd w:id="34"/>
      <w:r w:rsidR="00BB7F69">
        <w:rPr>
          <w:rFonts w:eastAsia="Times New Roman"/>
        </w:rPr>
        <w:t>.</w:t>
      </w:r>
    </w:p>
    <w:bookmarkEnd w:id="33"/>
    <w:p w14:paraId="0182E96F" w14:textId="0EF98FDC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5B7C236B" w14:textId="7E8D3DD0" w:rsidR="004A7E0D" w:rsidRDefault="004A7E0D" w:rsidP="008603C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5DEFECF2" wp14:editId="58E8DE10">
            <wp:extent cx="8229600" cy="5324400"/>
            <wp:effectExtent l="0" t="0" r="0" b="0"/>
            <wp:docPr id="9" name="Picture 9" descr="Diagram, engineering drawing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, engineering drawing&#10;&#10;Description automatically generated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C1182" w14:textId="741B5550" w:rsidR="008603C3" w:rsidRDefault="008603C3" w:rsidP="008603C3">
      <w:pPr>
        <w:pStyle w:val="Subtitle"/>
        <w:rPr>
          <w:rFonts w:eastAsia="Times New Roman"/>
        </w:rPr>
      </w:pPr>
      <w:bookmarkStart w:id="35" w:name="_Toc128651286"/>
      <w:r>
        <w:rPr>
          <w:lang w:val="en-CA"/>
        </w:rPr>
        <w:t xml:space="preserve">Figure </w:t>
      </w:r>
      <w:r w:rsidR="00077516">
        <w:rPr>
          <w:lang w:val="en-CA"/>
        </w:rPr>
        <w:t>4</w:t>
      </w:r>
      <w:r>
        <w:rPr>
          <w:lang w:val="en-CA"/>
        </w:rPr>
        <w:t>.0 – Elevation</w:t>
      </w:r>
      <w:r>
        <w:rPr>
          <w:rFonts w:eastAsia="Times New Roman"/>
        </w:rPr>
        <w:t xml:space="preserve"> view </w:t>
      </w:r>
      <w:r w:rsidR="00663E46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4A7E0D">
        <w:rPr>
          <w:rFonts w:eastAsia="Times New Roman"/>
        </w:rPr>
        <w:t>14</w:t>
      </w:r>
      <w:r>
        <w:rPr>
          <w:rFonts w:eastAsia="Times New Roman"/>
        </w:rPr>
        <w:t xml:space="preserve"> site</w:t>
      </w:r>
      <w:bookmarkEnd w:id="35"/>
      <w:r w:rsidR="00B81638">
        <w:rPr>
          <w:rFonts w:eastAsia="Times New Roman"/>
        </w:rPr>
        <w:t>.</w:t>
      </w:r>
    </w:p>
    <w:p w14:paraId="171090FD" w14:textId="7196F7E0" w:rsidR="008603C3" w:rsidRDefault="008603C3" w:rsidP="00E97955">
      <w:pPr>
        <w:rPr>
          <w:lang w:val="en-CA"/>
        </w:rPr>
      </w:pPr>
    </w:p>
    <w:p w14:paraId="3162F617" w14:textId="77777777" w:rsidR="0020746D" w:rsidRDefault="008603C3" w:rsidP="0020746D">
      <w:pPr>
        <w:pStyle w:val="Heading1"/>
        <w:rPr>
          <w:lang w:val="en-CA"/>
        </w:rPr>
      </w:pPr>
      <w:r>
        <w:rPr>
          <w:lang w:val="en-CA"/>
        </w:rPr>
        <w:br w:type="page"/>
      </w:r>
      <w:bookmarkStart w:id="36" w:name="_Toc162510101"/>
      <w:bookmarkStart w:id="37" w:name="_Toc224035217"/>
      <w:r w:rsidR="0020746D">
        <w:rPr>
          <w:lang w:val="en-CA"/>
        </w:rPr>
        <w:lastRenderedPageBreak/>
        <w:t>Site photos</w:t>
      </w:r>
      <w:bookmarkEnd w:id="36"/>
      <w:bookmarkEnd w:id="37"/>
    </w:p>
    <w:p w14:paraId="7C399C67" w14:textId="3C87A28D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0964A46F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drawing>
          <wp:inline distT="0" distB="0" distL="0" distR="0" wp14:anchorId="7504FF4D" wp14:editId="6D9762F0">
            <wp:extent cx="6825600" cy="4521600"/>
            <wp:effectExtent l="0" t="0" r="0" b="0"/>
            <wp:docPr id="15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 preferRelativeResize="0"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25600" cy="45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5AA58" w14:textId="254693D1" w:rsidR="00E97955" w:rsidRDefault="00E97955" w:rsidP="00E97955">
      <w:pPr>
        <w:pStyle w:val="Subtitle"/>
        <w:rPr>
          <w:lang w:val="en-CA"/>
        </w:rPr>
      </w:pPr>
      <w:bookmarkStart w:id="38" w:name="_Toc128651287"/>
      <w:r>
        <w:rPr>
          <w:lang w:val="en-CA"/>
        </w:rPr>
        <w:t xml:space="preserve">Figure </w:t>
      </w:r>
      <w:r w:rsidR="00077516">
        <w:rPr>
          <w:lang w:val="en-CA"/>
        </w:rPr>
        <w:t>5</w:t>
      </w:r>
      <w:r>
        <w:rPr>
          <w:lang w:val="en-CA"/>
        </w:rPr>
        <w:t xml:space="preserve">.0 – Environment looking </w:t>
      </w:r>
      <w:bookmarkEnd w:id="38"/>
      <w:r w:rsidR="00194E75">
        <w:rPr>
          <w:lang w:val="en-CA"/>
        </w:rPr>
        <w:t>North.</w:t>
      </w:r>
    </w:p>
    <w:p w14:paraId="3FD4E0F0" w14:textId="77777777" w:rsidR="00E97955" w:rsidRDefault="00E97955" w:rsidP="00E97955">
      <w:pPr>
        <w:rPr>
          <w:lang w:val="en-CA"/>
        </w:rPr>
      </w:pPr>
    </w:p>
    <w:p w14:paraId="64C63166" w14:textId="0BF42DAA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lastRenderedPageBreak/>
        <w:drawing>
          <wp:inline distT="0" distB="0" distL="0" distR="0" wp14:anchorId="31888A35" wp14:editId="67FE1994">
            <wp:extent cx="6786000" cy="4496400"/>
            <wp:effectExtent l="0" t="0" r="0" b="0"/>
            <wp:docPr id="16" name="Pictur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 preferRelativeResize="0"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86000" cy="44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0A92" w14:textId="1240B522" w:rsidR="00E97955" w:rsidRDefault="00E97955" w:rsidP="00E97955">
      <w:pPr>
        <w:pStyle w:val="Subtitle"/>
        <w:rPr>
          <w:lang w:val="en-CA"/>
        </w:rPr>
      </w:pPr>
      <w:bookmarkStart w:id="39" w:name="_Toc128651288"/>
      <w:r>
        <w:rPr>
          <w:lang w:val="en-CA"/>
        </w:rPr>
        <w:t xml:space="preserve">Figure </w:t>
      </w:r>
      <w:r w:rsidR="00077516">
        <w:rPr>
          <w:lang w:val="en-CA"/>
        </w:rPr>
        <w:t>6</w:t>
      </w:r>
      <w:r>
        <w:rPr>
          <w:lang w:val="en-CA"/>
        </w:rPr>
        <w:t xml:space="preserve"> – Environment looking </w:t>
      </w:r>
      <w:bookmarkEnd w:id="39"/>
      <w:r w:rsidR="000F71C3">
        <w:rPr>
          <w:lang w:val="en-CA"/>
        </w:rPr>
        <w:t>East.</w:t>
      </w:r>
    </w:p>
    <w:p w14:paraId="719C39BF" w14:textId="2213B58B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lastRenderedPageBreak/>
        <w:drawing>
          <wp:inline distT="0" distB="0" distL="0" distR="0" wp14:anchorId="692862E5" wp14:editId="082519C9">
            <wp:extent cx="6710400" cy="4442400"/>
            <wp:effectExtent l="0" t="0" r="0" b="0"/>
            <wp:docPr id="17" name="Pictur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 preferRelativeResize="0"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10400" cy="44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9CB05" w14:textId="69D9B673" w:rsidR="00E97955" w:rsidRDefault="00E97955" w:rsidP="00D30581">
      <w:pPr>
        <w:pStyle w:val="Subtitle"/>
        <w:rPr>
          <w:lang w:val="en-CA"/>
        </w:rPr>
      </w:pPr>
      <w:bookmarkStart w:id="40" w:name="_Toc128651289"/>
      <w:r>
        <w:rPr>
          <w:lang w:val="en-CA"/>
        </w:rPr>
        <w:t xml:space="preserve">Figure </w:t>
      </w:r>
      <w:r w:rsidR="00077516">
        <w:rPr>
          <w:lang w:val="en-CA"/>
        </w:rPr>
        <w:t>7</w:t>
      </w:r>
      <w:r>
        <w:rPr>
          <w:lang w:val="en-CA"/>
        </w:rPr>
        <w:t xml:space="preserve"> – Environment looking </w:t>
      </w:r>
      <w:bookmarkEnd w:id="40"/>
      <w:r w:rsidR="00A42C25">
        <w:rPr>
          <w:lang w:val="en-CA"/>
        </w:rPr>
        <w:t>South.</w:t>
      </w:r>
    </w:p>
    <w:p w14:paraId="7F0E42B3" w14:textId="1C313A58" w:rsidR="00E97955" w:rsidRDefault="006B6A59" w:rsidP="00E97955">
      <w:pPr>
        <w:rPr>
          <w:lang w:val="en-CA"/>
        </w:rPr>
      </w:pPr>
      <w:r w:rsidRPr="006B6A59">
        <w:rPr>
          <w:noProof/>
          <w:lang w:val="en-CA"/>
        </w:rPr>
        <w:lastRenderedPageBreak/>
        <w:drawing>
          <wp:inline distT="0" distB="0" distL="0" distR="0" wp14:anchorId="27980D93" wp14:editId="41361634">
            <wp:extent cx="6706800" cy="4442400"/>
            <wp:effectExtent l="0" t="0" r="0" b="0"/>
            <wp:docPr id="21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 preferRelativeResize="0"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06800" cy="44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FEE4" w14:textId="254839DF" w:rsidR="00E97955" w:rsidRPr="00176E81" w:rsidRDefault="00E97955" w:rsidP="00176E81">
      <w:pPr>
        <w:pStyle w:val="Subtitle"/>
        <w:rPr>
          <w:lang w:val="en-CA"/>
        </w:rPr>
      </w:pPr>
      <w:bookmarkStart w:id="41" w:name="_Toc128651290"/>
      <w:r>
        <w:rPr>
          <w:lang w:val="en-CA"/>
        </w:rPr>
        <w:t xml:space="preserve">Figure </w:t>
      </w:r>
      <w:r w:rsidR="00077516">
        <w:rPr>
          <w:lang w:val="en-CA"/>
        </w:rPr>
        <w:t>8</w:t>
      </w:r>
      <w:r>
        <w:rPr>
          <w:lang w:val="en-CA"/>
        </w:rPr>
        <w:t xml:space="preserve"> – Environment looking </w:t>
      </w:r>
      <w:bookmarkEnd w:id="41"/>
      <w:r w:rsidR="00AC5431">
        <w:rPr>
          <w:lang w:val="en-CA"/>
        </w:rPr>
        <w:t>West.</w:t>
      </w:r>
    </w:p>
    <w:p w14:paraId="32DB4B58" w14:textId="19213514" w:rsidR="00E97955" w:rsidRDefault="006B6A59" w:rsidP="00E97955">
      <w:pPr>
        <w:rPr>
          <w:noProof/>
        </w:rPr>
      </w:pPr>
      <w:r w:rsidRPr="006B6A59">
        <w:rPr>
          <w:noProof/>
        </w:rPr>
        <w:lastRenderedPageBreak/>
        <w:drawing>
          <wp:inline distT="0" distB="0" distL="0" distR="0" wp14:anchorId="29FE0AE5" wp14:editId="2A461E12">
            <wp:extent cx="5457600" cy="3614400"/>
            <wp:effectExtent l="7302" t="0" r="0" b="0"/>
            <wp:docPr id="22" name="Pictur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 preferRelativeResize="0"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57600" cy="36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04EF5" w14:textId="5EFC63EA" w:rsidR="003F4441" w:rsidRPr="003F4441" w:rsidRDefault="00E97955" w:rsidP="000A3132">
      <w:pPr>
        <w:pStyle w:val="Subtitle"/>
        <w:rPr>
          <w:lang w:val="en-CA"/>
        </w:rPr>
      </w:pPr>
      <w:bookmarkStart w:id="42" w:name="_Toc128651291"/>
      <w:r>
        <w:rPr>
          <w:lang w:val="en-CA"/>
        </w:rPr>
        <w:t xml:space="preserve">Figure </w:t>
      </w:r>
      <w:r w:rsidR="00077516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42"/>
      <w:r w:rsidR="000618C6">
        <w:rPr>
          <w:lang w:val="en-CA"/>
        </w:rPr>
        <w:t>.</w:t>
      </w:r>
    </w:p>
    <w:p w14:paraId="4EEEA3A0" w14:textId="77777777" w:rsidR="00E97955" w:rsidRDefault="00E97955" w:rsidP="00E97955">
      <w:pPr>
        <w:pStyle w:val="Heading1"/>
        <w:rPr>
          <w:lang w:val="en-CA"/>
        </w:rPr>
      </w:pPr>
      <w:bookmarkStart w:id="43" w:name="_Toc222995879"/>
      <w:bookmarkStart w:id="44" w:name="_Toc224035218"/>
      <w:r>
        <w:rPr>
          <w:lang w:val="en-CA"/>
        </w:rPr>
        <w:lastRenderedPageBreak/>
        <w:t>Station Photos</w:t>
      </w:r>
      <w:bookmarkEnd w:id="43"/>
      <w:bookmarkEnd w:id="44"/>
    </w:p>
    <w:p w14:paraId="34080379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327A0456" w14:textId="3D1E5CE9" w:rsidR="00E97955" w:rsidRDefault="00E97955" w:rsidP="00E97955">
      <w:pPr>
        <w:rPr>
          <w:lang w:val="en-CA"/>
        </w:rPr>
      </w:pPr>
    </w:p>
    <w:p w14:paraId="50DF294A" w14:textId="4C1FEB9E" w:rsidR="00870ADC" w:rsidRDefault="006B6A59" w:rsidP="00E97955">
      <w:pPr>
        <w:rPr>
          <w:lang w:val="en-CA"/>
        </w:rPr>
      </w:pPr>
      <w:r w:rsidRPr="006B6A59">
        <w:rPr>
          <w:noProof/>
          <w:lang w:val="en-CA"/>
        </w:rPr>
        <w:drawing>
          <wp:inline distT="0" distB="0" distL="0" distR="0" wp14:anchorId="438A6C58" wp14:editId="78A77841">
            <wp:extent cx="3736800" cy="1912043"/>
            <wp:effectExtent l="0" t="2223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36800" cy="191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6A59">
        <w:rPr>
          <w:noProof/>
          <w:lang w:val="en-CA"/>
        </w:rPr>
        <w:drawing>
          <wp:inline distT="0" distB="0" distL="0" distR="0" wp14:anchorId="7F9EE1E3" wp14:editId="67F0638D">
            <wp:extent cx="3740400" cy="1924806"/>
            <wp:effectExtent l="0" t="6668" r="6033" b="6032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40400" cy="192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26BF" w14:textId="7F8B7DAA" w:rsidR="00E97955" w:rsidRDefault="00E97955" w:rsidP="00E97955">
      <w:pPr>
        <w:pStyle w:val="Subtitle"/>
        <w:rPr>
          <w:lang w:val="en-CA"/>
        </w:rPr>
      </w:pPr>
      <w:bookmarkStart w:id="45" w:name="_Toc128651292"/>
      <w:r>
        <w:rPr>
          <w:lang w:val="en-CA"/>
        </w:rPr>
        <w:t xml:space="preserve">Figure </w:t>
      </w:r>
      <w:r w:rsidR="00077516">
        <w:rPr>
          <w:lang w:val="en-CA"/>
        </w:rPr>
        <w:t>10</w:t>
      </w:r>
      <w:r>
        <w:rPr>
          <w:lang w:val="en-CA"/>
        </w:rPr>
        <w:t xml:space="preserve"> – Photo showing the inlet and sample </w:t>
      </w:r>
      <w:bookmarkEnd w:id="45"/>
      <w:r w:rsidR="00A33179">
        <w:rPr>
          <w:lang w:val="en-CA"/>
        </w:rPr>
        <w:t>manifold.</w:t>
      </w:r>
    </w:p>
    <w:p w14:paraId="76AC1625" w14:textId="77777777" w:rsidR="00E97955" w:rsidRDefault="00E97955" w:rsidP="00E97955">
      <w:pPr>
        <w:rPr>
          <w:lang w:val="en-CA"/>
        </w:rPr>
      </w:pPr>
    </w:p>
    <w:p w14:paraId="42DA8273" w14:textId="55C10604" w:rsidR="00E97955" w:rsidRDefault="003655BC" w:rsidP="00E97955">
      <w:pPr>
        <w:rPr>
          <w:lang w:val="en-CA"/>
        </w:rPr>
      </w:pPr>
      <w:r w:rsidRPr="003655BC">
        <w:rPr>
          <w:noProof/>
          <w:lang w:val="en-CA"/>
        </w:rPr>
        <w:lastRenderedPageBreak/>
        <w:drawing>
          <wp:inline distT="0" distB="0" distL="0" distR="0" wp14:anchorId="69109A52" wp14:editId="3309CCCA">
            <wp:extent cx="6393600" cy="4233600"/>
            <wp:effectExtent l="0" t="0" r="7620" b="0"/>
            <wp:docPr id="28" name="Pictur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 preferRelativeResize="0"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93600" cy="42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F9ACB" w14:textId="288A8D6E" w:rsidR="00E97955" w:rsidRDefault="00E97955" w:rsidP="00A53662">
      <w:pPr>
        <w:pStyle w:val="Subtitle"/>
        <w:rPr>
          <w:lang w:val="en-CA"/>
        </w:rPr>
      </w:pPr>
      <w:bookmarkStart w:id="46" w:name="_Toc128651293"/>
      <w:r>
        <w:rPr>
          <w:lang w:val="en-CA"/>
        </w:rPr>
        <w:t xml:space="preserve">Figure </w:t>
      </w:r>
      <w:r w:rsidR="00077516">
        <w:rPr>
          <w:lang w:val="en-CA"/>
        </w:rPr>
        <w:t>11</w:t>
      </w:r>
      <w:r>
        <w:rPr>
          <w:lang w:val="en-CA"/>
        </w:rPr>
        <w:t xml:space="preserve"> – Curb shot of the monitoring </w:t>
      </w:r>
      <w:bookmarkEnd w:id="46"/>
      <w:r w:rsidR="00A067F3">
        <w:rPr>
          <w:lang w:val="en-CA"/>
        </w:rPr>
        <w:t>station.</w:t>
      </w:r>
    </w:p>
    <w:p w14:paraId="40A22A40" w14:textId="25196813" w:rsidR="00E97955" w:rsidRDefault="003655BC" w:rsidP="00E97955">
      <w:pPr>
        <w:rPr>
          <w:lang w:val="en-CA"/>
        </w:rPr>
      </w:pPr>
      <w:r w:rsidRPr="003655BC">
        <w:rPr>
          <w:noProof/>
          <w:lang w:val="en-CA"/>
        </w:rPr>
        <w:lastRenderedPageBreak/>
        <w:drawing>
          <wp:inline distT="0" distB="0" distL="0" distR="0" wp14:anchorId="192DF222" wp14:editId="260F7850">
            <wp:extent cx="5677200" cy="4017078"/>
            <wp:effectExtent l="0" t="8255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677200" cy="401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55BC">
        <w:rPr>
          <w:noProof/>
          <w:lang w:val="en-CA"/>
        </w:rPr>
        <w:drawing>
          <wp:inline distT="0" distB="0" distL="0" distR="0" wp14:anchorId="5ABA76D8" wp14:editId="62EB1D8B">
            <wp:extent cx="5677200" cy="3727322"/>
            <wp:effectExtent l="3492" t="0" r="3493" b="3492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677200" cy="3727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9E30" w14:textId="1DBA6153" w:rsidR="00E97955" w:rsidRDefault="00E97955" w:rsidP="00E97955">
      <w:pPr>
        <w:pStyle w:val="Subtitle"/>
        <w:rPr>
          <w:lang w:val="en-CA"/>
        </w:rPr>
      </w:pPr>
      <w:bookmarkStart w:id="47" w:name="_Toc128651294"/>
      <w:r>
        <w:rPr>
          <w:lang w:val="en-CA"/>
        </w:rPr>
        <w:t xml:space="preserve">Figure </w:t>
      </w:r>
      <w:r w:rsidR="00077516">
        <w:rPr>
          <w:lang w:val="en-CA"/>
        </w:rPr>
        <w:t>12</w:t>
      </w:r>
      <w:r>
        <w:rPr>
          <w:lang w:val="en-CA"/>
        </w:rPr>
        <w:t xml:space="preserve"> –Photo of the front and the back of instrument rack</w:t>
      </w:r>
      <w:bookmarkEnd w:id="47"/>
      <w:r w:rsidR="00F845B2">
        <w:rPr>
          <w:lang w:val="en-CA"/>
        </w:rPr>
        <w:t>.</w:t>
      </w:r>
    </w:p>
    <w:p w14:paraId="7388B433" w14:textId="5974FCAE" w:rsidR="00552553" w:rsidRDefault="00552553" w:rsidP="00E97955">
      <w:pPr>
        <w:rPr>
          <w:highlight w:val="yellow"/>
          <w:lang w:val="en-CA"/>
        </w:rPr>
      </w:pPr>
      <w:r>
        <w:rPr>
          <w:noProof/>
        </w:rPr>
        <w:lastRenderedPageBreak/>
        <w:drawing>
          <wp:inline distT="0" distB="0" distL="0" distR="0" wp14:anchorId="60561B51" wp14:editId="5372E24C">
            <wp:extent cx="7178400" cy="5544000"/>
            <wp:effectExtent l="0" t="0" r="3810" b="0"/>
            <wp:docPr id="20" name="Pictur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400" cy="55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7BD70" w14:textId="72A97316" w:rsidR="00E97955" w:rsidRDefault="00E97955" w:rsidP="00E97955">
      <w:pPr>
        <w:pStyle w:val="Subtitle"/>
      </w:pPr>
      <w:bookmarkStart w:id="48" w:name="_Toc128651295"/>
      <w:r>
        <w:rPr>
          <w:lang w:val="en-CA"/>
        </w:rPr>
        <w:t xml:space="preserve">Figure </w:t>
      </w:r>
      <w:r w:rsidR="00077516">
        <w:rPr>
          <w:lang w:val="en-CA"/>
        </w:rPr>
        <w:t>13</w:t>
      </w:r>
      <w:r>
        <w:rPr>
          <w:lang w:val="en-CA"/>
        </w:rPr>
        <w:t xml:space="preserve"> </w:t>
      </w:r>
      <w:bookmarkEnd w:id="48"/>
      <w:r w:rsidR="00C87451" w:rsidRPr="00FE70E0">
        <w:rPr>
          <w:lang w:val="en-CA"/>
        </w:rPr>
        <w:t>Windrose (</w:t>
      </w:r>
      <w:r w:rsidR="00930E10">
        <w:rPr>
          <w:lang w:val="en-CA"/>
        </w:rPr>
        <w:t>2021-2025</w:t>
      </w:r>
      <w:r w:rsidR="00C87451" w:rsidRPr="00FE70E0">
        <w:rPr>
          <w:lang w:val="en-CA"/>
        </w:rPr>
        <w:t>).</w:t>
      </w:r>
    </w:p>
    <w:sectPr w:rsidR="00E97955" w:rsidSect="000F6EA0">
      <w:headerReference w:type="first" r:id="rId26"/>
      <w:footerReference w:type="first" r:id="rId27"/>
      <w:pgSz w:w="15840" w:h="12240" w:orient="landscape"/>
      <w:pgMar w:top="1440" w:right="1440" w:bottom="1440" w:left="1440" w:header="706" w:footer="6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7F08C0" w14:textId="77777777" w:rsidR="00494309" w:rsidRDefault="00494309" w:rsidP="00C71BA2">
      <w:r>
        <w:separator/>
      </w:r>
    </w:p>
  </w:endnote>
  <w:endnote w:type="continuationSeparator" w:id="0">
    <w:p w14:paraId="2BC03827" w14:textId="77777777" w:rsidR="00494309" w:rsidRDefault="00494309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06C7D262" w:rsidR="004D39F5" w:rsidRDefault="004D39F5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4D39F5" w:rsidRDefault="004D39F5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4D39F5" w:rsidRPr="00C71BA2" w:rsidRDefault="004D39F5" w:rsidP="00BB490A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4FBEC6A2" w:rsidR="004D39F5" w:rsidRPr="00C71BA2" w:rsidRDefault="00246801" w:rsidP="00565646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 xml:space="preserve">AMS 14_SDOC_AAM Site Documentation </w:t>
    </w:r>
    <w:r w:rsidR="004D39F5">
      <w:rPr>
        <w:rFonts w:ascii="Calibri" w:hAnsi="Calibri"/>
        <w:sz w:val="18"/>
        <w:szCs w:val="18"/>
      </w:rPr>
      <w:t xml:space="preserve">Anzac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221D84" w14:textId="77777777" w:rsidR="008F02B3" w:rsidRPr="00C71BA2" w:rsidRDefault="008F02B3" w:rsidP="008F02B3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color w:val="263877"/>
        <w:sz w:val="18"/>
        <w:szCs w:val="18"/>
      </w:rPr>
      <w:t>8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6DD30F4A" w14:textId="77777777" w:rsidR="008F02B3" w:rsidRPr="00C71BA2" w:rsidRDefault="008F02B3" w:rsidP="008F02B3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 xml:space="preserve">AMS 14_SDOC_AAM Site Documentation Anzac </w:t>
    </w:r>
  </w:p>
  <w:p w14:paraId="50ED2ACB" w14:textId="77777777" w:rsidR="004D39F5" w:rsidRPr="008F02B3" w:rsidRDefault="004D39F5" w:rsidP="008F02B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22CBA6" w14:textId="77777777" w:rsidR="00494309" w:rsidRDefault="00494309" w:rsidP="00C71BA2">
      <w:r>
        <w:separator/>
      </w:r>
    </w:p>
  </w:footnote>
  <w:footnote w:type="continuationSeparator" w:id="0">
    <w:p w14:paraId="233065F1" w14:textId="77777777" w:rsidR="00494309" w:rsidRDefault="00494309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4D39F5" w:rsidRDefault="004D39F5">
    <w:pPr>
      <w:pStyle w:val="Header"/>
    </w:pPr>
    <w:r w:rsidRPr="00092C9A">
      <w:rPr>
        <w:noProof/>
      </w:rPr>
      <w:drawing>
        <wp:anchor distT="0" distB="0" distL="114300" distR="114300" simplePos="0" relativeHeight="251661824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4D39F5" w:rsidRDefault="004D39F5">
    <w:pPr>
      <w:pStyle w:val="Header"/>
    </w:pPr>
    <w:r>
      <w:rPr>
        <w:noProof/>
      </w:rPr>
      <w:drawing>
        <wp:anchor distT="0" distB="0" distL="114300" distR="114300" simplePos="0" relativeHeight="251655680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B816C" w14:textId="358F90E1" w:rsidR="004D39F5" w:rsidRDefault="004D39F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42059259">
    <w:abstractNumId w:val="0"/>
  </w:num>
  <w:num w:numId="2" w16cid:durableId="204224417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110F4"/>
    <w:rsid w:val="00025D24"/>
    <w:rsid w:val="00032756"/>
    <w:rsid w:val="00041398"/>
    <w:rsid w:val="0004170C"/>
    <w:rsid w:val="00047630"/>
    <w:rsid w:val="00057444"/>
    <w:rsid w:val="000618C6"/>
    <w:rsid w:val="00070803"/>
    <w:rsid w:val="00070E66"/>
    <w:rsid w:val="00075FB2"/>
    <w:rsid w:val="00077516"/>
    <w:rsid w:val="00092C9A"/>
    <w:rsid w:val="000A3132"/>
    <w:rsid w:val="000A33D3"/>
    <w:rsid w:val="000B6394"/>
    <w:rsid w:val="000B78E9"/>
    <w:rsid w:val="000C4CE8"/>
    <w:rsid w:val="000E3758"/>
    <w:rsid w:val="000F6EA0"/>
    <w:rsid w:val="000F71C3"/>
    <w:rsid w:val="00117AC1"/>
    <w:rsid w:val="00130283"/>
    <w:rsid w:val="00167A17"/>
    <w:rsid w:val="001750E3"/>
    <w:rsid w:val="00176E81"/>
    <w:rsid w:val="00181EC5"/>
    <w:rsid w:val="00191F91"/>
    <w:rsid w:val="00194E75"/>
    <w:rsid w:val="001B2914"/>
    <w:rsid w:val="001B6D16"/>
    <w:rsid w:val="001B6DB3"/>
    <w:rsid w:val="001F0831"/>
    <w:rsid w:val="0020746D"/>
    <w:rsid w:val="0021699E"/>
    <w:rsid w:val="00246801"/>
    <w:rsid w:val="00266BB0"/>
    <w:rsid w:val="00282619"/>
    <w:rsid w:val="00284124"/>
    <w:rsid w:val="0028531A"/>
    <w:rsid w:val="00286F8A"/>
    <w:rsid w:val="002C4925"/>
    <w:rsid w:val="002D5208"/>
    <w:rsid w:val="002F339D"/>
    <w:rsid w:val="003276BF"/>
    <w:rsid w:val="00340382"/>
    <w:rsid w:val="00352A2C"/>
    <w:rsid w:val="003655BC"/>
    <w:rsid w:val="003C4C6F"/>
    <w:rsid w:val="003F4441"/>
    <w:rsid w:val="00407AB9"/>
    <w:rsid w:val="00420129"/>
    <w:rsid w:val="004546BE"/>
    <w:rsid w:val="00494309"/>
    <w:rsid w:val="004A7E0D"/>
    <w:rsid w:val="004D39F5"/>
    <w:rsid w:val="005146D6"/>
    <w:rsid w:val="00515775"/>
    <w:rsid w:val="00552553"/>
    <w:rsid w:val="00565646"/>
    <w:rsid w:val="00565E25"/>
    <w:rsid w:val="00585364"/>
    <w:rsid w:val="005920C5"/>
    <w:rsid w:val="00596809"/>
    <w:rsid w:val="005C0306"/>
    <w:rsid w:val="005F17BB"/>
    <w:rsid w:val="005F4287"/>
    <w:rsid w:val="005F769B"/>
    <w:rsid w:val="00602518"/>
    <w:rsid w:val="0060335E"/>
    <w:rsid w:val="0060384D"/>
    <w:rsid w:val="00613A2D"/>
    <w:rsid w:val="00617EBC"/>
    <w:rsid w:val="00654C51"/>
    <w:rsid w:val="00663E46"/>
    <w:rsid w:val="0067705E"/>
    <w:rsid w:val="00686748"/>
    <w:rsid w:val="00691AEC"/>
    <w:rsid w:val="006B55FD"/>
    <w:rsid w:val="006B6A59"/>
    <w:rsid w:val="00750B44"/>
    <w:rsid w:val="00754809"/>
    <w:rsid w:val="00757508"/>
    <w:rsid w:val="00767A2D"/>
    <w:rsid w:val="00793A1B"/>
    <w:rsid w:val="007D60D1"/>
    <w:rsid w:val="0080207A"/>
    <w:rsid w:val="0084622E"/>
    <w:rsid w:val="00857A1C"/>
    <w:rsid w:val="008603C3"/>
    <w:rsid w:val="00870ADC"/>
    <w:rsid w:val="008C31A4"/>
    <w:rsid w:val="008C7C57"/>
    <w:rsid w:val="008D4110"/>
    <w:rsid w:val="008D42C8"/>
    <w:rsid w:val="008D7FB8"/>
    <w:rsid w:val="008F02B3"/>
    <w:rsid w:val="00927899"/>
    <w:rsid w:val="00930E10"/>
    <w:rsid w:val="00936C9F"/>
    <w:rsid w:val="009478DE"/>
    <w:rsid w:val="009C5232"/>
    <w:rsid w:val="009E64F9"/>
    <w:rsid w:val="00A067F3"/>
    <w:rsid w:val="00A16AC2"/>
    <w:rsid w:val="00A27F7C"/>
    <w:rsid w:val="00A31E00"/>
    <w:rsid w:val="00A33179"/>
    <w:rsid w:val="00A42C25"/>
    <w:rsid w:val="00A53662"/>
    <w:rsid w:val="00A5652E"/>
    <w:rsid w:val="00A624A6"/>
    <w:rsid w:val="00A84412"/>
    <w:rsid w:val="00A87293"/>
    <w:rsid w:val="00AA507C"/>
    <w:rsid w:val="00AC337E"/>
    <w:rsid w:val="00AC5431"/>
    <w:rsid w:val="00AE595C"/>
    <w:rsid w:val="00AF57D9"/>
    <w:rsid w:val="00B47580"/>
    <w:rsid w:val="00B52BDF"/>
    <w:rsid w:val="00B7316A"/>
    <w:rsid w:val="00B81638"/>
    <w:rsid w:val="00BB490A"/>
    <w:rsid w:val="00BB7F69"/>
    <w:rsid w:val="00BF6790"/>
    <w:rsid w:val="00C255D0"/>
    <w:rsid w:val="00C350C5"/>
    <w:rsid w:val="00C5059A"/>
    <w:rsid w:val="00C71BA2"/>
    <w:rsid w:val="00C83E11"/>
    <w:rsid w:val="00C84D33"/>
    <w:rsid w:val="00C851C6"/>
    <w:rsid w:val="00C87451"/>
    <w:rsid w:val="00C92A55"/>
    <w:rsid w:val="00CD67BC"/>
    <w:rsid w:val="00CF359E"/>
    <w:rsid w:val="00D30581"/>
    <w:rsid w:val="00D47088"/>
    <w:rsid w:val="00D57A33"/>
    <w:rsid w:val="00D615CE"/>
    <w:rsid w:val="00D800C5"/>
    <w:rsid w:val="00DB61ED"/>
    <w:rsid w:val="00DD5A1F"/>
    <w:rsid w:val="00DD5F91"/>
    <w:rsid w:val="00E67F88"/>
    <w:rsid w:val="00E9254A"/>
    <w:rsid w:val="00E97955"/>
    <w:rsid w:val="00EC1B37"/>
    <w:rsid w:val="00EF099B"/>
    <w:rsid w:val="00EF644D"/>
    <w:rsid w:val="00F12F96"/>
    <w:rsid w:val="00F32EC7"/>
    <w:rsid w:val="00F540A9"/>
    <w:rsid w:val="00F80886"/>
    <w:rsid w:val="00F845B2"/>
    <w:rsid w:val="00FC47F5"/>
    <w:rsid w:val="00FE22B4"/>
    <w:rsid w:val="00FE3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11.JP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556</TotalTime>
  <Pages>19</Pages>
  <Words>1067</Words>
  <Characters>5977</Characters>
  <Application>Microsoft Office Word</Application>
  <DocSecurity>0</DocSecurity>
  <Lines>597</Lines>
  <Paragraphs>469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Mohammed Kashif</cp:lastModifiedBy>
  <cp:revision>86</cp:revision>
  <dcterms:created xsi:type="dcterms:W3CDTF">2023-03-02T19:11:00Z</dcterms:created>
  <dcterms:modified xsi:type="dcterms:W3CDTF">2026-03-10T18:14:00Z</dcterms:modified>
</cp:coreProperties>
</file>