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151A66C2" w14:textId="77777777" w:rsidR="00092C9A" w:rsidRDefault="00092C9A" w:rsidP="005F17BB">
      <w:pPr>
        <w:ind w:left="630" w:right="-90"/>
      </w:pPr>
    </w:p>
    <w:p w14:paraId="30E4DEAB" w14:textId="77777777" w:rsidR="00092C9A" w:rsidRDefault="00092C9A" w:rsidP="005F17BB">
      <w:pPr>
        <w:ind w:left="630" w:right="-90"/>
      </w:pPr>
    </w:p>
    <w:p w14:paraId="573F16D1" w14:textId="77777777" w:rsidR="00092C9A" w:rsidRDefault="00092C9A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2A5B41D2" w14:textId="77777777" w:rsidR="00092C9A" w:rsidRPr="00C26C4B" w:rsidRDefault="00092C9A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618C0636" w14:textId="77777777" w:rsidR="00750B44" w:rsidRDefault="00750B44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09F8CC5D" w14:textId="73D5863F" w:rsidR="00092C9A" w:rsidRPr="00D43BE5" w:rsidRDefault="00750B44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28C4D2AB" w14:textId="77777777" w:rsidR="00092C9A" w:rsidRPr="00D43BE5" w:rsidRDefault="00092C9A" w:rsidP="00092C9A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21D2BD85" w14:textId="0AC93804" w:rsidR="00092C9A" w:rsidRDefault="008A1C7A" w:rsidP="00092C9A">
      <w:pPr>
        <w:pStyle w:val="Title"/>
        <w:ind w:left="0" w:right="4"/>
        <w:jc w:val="center"/>
      </w:pPr>
      <w:r>
        <w:t>Ells River</w:t>
      </w:r>
    </w:p>
    <w:p w14:paraId="5DC0347E" w14:textId="31AAA4DC" w:rsidR="00750B44" w:rsidRDefault="00750B44" w:rsidP="00750B44">
      <w:pPr>
        <w:jc w:val="center"/>
        <w:rPr>
          <w:lang w:val="en-CA"/>
        </w:rPr>
      </w:pPr>
    </w:p>
    <w:p w14:paraId="7A8352A7" w14:textId="21FA555D" w:rsidR="00750B44" w:rsidRPr="00750B44" w:rsidRDefault="00750B44" w:rsidP="00750B44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>LAST UPDATED:</w:t>
      </w:r>
      <w:r w:rsidR="00973214">
        <w:rPr>
          <w:rStyle w:val="IntenseReference"/>
        </w:rPr>
        <w:t xml:space="preserve"> </w:t>
      </w:r>
      <w:r w:rsidR="00DC63AF">
        <w:rPr>
          <w:rStyle w:val="IntenseReference"/>
        </w:rPr>
        <w:t>March</w:t>
      </w:r>
      <w:r w:rsidR="00973214">
        <w:rPr>
          <w:rStyle w:val="IntenseReference"/>
        </w:rPr>
        <w:t xml:space="preserve"> </w:t>
      </w:r>
      <w:r w:rsidR="00DC63AF">
        <w:rPr>
          <w:rStyle w:val="IntenseReference"/>
        </w:rPr>
        <w:t>02</w:t>
      </w:r>
      <w:r w:rsidR="001D2113">
        <w:rPr>
          <w:rStyle w:val="IntenseReference"/>
        </w:rPr>
        <w:t>, 202</w:t>
      </w:r>
      <w:r w:rsidR="00973214">
        <w:rPr>
          <w:rStyle w:val="IntenseReference"/>
        </w:rPr>
        <w:t>6</w:t>
      </w:r>
    </w:p>
    <w:p w14:paraId="093DDC23" w14:textId="2C0FA923" w:rsidR="00750B44" w:rsidRPr="00750B44" w:rsidRDefault="00750B44" w:rsidP="00750B44">
      <w:pPr>
        <w:rPr>
          <w:lang w:val="en-CA"/>
        </w:rPr>
      </w:pPr>
    </w:p>
    <w:p w14:paraId="2CBD512A" w14:textId="77777777" w:rsidR="00092C9A" w:rsidRPr="00D43BE5" w:rsidRDefault="00092C9A" w:rsidP="00092C9A">
      <w:pPr>
        <w:rPr>
          <w:rFonts w:cs="Arial"/>
          <w:color w:val="2F5496" w:themeColor="accent1" w:themeShade="BF"/>
        </w:rPr>
      </w:pPr>
    </w:p>
    <w:p w14:paraId="75DF746C" w14:textId="77777777" w:rsidR="00092C9A" w:rsidRPr="00D43BE5" w:rsidRDefault="00092C9A" w:rsidP="00092C9A">
      <w:pPr>
        <w:jc w:val="center"/>
        <w:rPr>
          <w:rFonts w:cs="Arial"/>
          <w:color w:val="2F5496" w:themeColor="accent1" w:themeShade="BF"/>
        </w:rPr>
      </w:pPr>
    </w:p>
    <w:p w14:paraId="59F5EAF3" w14:textId="77777777" w:rsidR="00C71BA2" w:rsidRDefault="00C71BA2" w:rsidP="005F17BB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3C2DB50B" w14:textId="77777777" w:rsidR="00750B44" w:rsidRPr="00DB4C9A" w:rsidRDefault="00750B44" w:rsidP="00750B44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4837B32C" w14:textId="2BA7C2E7" w:rsidR="00E74D7F" w:rsidRDefault="00750B44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2521768" w:history="1">
            <w:r w:rsidR="00E74D7F" w:rsidRPr="00B63A1B">
              <w:rPr>
                <w:rStyle w:val="Hyperlink"/>
                <w:noProof/>
                <w:lang w:val="en-CA"/>
              </w:rPr>
              <w:t>General Site Information</w:t>
            </w:r>
            <w:r w:rsidR="00E74D7F">
              <w:rPr>
                <w:noProof/>
                <w:webHidden/>
              </w:rPr>
              <w:tab/>
            </w:r>
            <w:r w:rsidR="00E74D7F">
              <w:rPr>
                <w:noProof/>
                <w:webHidden/>
              </w:rPr>
              <w:fldChar w:fldCharType="begin"/>
            </w:r>
            <w:r w:rsidR="00E74D7F">
              <w:rPr>
                <w:noProof/>
                <w:webHidden/>
              </w:rPr>
              <w:instrText xml:space="preserve"> PAGEREF _Toc162521768 \h </w:instrText>
            </w:r>
            <w:r w:rsidR="00E74D7F">
              <w:rPr>
                <w:noProof/>
                <w:webHidden/>
              </w:rPr>
            </w:r>
            <w:r w:rsidR="00E74D7F">
              <w:rPr>
                <w:noProof/>
                <w:webHidden/>
              </w:rPr>
              <w:fldChar w:fldCharType="separate"/>
            </w:r>
            <w:r w:rsidR="00E74D7F">
              <w:rPr>
                <w:noProof/>
                <w:webHidden/>
              </w:rPr>
              <w:t>4</w:t>
            </w:r>
            <w:r w:rsidR="00E74D7F">
              <w:rPr>
                <w:noProof/>
                <w:webHidden/>
              </w:rPr>
              <w:fldChar w:fldCharType="end"/>
            </w:r>
          </w:hyperlink>
        </w:p>
        <w:p w14:paraId="1BE183EA" w14:textId="435AA513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69" w:history="1">
            <w:r w:rsidRPr="00B63A1B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8E752F" w14:textId="2FB0DE74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0" w:history="1">
            <w:r w:rsidRPr="00B63A1B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32695C" w14:textId="1ABA25ED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1" w:history="1">
            <w:r w:rsidRPr="00B63A1B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00CDBA" w14:textId="065AF656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2" w:history="1">
            <w:r w:rsidRPr="00B63A1B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E15A92" w14:textId="7AC1DE52" w:rsidR="00E74D7F" w:rsidRDefault="00E74D7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3" w:history="1">
            <w:r w:rsidRPr="00B63A1B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5C727F" w14:textId="7DD6B51C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4" w:history="1">
            <w:r w:rsidRPr="00B63A1B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A15BB6" w14:textId="6CFBD927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5" w:history="1">
            <w:r w:rsidRPr="00B63A1B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482C55" w14:textId="7D8A9129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6" w:history="1">
            <w:r w:rsidRPr="00B63A1B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D9A333" w14:textId="229B8391" w:rsidR="00E74D7F" w:rsidRDefault="00E74D7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7" w:history="1">
            <w:r w:rsidRPr="00B63A1B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56D211" w14:textId="4C6EE36A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8" w:history="1">
            <w:r w:rsidRPr="00B63A1B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C5974B" w14:textId="29149D3D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79" w:history="1">
            <w:r w:rsidRPr="00B63A1B">
              <w:rPr>
                <w:rStyle w:val="Hyperlink"/>
                <w:noProof/>
                <w:lang w:val="en-CA"/>
              </w:rPr>
              <w:t>Meteorolgical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49C5CD" w14:textId="14A9233D" w:rsidR="00E74D7F" w:rsidRDefault="00E74D7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80" w:history="1">
            <w:r w:rsidRPr="00B63A1B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363418" w14:textId="3F0559B0" w:rsidR="00E74D7F" w:rsidRDefault="00E74D7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81" w:history="1">
            <w:r w:rsidRPr="00B63A1B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7968D8" w14:textId="5BD50434" w:rsidR="00E74D7F" w:rsidRDefault="00E74D7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21782" w:history="1">
            <w:r w:rsidRPr="00B63A1B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_Toc162521782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21163C" w14:textId="3FB7DE11" w:rsidR="00750B44" w:rsidRPr="004A0F4C" w:rsidRDefault="00750B44" w:rsidP="00750B44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395EC873" w14:textId="77777777" w:rsidR="00750B44" w:rsidRDefault="00750B44" w:rsidP="00750B44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3E938228" w14:textId="77777777" w:rsidR="00497D27" w:rsidRPr="004860D8" w:rsidRDefault="00497D27" w:rsidP="00497D27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733D18C4" w14:textId="60A95B7C" w:rsidR="00BF7A43" w:rsidRDefault="00497D2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2305943" w:history="1">
        <w:r w:rsidR="00BF7A43" w:rsidRPr="00971532">
          <w:rPr>
            <w:rStyle w:val="Hyperlink"/>
            <w:noProof/>
          </w:rPr>
          <w:t>Figure 1 – Area Topographic map showing AMS 30</w:t>
        </w:r>
        <w:r w:rsidR="00BF7A43">
          <w:rPr>
            <w:noProof/>
            <w:webHidden/>
          </w:rPr>
          <w:tab/>
        </w:r>
        <w:r w:rsidR="00BF7A43">
          <w:rPr>
            <w:noProof/>
            <w:webHidden/>
          </w:rPr>
          <w:fldChar w:fldCharType="begin"/>
        </w:r>
        <w:r w:rsidR="00BF7A43">
          <w:rPr>
            <w:noProof/>
            <w:webHidden/>
          </w:rPr>
          <w:instrText xml:space="preserve"> PAGEREF _Toc222305943 \h </w:instrText>
        </w:r>
        <w:r w:rsidR="00BF7A43">
          <w:rPr>
            <w:noProof/>
            <w:webHidden/>
          </w:rPr>
        </w:r>
        <w:r w:rsidR="00BF7A43">
          <w:rPr>
            <w:noProof/>
            <w:webHidden/>
          </w:rPr>
          <w:fldChar w:fldCharType="separate"/>
        </w:r>
        <w:r w:rsidR="00BF7A43">
          <w:rPr>
            <w:noProof/>
            <w:webHidden/>
          </w:rPr>
          <w:t>7</w:t>
        </w:r>
        <w:r w:rsidR="00BF7A43">
          <w:rPr>
            <w:noProof/>
            <w:webHidden/>
          </w:rPr>
          <w:fldChar w:fldCharType="end"/>
        </w:r>
      </w:hyperlink>
    </w:p>
    <w:p w14:paraId="09EC12B0" w14:textId="77454363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44" w:history="1">
        <w:r w:rsidRPr="00971532">
          <w:rPr>
            <w:rStyle w:val="Hyperlink"/>
            <w:noProof/>
            <w:lang w:val="en-CA"/>
          </w:rPr>
          <w:t>Figure 3 – Aerial photo showing AMS 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095AA9A" w14:textId="571DC6C9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45" w:history="1">
        <w:r w:rsidRPr="00971532">
          <w:rPr>
            <w:rStyle w:val="Hyperlink"/>
            <w:noProof/>
            <w:lang w:val="en-CA"/>
          </w:rPr>
          <w:t>Figure 5 – Environ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48BEA66B" w14:textId="787B5CD2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46" w:history="1">
        <w:r w:rsidRPr="00971532">
          <w:rPr>
            <w:rStyle w:val="Hyperlink"/>
            <w:noProof/>
            <w:lang w:val="en-CA"/>
          </w:rPr>
          <w:t>Figure 6 – Environ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50333DB" w14:textId="627177DE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47" w:history="1">
        <w:r w:rsidRPr="00971532">
          <w:rPr>
            <w:rStyle w:val="Hyperlink"/>
            <w:noProof/>
            <w:lang w:val="en-CA"/>
          </w:rPr>
          <w:t>Figure 7 – Environ looking South.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6E9425B" w14:textId="2FE65850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48" w:history="1">
        <w:r w:rsidRPr="00971532">
          <w:rPr>
            <w:rStyle w:val="Hyperlink"/>
            <w:noProof/>
            <w:lang w:val="en-CA"/>
          </w:rPr>
          <w:t>Figure 8 – Environ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DA3892D" w14:textId="71B8D488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49" w:history="1">
        <w:r w:rsidRPr="00971532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5D287BF" w14:textId="553304A8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50" w:history="1">
        <w:r w:rsidRPr="00971532">
          <w:rPr>
            <w:rStyle w:val="Hyperlink"/>
            <w:noProof/>
            <w:lang w:val="en-CA"/>
          </w:rPr>
          <w:t>Figure 10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8AE82BA" w14:textId="29B9199B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51" w:history="1">
        <w:r w:rsidRPr="00971532">
          <w:rPr>
            <w:rStyle w:val="Hyperlink"/>
            <w:noProof/>
            <w:lang w:val="en-CA"/>
          </w:rPr>
          <w:t>Figure 11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9D9F955" w14:textId="5FEFEB01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52" w:history="1">
        <w:r w:rsidRPr="00971532">
          <w:rPr>
            <w:rStyle w:val="Hyperlink"/>
            <w:noProof/>
            <w:lang w:val="en-CA"/>
          </w:rPr>
          <w:t>Figure 12 –Photo of front and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A3EEA9A" w14:textId="29861335" w:rsidR="00BF7A43" w:rsidRDefault="00BF7A43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05953" w:history="1">
        <w:r w:rsidRPr="00971532">
          <w:rPr>
            <w:rStyle w:val="Hyperlink"/>
            <w:noProof/>
          </w:rPr>
          <w:t>Figure 13 – Windrose (2021-2025)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_Toc222305953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511F327E" w14:textId="2ABADCAE" w:rsidR="00750B44" w:rsidRDefault="00497D27" w:rsidP="00497D27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34E0E29E" w14:textId="77777777" w:rsidR="00750B44" w:rsidRDefault="00750B44" w:rsidP="00750B44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35FD575B" w14:textId="77777777" w:rsidR="00750B44" w:rsidRDefault="00750B44" w:rsidP="00750B44">
      <w:pPr>
        <w:pStyle w:val="Heading1"/>
        <w:rPr>
          <w:lang w:val="en-CA"/>
        </w:rPr>
      </w:pPr>
      <w:bookmarkStart w:id="0" w:name="_Toc194737895"/>
      <w:bookmarkStart w:id="1" w:name="_Toc162521768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030FD428" w14:textId="06A67488" w:rsidR="00E74D7F" w:rsidRPr="00E74D7F" w:rsidRDefault="00E74D7F" w:rsidP="00E74D7F">
      <w:pPr>
        <w:rPr>
          <w:sz w:val="20"/>
          <w:szCs w:val="20"/>
          <w:lang w:val="en-CA"/>
        </w:rPr>
      </w:pPr>
      <w:r w:rsidRPr="00E74D7F">
        <w:rPr>
          <w:sz w:val="20"/>
          <w:szCs w:val="20"/>
          <w:lang w:val="en-CA"/>
        </w:rPr>
        <w:t xml:space="preserve">Revision Date: </w:t>
      </w:r>
      <w:r w:rsidR="00973214">
        <w:rPr>
          <w:sz w:val="20"/>
          <w:szCs w:val="20"/>
          <w:lang w:val="en-CA"/>
        </w:rPr>
        <w:t>February</w:t>
      </w:r>
      <w:r w:rsidRPr="00E74D7F">
        <w:rPr>
          <w:sz w:val="20"/>
          <w:szCs w:val="20"/>
          <w:lang w:val="en-CA"/>
        </w:rPr>
        <w:t xml:space="preserve"> </w:t>
      </w:r>
      <w:r w:rsidR="00973214">
        <w:rPr>
          <w:sz w:val="20"/>
          <w:szCs w:val="20"/>
          <w:lang w:val="en-CA"/>
        </w:rPr>
        <w:t>1</w:t>
      </w:r>
      <w:r w:rsidRPr="00E74D7F">
        <w:rPr>
          <w:sz w:val="20"/>
          <w:szCs w:val="20"/>
          <w:lang w:val="en-CA"/>
        </w:rPr>
        <w:t>8, 202</w:t>
      </w:r>
      <w:r w:rsidR="00973214">
        <w:rPr>
          <w:sz w:val="20"/>
          <w:szCs w:val="20"/>
          <w:lang w:val="en-CA"/>
        </w:rPr>
        <w:t>6</w:t>
      </w:r>
    </w:p>
    <w:p w14:paraId="530D0BC2" w14:textId="77777777" w:rsidR="00750B44" w:rsidRDefault="00750B44" w:rsidP="00750B44">
      <w:pPr>
        <w:pStyle w:val="Heading2"/>
        <w:rPr>
          <w:lang w:val="en-CA"/>
        </w:rPr>
      </w:pPr>
      <w:bookmarkStart w:id="2" w:name="_Toc162521769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5"/>
        <w:gridCol w:w="6622"/>
      </w:tblGrid>
      <w:tr w:rsidR="00750B44" w:rsidRPr="00075B71" w14:paraId="1461A23F" w14:textId="77777777" w:rsidTr="00F01676">
        <w:tc>
          <w:tcPr>
            <w:tcW w:w="2718" w:type="dxa"/>
          </w:tcPr>
          <w:p w14:paraId="3688F92E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bookmarkStart w:id="3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3FCC1C2C" w14:textId="1A9BD55C" w:rsidR="00750B44" w:rsidRPr="00CE03B4" w:rsidRDefault="00750B44" w:rsidP="00F01676">
            <w:pPr>
              <w:rPr>
                <w:rFonts w:eastAsia="Times New Roman" w:cs="Arial"/>
              </w:rPr>
            </w:pPr>
            <w:r w:rsidRPr="00CE03B4">
              <w:rPr>
                <w:rFonts w:eastAsia="Times New Roman" w:cs="Arial"/>
              </w:rPr>
              <w:t xml:space="preserve">AMS </w:t>
            </w:r>
            <w:r w:rsidR="008A1C7A">
              <w:rPr>
                <w:rFonts w:eastAsia="Times New Roman" w:cs="Arial"/>
              </w:rPr>
              <w:t>30</w:t>
            </w:r>
          </w:p>
        </w:tc>
      </w:tr>
      <w:tr w:rsidR="00750B44" w:rsidRPr="00075B71" w14:paraId="3AE1A4B0" w14:textId="77777777" w:rsidTr="00F01676">
        <w:tc>
          <w:tcPr>
            <w:tcW w:w="2718" w:type="dxa"/>
          </w:tcPr>
          <w:p w14:paraId="009A11B3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31A5A618" w14:textId="0129CCC0" w:rsidR="00750B44" w:rsidRPr="00CE03B4" w:rsidRDefault="008A1C7A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Ells River</w:t>
            </w:r>
          </w:p>
        </w:tc>
      </w:tr>
      <w:tr w:rsidR="00750B44" w:rsidRPr="00075B71" w14:paraId="19353940" w14:textId="77777777" w:rsidTr="00F01676">
        <w:tc>
          <w:tcPr>
            <w:tcW w:w="2718" w:type="dxa"/>
          </w:tcPr>
          <w:p w14:paraId="7D77BB3A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7556ACEF" w14:textId="4A66DA29" w:rsidR="00750B44" w:rsidRPr="00CE03B4" w:rsidRDefault="00CE03B4" w:rsidP="00F01676">
            <w:pPr>
              <w:rPr>
                <w:rFonts w:eastAsia="Times New Roman" w:cs="Arial"/>
              </w:rPr>
            </w:pPr>
            <w:r w:rsidRPr="00CE03B4">
              <w:rPr>
                <w:rFonts w:eastAsia="Times New Roman" w:cs="Arial"/>
              </w:rPr>
              <w:t>20</w:t>
            </w:r>
            <w:r w:rsidR="00DC7739">
              <w:rPr>
                <w:rFonts w:eastAsia="Times New Roman" w:cs="Arial"/>
              </w:rPr>
              <w:t>20</w:t>
            </w:r>
          </w:p>
        </w:tc>
      </w:tr>
    </w:tbl>
    <w:p w14:paraId="29E1F96F" w14:textId="77777777" w:rsidR="00750B44" w:rsidRDefault="00750B44" w:rsidP="00750B44">
      <w:pPr>
        <w:pStyle w:val="Heading2"/>
        <w:rPr>
          <w:lang w:val="en-CA"/>
        </w:rPr>
      </w:pPr>
      <w:bookmarkStart w:id="4" w:name="_Toc162521770"/>
      <w:bookmarkEnd w:id="3"/>
      <w:r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6"/>
        <w:gridCol w:w="6631"/>
      </w:tblGrid>
      <w:tr w:rsidR="00750B44" w:rsidRPr="00075B71" w14:paraId="20A43934" w14:textId="77777777" w:rsidTr="00F01676">
        <w:tc>
          <w:tcPr>
            <w:tcW w:w="2718" w:type="dxa"/>
          </w:tcPr>
          <w:p w14:paraId="5D2ADF1B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7146" w:type="dxa"/>
          </w:tcPr>
          <w:p w14:paraId="50BDE919" w14:textId="334E2E60" w:rsidR="00750B44" w:rsidRPr="00CE03B4" w:rsidRDefault="00CE03B4" w:rsidP="00F01676">
            <w:pPr>
              <w:rPr>
                <w:rFonts w:eastAsia="Times New Roman" w:cstheme="minorHAnsi"/>
                <w:sz w:val="22"/>
                <w:szCs w:val="22"/>
              </w:rPr>
            </w:pPr>
            <w:r w:rsidRPr="00CE03B4">
              <w:rPr>
                <w:rFonts w:eastAsia="Times New Roman" w:cstheme="minorHAnsi"/>
                <w:sz w:val="22"/>
                <w:szCs w:val="22"/>
              </w:rPr>
              <w:t xml:space="preserve">Located at about 300 m northwest of the Total Joslyn </w:t>
            </w:r>
            <w:r w:rsidR="00370709">
              <w:rPr>
                <w:rFonts w:eastAsia="Times New Roman" w:cstheme="minorHAnsi"/>
                <w:sz w:val="22"/>
                <w:szCs w:val="22"/>
              </w:rPr>
              <w:t>C</w:t>
            </w:r>
            <w:r w:rsidRPr="00CE03B4">
              <w:rPr>
                <w:rFonts w:eastAsia="Times New Roman" w:cstheme="minorHAnsi"/>
                <w:sz w:val="22"/>
                <w:szCs w:val="22"/>
              </w:rPr>
              <w:t>amp.</w:t>
            </w:r>
          </w:p>
        </w:tc>
      </w:tr>
      <w:tr w:rsidR="00750B44" w:rsidRPr="00075B71" w14:paraId="137F1470" w14:textId="77777777" w:rsidTr="00F01676">
        <w:tc>
          <w:tcPr>
            <w:tcW w:w="2718" w:type="dxa"/>
          </w:tcPr>
          <w:p w14:paraId="5733408D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7146" w:type="dxa"/>
          </w:tcPr>
          <w:p w14:paraId="6440580F" w14:textId="5FB8D7C2" w:rsidR="00750B44" w:rsidRPr="00CE03B4" w:rsidRDefault="00CE03B4" w:rsidP="00F01676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12-04-096-11 W4</w:t>
            </w:r>
          </w:p>
        </w:tc>
      </w:tr>
      <w:tr w:rsidR="00750B44" w:rsidRPr="00075B71" w14:paraId="3FAD8A90" w14:textId="77777777" w:rsidTr="00370709">
        <w:tc>
          <w:tcPr>
            <w:tcW w:w="2718" w:type="dxa"/>
          </w:tcPr>
          <w:p w14:paraId="0D3FD020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7146" w:type="dxa"/>
          </w:tcPr>
          <w:p w14:paraId="64202162" w14:textId="522BFBAC" w:rsidR="00370709" w:rsidRPr="00370709" w:rsidRDefault="00370709" w:rsidP="00F01676">
            <w:pPr>
              <w:rPr>
                <w:rFonts w:ascii="Calibri" w:hAnsi="Calibri" w:cs="Calibri"/>
                <w:sz w:val="22"/>
                <w:szCs w:val="22"/>
              </w:rPr>
            </w:pPr>
            <w:r w:rsidRPr="00370709">
              <w:rPr>
                <w:rFonts w:ascii="Calibri" w:hAnsi="Calibri" w:cs="Calibri"/>
                <w:sz w:val="22"/>
                <w:szCs w:val="22"/>
              </w:rPr>
              <w:t>57.241180</w:t>
            </w:r>
          </w:p>
        </w:tc>
      </w:tr>
      <w:tr w:rsidR="00750B44" w:rsidRPr="00075B71" w14:paraId="76215EF5" w14:textId="77777777" w:rsidTr="00370709">
        <w:tc>
          <w:tcPr>
            <w:tcW w:w="2718" w:type="dxa"/>
          </w:tcPr>
          <w:p w14:paraId="7FA9879B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7146" w:type="dxa"/>
          </w:tcPr>
          <w:p w14:paraId="25C44896" w14:textId="1E51047A" w:rsidR="00370709" w:rsidRPr="00370709" w:rsidRDefault="00DC7739" w:rsidP="00F01676">
            <w:r w:rsidRPr="00370709">
              <w:t>-111.7220</w:t>
            </w:r>
            <w:r w:rsidR="00370709" w:rsidRPr="00370709">
              <w:t>81</w:t>
            </w:r>
          </w:p>
        </w:tc>
      </w:tr>
      <w:tr w:rsidR="00296CFF" w:rsidRPr="00075B71" w14:paraId="00E3BFE2" w14:textId="77777777" w:rsidTr="00370709">
        <w:tc>
          <w:tcPr>
            <w:tcW w:w="2718" w:type="dxa"/>
          </w:tcPr>
          <w:p w14:paraId="1614DDF7" w14:textId="64DF74E0" w:rsidR="00296CFF" w:rsidRPr="00713E8C" w:rsidRDefault="00296CFF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Ground Elevation</w:t>
            </w:r>
          </w:p>
        </w:tc>
        <w:tc>
          <w:tcPr>
            <w:tcW w:w="7146" w:type="dxa"/>
          </w:tcPr>
          <w:p w14:paraId="39941483" w14:textId="75864739" w:rsidR="00296CFF" w:rsidRPr="00370709" w:rsidRDefault="00296CFF" w:rsidP="00F01676">
            <w:r>
              <w:t>299.9</w:t>
            </w:r>
          </w:p>
        </w:tc>
      </w:tr>
      <w:tr w:rsidR="00750B44" w:rsidRPr="00075B71" w14:paraId="37310198" w14:textId="77777777" w:rsidTr="00F01676">
        <w:tc>
          <w:tcPr>
            <w:tcW w:w="2718" w:type="dxa"/>
          </w:tcPr>
          <w:p w14:paraId="7944CD3E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7146" w:type="dxa"/>
          </w:tcPr>
          <w:p w14:paraId="5F82C79F" w14:textId="1F9D9471" w:rsidR="00750B44" w:rsidRPr="00CE03B4" w:rsidRDefault="00DC7739" w:rsidP="00F01676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C7739">
              <w:rPr>
                <w:rFonts w:ascii="Calibri" w:hAnsi="Calibri" w:cs="Calibri"/>
                <w:color w:val="000000"/>
                <w:sz w:val="22"/>
                <w:szCs w:val="22"/>
              </w:rPr>
              <w:t>456424</w:t>
            </w:r>
          </w:p>
        </w:tc>
      </w:tr>
      <w:tr w:rsidR="00750B44" w:rsidRPr="00075B71" w14:paraId="570DFF04" w14:textId="77777777" w:rsidTr="00F01676">
        <w:tc>
          <w:tcPr>
            <w:tcW w:w="2718" w:type="dxa"/>
          </w:tcPr>
          <w:p w14:paraId="6E16EE18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7146" w:type="dxa"/>
          </w:tcPr>
          <w:p w14:paraId="00B912AC" w14:textId="469FD77B" w:rsidR="00750B44" w:rsidRPr="00CE03B4" w:rsidRDefault="00DC7739" w:rsidP="00F01676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C7739">
              <w:rPr>
                <w:rFonts w:ascii="Calibri" w:hAnsi="Calibri" w:cs="Calibri"/>
                <w:color w:val="000000"/>
                <w:sz w:val="22"/>
                <w:szCs w:val="22"/>
              </w:rPr>
              <w:t>6344478</w:t>
            </w:r>
          </w:p>
        </w:tc>
      </w:tr>
      <w:tr w:rsidR="00750B44" w:rsidRPr="00075B71" w14:paraId="70589E3C" w14:textId="77777777" w:rsidTr="00F01676">
        <w:tc>
          <w:tcPr>
            <w:tcW w:w="2718" w:type="dxa"/>
          </w:tcPr>
          <w:p w14:paraId="4EFD0E93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7146" w:type="dxa"/>
          </w:tcPr>
          <w:p w14:paraId="5D2505B3" w14:textId="56336064" w:rsidR="00750B44" w:rsidRPr="00CE03B4" w:rsidRDefault="00CE03B4" w:rsidP="00F01676">
            <w:pPr>
              <w:rPr>
                <w:rFonts w:eastAsia="Times New Roman" w:cs="Arial"/>
              </w:rPr>
            </w:pPr>
            <w:r w:rsidRPr="00CE03B4">
              <w:rPr>
                <w:rFonts w:eastAsia="Times New Roman" w:cs="Arial"/>
              </w:rPr>
              <w:t>Fort Mackay</w:t>
            </w:r>
          </w:p>
        </w:tc>
      </w:tr>
      <w:tr w:rsidR="00750B44" w:rsidRPr="00075B71" w14:paraId="61043845" w14:textId="77777777" w:rsidTr="00670F16">
        <w:tc>
          <w:tcPr>
            <w:tcW w:w="2718" w:type="dxa"/>
          </w:tcPr>
          <w:p w14:paraId="12BB4774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7146" w:type="dxa"/>
          </w:tcPr>
          <w:p w14:paraId="35B0F719" w14:textId="33A53BD3" w:rsidR="00750B44" w:rsidRPr="00CE03B4" w:rsidRDefault="0097321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621</w:t>
            </w:r>
          </w:p>
        </w:tc>
      </w:tr>
    </w:tbl>
    <w:p w14:paraId="79EFA620" w14:textId="77777777" w:rsidR="00750B44" w:rsidRDefault="00750B44" w:rsidP="00750B44">
      <w:pPr>
        <w:pStyle w:val="Heading2"/>
        <w:rPr>
          <w:lang w:val="en-CA"/>
        </w:rPr>
      </w:pPr>
      <w:bookmarkStart w:id="5" w:name="_Toc162521771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41"/>
        <w:gridCol w:w="6686"/>
      </w:tblGrid>
      <w:tr w:rsidR="00750B44" w:rsidRPr="00075B71" w14:paraId="184A574A" w14:textId="77777777" w:rsidTr="00F01676">
        <w:tc>
          <w:tcPr>
            <w:tcW w:w="2704" w:type="dxa"/>
          </w:tcPr>
          <w:p w14:paraId="79C50B83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7099" w:type="dxa"/>
          </w:tcPr>
          <w:p w14:paraId="1757A464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750B44" w:rsidRPr="00075B71" w14:paraId="38E4F36B" w14:textId="77777777" w:rsidTr="00F01676">
        <w:tc>
          <w:tcPr>
            <w:tcW w:w="2704" w:type="dxa"/>
          </w:tcPr>
          <w:p w14:paraId="770365E1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7099" w:type="dxa"/>
          </w:tcPr>
          <w:p w14:paraId="58686B30" w14:textId="71034DEE" w:rsidR="00750B44" w:rsidRPr="00713E8C" w:rsidRDefault="00CE03B4" w:rsidP="00F01676">
            <w:pPr>
              <w:rPr>
                <w:rFonts w:eastAsia="Times New Roman" w:cs="Arial"/>
              </w:rPr>
            </w:pPr>
            <w:r w:rsidRPr="00CE03B4">
              <w:rPr>
                <w:rFonts w:eastAsia="Times New Roman" w:cs="Arial"/>
              </w:rPr>
              <w:t>Canadian Natural Resources Ltd.</w:t>
            </w:r>
          </w:p>
        </w:tc>
      </w:tr>
      <w:tr w:rsidR="00750B44" w:rsidRPr="00075B71" w14:paraId="48907FB9" w14:textId="77777777" w:rsidTr="00F01676">
        <w:tc>
          <w:tcPr>
            <w:tcW w:w="2704" w:type="dxa"/>
          </w:tcPr>
          <w:p w14:paraId="425B27B0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7099" w:type="dxa"/>
          </w:tcPr>
          <w:p w14:paraId="3E0E6048" w14:textId="6A0FFFC1" w:rsidR="00750B44" w:rsidRPr="00713E8C" w:rsidRDefault="00CE03B4" w:rsidP="00F01676">
            <w:pPr>
              <w:rPr>
                <w:rFonts w:eastAsia="Times New Roman" w:cs="Arial"/>
              </w:rPr>
            </w:pPr>
            <w:r w:rsidRPr="00CE03B4">
              <w:rPr>
                <w:rFonts w:eastAsia="Times New Roman" w:cs="Arial"/>
              </w:rPr>
              <w:t>149968-01-00</w:t>
            </w:r>
          </w:p>
        </w:tc>
      </w:tr>
      <w:tr w:rsidR="00750B44" w:rsidRPr="00075B71" w14:paraId="2B4E2C06" w14:textId="77777777" w:rsidTr="001E30BD">
        <w:tc>
          <w:tcPr>
            <w:tcW w:w="2704" w:type="dxa"/>
          </w:tcPr>
          <w:p w14:paraId="6A80C6AE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7099" w:type="dxa"/>
          </w:tcPr>
          <w:p w14:paraId="6952DF52" w14:textId="23FCCF14" w:rsidR="00750B44" w:rsidRPr="00CE03B4" w:rsidRDefault="000E31EE" w:rsidP="00F01676">
            <w:pPr>
              <w:rPr>
                <w:rFonts w:eastAsia="Times New Roman" w:cs="Arial"/>
              </w:rPr>
            </w:pPr>
            <w:r w:rsidRPr="000E31EE">
              <w:rPr>
                <w:rFonts w:eastAsia="Times New Roman" w:cs="Arial"/>
              </w:rPr>
              <w:t>Malathi Velmurugan</w:t>
            </w:r>
          </w:p>
        </w:tc>
      </w:tr>
      <w:tr w:rsidR="00750B44" w:rsidRPr="00075B71" w14:paraId="0D0B536C" w14:textId="77777777" w:rsidTr="00F01676">
        <w:tc>
          <w:tcPr>
            <w:tcW w:w="2704" w:type="dxa"/>
          </w:tcPr>
          <w:p w14:paraId="70FBB6D9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7099" w:type="dxa"/>
          </w:tcPr>
          <w:p w14:paraId="03A2866A" w14:textId="76A91CCF" w:rsidR="00750B44" w:rsidRPr="00CE03B4" w:rsidRDefault="00CE03B4" w:rsidP="00F01676">
            <w:pPr>
              <w:rPr>
                <w:rFonts w:eastAsia="Times New Roman" w:cs="Arial"/>
              </w:rPr>
            </w:pPr>
            <w:r w:rsidRPr="00CE03B4">
              <w:rPr>
                <w:rFonts w:eastAsia="Times New Roman" w:cs="Arial"/>
              </w:rPr>
              <w:t>2100, 855 – 2 Street SW Calgary, AB T2P 4J8</w:t>
            </w:r>
          </w:p>
        </w:tc>
      </w:tr>
      <w:tr w:rsidR="00750B44" w:rsidRPr="00075B71" w14:paraId="649EF94A" w14:textId="77777777" w:rsidTr="001E30BD">
        <w:tc>
          <w:tcPr>
            <w:tcW w:w="2704" w:type="dxa"/>
          </w:tcPr>
          <w:p w14:paraId="068C1195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7099" w:type="dxa"/>
          </w:tcPr>
          <w:p w14:paraId="468B2F36" w14:textId="20F43566" w:rsidR="00750B44" w:rsidRPr="00CE03B4" w:rsidRDefault="00CE03B4" w:rsidP="00F01676">
            <w:pPr>
              <w:rPr>
                <w:rFonts w:eastAsia="Times New Roman" w:cs="Arial"/>
              </w:rPr>
            </w:pPr>
            <w:r w:rsidRPr="00CE03B4">
              <w:rPr>
                <w:rFonts w:eastAsia="Times New Roman" w:cs="Arial"/>
              </w:rPr>
              <w:t>(780) 714-4436</w:t>
            </w:r>
          </w:p>
        </w:tc>
      </w:tr>
      <w:tr w:rsidR="00750B44" w:rsidRPr="00075B71" w14:paraId="45C80BAC" w14:textId="77777777" w:rsidTr="001E30BD">
        <w:tc>
          <w:tcPr>
            <w:tcW w:w="2704" w:type="dxa"/>
          </w:tcPr>
          <w:p w14:paraId="41CE8172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7099" w:type="dxa"/>
          </w:tcPr>
          <w:p w14:paraId="2A48CC08" w14:textId="45F34A35" w:rsidR="00750B44" w:rsidRPr="00CE03B4" w:rsidRDefault="000E31EE" w:rsidP="00F01676">
            <w:pPr>
              <w:rPr>
                <w:rFonts w:eastAsia="Times New Roman" w:cs="Arial"/>
              </w:rPr>
            </w:pPr>
            <w:hyperlink r:id="rId8" w:history="1">
              <w:r w:rsidRPr="00C57355">
                <w:rPr>
                  <w:rStyle w:val="Hyperlink"/>
                </w:rPr>
                <w:t>Malathi.Velmurugan@cnrl.com</w:t>
              </w:r>
            </w:hyperlink>
            <w:r>
              <w:t xml:space="preserve"> </w:t>
            </w:r>
          </w:p>
        </w:tc>
      </w:tr>
    </w:tbl>
    <w:p w14:paraId="2674AB3D" w14:textId="77777777" w:rsidR="00750B44" w:rsidRDefault="00750B44" w:rsidP="00750B44">
      <w:pPr>
        <w:pStyle w:val="Heading2"/>
        <w:jc w:val="both"/>
        <w:rPr>
          <w:lang w:val="en-CA"/>
        </w:rPr>
      </w:pPr>
      <w:bookmarkStart w:id="6" w:name="_Toc162521772"/>
      <w:r>
        <w:rPr>
          <w:lang w:val="en-CA"/>
        </w:rPr>
        <w:t>Site Description</w:t>
      </w:r>
      <w:bookmarkEnd w:id="6"/>
    </w:p>
    <w:tbl>
      <w:tblPr>
        <w:tblW w:w="9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0"/>
        <w:gridCol w:w="2926"/>
        <w:gridCol w:w="3986"/>
      </w:tblGrid>
      <w:tr w:rsidR="00750B44" w:rsidRPr="00713E8C" w14:paraId="6B6A8A21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64DA1042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1CAEB0A9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74BC0075" w14:textId="7F668E62" w:rsidR="00750B44" w:rsidRPr="00713E8C" w:rsidRDefault="00C631F5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Pond</w:t>
            </w:r>
          </w:p>
        </w:tc>
      </w:tr>
      <w:tr w:rsidR="00750B44" w:rsidRPr="00713E8C" w14:paraId="0B40A3A6" w14:textId="77777777" w:rsidTr="00750B44">
        <w:trPr>
          <w:jc w:val="center"/>
        </w:trPr>
        <w:tc>
          <w:tcPr>
            <w:tcW w:w="2470" w:type="dxa"/>
            <w:vMerge/>
          </w:tcPr>
          <w:p w14:paraId="7141F71E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AB21FBB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6E77F6B6" w14:textId="42B2B94B" w:rsidR="00750B44" w:rsidRPr="00713E8C" w:rsidRDefault="00CE03B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For</w:t>
            </w:r>
            <w:r w:rsidR="00C631F5">
              <w:rPr>
                <w:rFonts w:eastAsia="Times New Roman" w:cs="Arial"/>
              </w:rPr>
              <w:t>est / Highway</w:t>
            </w:r>
          </w:p>
        </w:tc>
      </w:tr>
      <w:tr w:rsidR="00750B44" w:rsidRPr="00713E8C" w14:paraId="006881BB" w14:textId="77777777" w:rsidTr="00750B44">
        <w:trPr>
          <w:jc w:val="center"/>
        </w:trPr>
        <w:tc>
          <w:tcPr>
            <w:tcW w:w="2470" w:type="dxa"/>
            <w:vMerge/>
          </w:tcPr>
          <w:p w14:paraId="49D2D0C6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7A021FC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15448329" w14:textId="7250325A" w:rsidR="00750B44" w:rsidRPr="00713E8C" w:rsidRDefault="00CE03B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Forest</w:t>
            </w:r>
          </w:p>
        </w:tc>
      </w:tr>
      <w:tr w:rsidR="00750B44" w:rsidRPr="00713E8C" w14:paraId="57DC78D4" w14:textId="77777777" w:rsidTr="00750B44">
        <w:trPr>
          <w:jc w:val="center"/>
        </w:trPr>
        <w:tc>
          <w:tcPr>
            <w:tcW w:w="2470" w:type="dxa"/>
            <w:vMerge/>
          </w:tcPr>
          <w:p w14:paraId="4445A180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E5178AE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568F7085" w14:textId="09A8919F" w:rsidR="00750B44" w:rsidRPr="00713E8C" w:rsidRDefault="00CE03B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Forest</w:t>
            </w:r>
          </w:p>
        </w:tc>
      </w:tr>
      <w:tr w:rsidR="00750B44" w:rsidRPr="00713E8C" w14:paraId="245211AD" w14:textId="77777777" w:rsidTr="00750B44">
        <w:trPr>
          <w:jc w:val="center"/>
        </w:trPr>
        <w:tc>
          <w:tcPr>
            <w:tcW w:w="2470" w:type="dxa"/>
          </w:tcPr>
          <w:p w14:paraId="4014470A" w14:textId="77777777" w:rsidR="00750B44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</w:p>
          <w:p w14:paraId="64F6254B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5201A635" w14:textId="0FF4709A" w:rsidR="00750B44" w:rsidRPr="00713E8C" w:rsidRDefault="00F01676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30</w:t>
            </w:r>
            <w:r w:rsidR="000A6A8F">
              <w:rPr>
                <w:rFonts w:eastAsia="Times New Roman" w:cs="Arial"/>
              </w:rPr>
              <w:t>4</w:t>
            </w:r>
          </w:p>
        </w:tc>
      </w:tr>
      <w:tr w:rsidR="00750B44" w:rsidRPr="00713E8C" w14:paraId="2E45E982" w14:textId="77777777" w:rsidTr="00750B44">
        <w:trPr>
          <w:jc w:val="center"/>
        </w:trPr>
        <w:tc>
          <w:tcPr>
            <w:tcW w:w="2470" w:type="dxa"/>
            <w:vMerge w:val="restart"/>
          </w:tcPr>
          <w:p w14:paraId="7B7CEC31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027E058C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37A77525" w14:textId="508CFACA" w:rsidR="00750B44" w:rsidRPr="00263D20" w:rsidRDefault="00F75F9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12 degrees</w:t>
            </w:r>
          </w:p>
        </w:tc>
      </w:tr>
      <w:tr w:rsidR="00750B44" w:rsidRPr="00713E8C" w14:paraId="4594A298" w14:textId="77777777" w:rsidTr="00750B44">
        <w:trPr>
          <w:jc w:val="center"/>
        </w:trPr>
        <w:tc>
          <w:tcPr>
            <w:tcW w:w="2470" w:type="dxa"/>
            <w:vMerge/>
          </w:tcPr>
          <w:p w14:paraId="4B1BDB45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6B7C501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530D7028" w14:textId="5D69539D" w:rsidR="00750B44" w:rsidRPr="00263D20" w:rsidRDefault="00F75F9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</w:tr>
      <w:tr w:rsidR="00750B44" w:rsidRPr="00713E8C" w14:paraId="64BF3059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722E88EB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7E478831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1940C480" w14:textId="318811CD" w:rsidR="00750B44" w:rsidRPr="00713E8C" w:rsidRDefault="00263D20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</w:t>
            </w:r>
          </w:p>
        </w:tc>
      </w:tr>
      <w:tr w:rsidR="00750B44" w:rsidRPr="00713E8C" w14:paraId="0B94F7B0" w14:textId="77777777" w:rsidTr="00750B44">
        <w:trPr>
          <w:jc w:val="center"/>
        </w:trPr>
        <w:tc>
          <w:tcPr>
            <w:tcW w:w="2470" w:type="dxa"/>
            <w:vMerge/>
          </w:tcPr>
          <w:p w14:paraId="15AEBBF9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B6DF9AD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751040DB" w14:textId="79F99649" w:rsidR="00750B44" w:rsidRPr="00713E8C" w:rsidRDefault="00263D20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</w:t>
            </w:r>
          </w:p>
        </w:tc>
      </w:tr>
      <w:tr w:rsidR="00750B44" w:rsidRPr="00713E8C" w14:paraId="71BA8F6E" w14:textId="77777777" w:rsidTr="00750B44">
        <w:trPr>
          <w:jc w:val="center"/>
        </w:trPr>
        <w:tc>
          <w:tcPr>
            <w:tcW w:w="2470" w:type="dxa"/>
            <w:vMerge/>
          </w:tcPr>
          <w:p w14:paraId="6CEEE497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3C463E7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0394FE3" w14:textId="7315A231" w:rsidR="00750B44" w:rsidRPr="00713E8C" w:rsidRDefault="00263D20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</w:t>
            </w:r>
          </w:p>
        </w:tc>
      </w:tr>
      <w:tr w:rsidR="00750B44" w:rsidRPr="00713E8C" w14:paraId="736CB30A" w14:textId="77777777" w:rsidTr="00750B44">
        <w:trPr>
          <w:jc w:val="center"/>
        </w:trPr>
        <w:tc>
          <w:tcPr>
            <w:tcW w:w="2470" w:type="dxa"/>
            <w:vMerge/>
          </w:tcPr>
          <w:p w14:paraId="1D1D523E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8E8E1EE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69300CEC" w14:textId="252ECF1E" w:rsidR="00750B44" w:rsidRPr="00713E8C" w:rsidRDefault="00263D20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</w:t>
            </w:r>
          </w:p>
        </w:tc>
      </w:tr>
      <w:tr w:rsidR="00750B44" w:rsidRPr="00713E8C" w14:paraId="4BA71978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2C1D89C2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043AAC86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59F94A60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750B44" w:rsidRPr="00713E8C" w14:paraId="2B851F6C" w14:textId="77777777" w:rsidTr="00750B44">
        <w:trPr>
          <w:jc w:val="center"/>
        </w:trPr>
        <w:tc>
          <w:tcPr>
            <w:tcW w:w="2470" w:type="dxa"/>
            <w:vMerge/>
          </w:tcPr>
          <w:p w14:paraId="6488ED34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400D135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5E66DEFB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1 </w:t>
            </w:r>
            <w:proofErr w:type="spellStart"/>
            <w:r w:rsidRPr="00713E8C">
              <w:rPr>
                <w:rFonts w:eastAsia="Times New Roman" w:cs="Arial"/>
              </w:rPr>
              <w:t>metre</w:t>
            </w:r>
            <w:proofErr w:type="spellEnd"/>
          </w:p>
        </w:tc>
      </w:tr>
      <w:tr w:rsidR="00750B44" w:rsidRPr="00713E8C" w14:paraId="3E895668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2D133CB7" w14:textId="338FBCE7" w:rsidR="00750B44" w:rsidRPr="00713E8C" w:rsidRDefault="00E74D7F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750B44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</w:tcPr>
          <w:p w14:paraId="560D0116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4BEF8335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750B44" w:rsidRPr="00713E8C" w14:paraId="79F1CEBA" w14:textId="77777777" w:rsidTr="006462C0">
        <w:trPr>
          <w:jc w:val="center"/>
        </w:trPr>
        <w:tc>
          <w:tcPr>
            <w:tcW w:w="2470" w:type="dxa"/>
            <w:vMerge/>
          </w:tcPr>
          <w:p w14:paraId="35C49891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21DC2C6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</w:p>
        </w:tc>
        <w:tc>
          <w:tcPr>
            <w:tcW w:w="3986" w:type="dxa"/>
          </w:tcPr>
          <w:p w14:paraId="5AC60670" w14:textId="11260A16" w:rsidR="00750B44" w:rsidRPr="00713E8C" w:rsidRDefault="00F01676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</w:t>
            </w:r>
            <w:r w:rsidR="00497D27">
              <w:rPr>
                <w:rFonts w:eastAsia="Times New Roman" w:cs="Arial"/>
              </w:rPr>
              <w:t xml:space="preserve"> </w:t>
            </w:r>
            <w:proofErr w:type="spellStart"/>
            <w:r w:rsidR="00497D27">
              <w:rPr>
                <w:rFonts w:eastAsia="Times New Roman" w:cs="Arial"/>
              </w:rPr>
              <w:t>metres</w:t>
            </w:r>
            <w:proofErr w:type="spellEnd"/>
          </w:p>
        </w:tc>
      </w:tr>
      <w:tr w:rsidR="00750B44" w:rsidRPr="00713E8C" w14:paraId="337E80FD" w14:textId="77777777" w:rsidTr="00750B44">
        <w:trPr>
          <w:jc w:val="center"/>
        </w:trPr>
        <w:tc>
          <w:tcPr>
            <w:tcW w:w="2470" w:type="dxa"/>
            <w:vMerge/>
          </w:tcPr>
          <w:p w14:paraId="4C949FD1" w14:textId="77777777" w:rsidR="00750B44" w:rsidRPr="00713E8C" w:rsidRDefault="00750B44" w:rsidP="00F01676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CC404A4" w14:textId="77777777" w:rsidR="00750B44" w:rsidRPr="00713E8C" w:rsidRDefault="00750B44" w:rsidP="00F0167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</w:p>
        </w:tc>
        <w:tc>
          <w:tcPr>
            <w:tcW w:w="3986" w:type="dxa"/>
          </w:tcPr>
          <w:p w14:paraId="06F3011E" w14:textId="6CA9E421" w:rsidR="00750B44" w:rsidRPr="00713E8C" w:rsidRDefault="00F01676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7</w:t>
            </w:r>
            <w:r w:rsidR="00497D27">
              <w:rPr>
                <w:rFonts w:eastAsia="Times New Roman" w:cs="Arial"/>
              </w:rPr>
              <w:t xml:space="preserve"> </w:t>
            </w:r>
            <w:proofErr w:type="spellStart"/>
            <w:r w:rsidR="00497D27">
              <w:rPr>
                <w:rFonts w:eastAsia="Times New Roman" w:cs="Arial"/>
              </w:rPr>
              <w:t>metres</w:t>
            </w:r>
            <w:proofErr w:type="spellEnd"/>
          </w:p>
        </w:tc>
      </w:tr>
    </w:tbl>
    <w:p w14:paraId="17274061" w14:textId="77777777" w:rsidR="00750B44" w:rsidRDefault="00750B44" w:rsidP="00750B44">
      <w:pPr>
        <w:rPr>
          <w:lang w:val="en-CA"/>
        </w:rPr>
      </w:pPr>
    </w:p>
    <w:p w14:paraId="57DD943E" w14:textId="77777777" w:rsidR="00750B44" w:rsidRDefault="00750B44" w:rsidP="00750B44">
      <w:pPr>
        <w:pStyle w:val="Heading1"/>
        <w:rPr>
          <w:lang w:val="en-CA"/>
        </w:rPr>
      </w:pPr>
      <w:bookmarkStart w:id="7" w:name="_Toc162521773"/>
      <w:r>
        <w:rPr>
          <w:lang w:val="en-CA"/>
        </w:rPr>
        <w:t>Site Influences</w:t>
      </w:r>
      <w:bookmarkEnd w:id="7"/>
    </w:p>
    <w:p w14:paraId="6A8CE18B" w14:textId="77777777" w:rsidR="00750B44" w:rsidRDefault="00750B44" w:rsidP="00750B44">
      <w:pPr>
        <w:pStyle w:val="Heading2"/>
        <w:rPr>
          <w:lang w:val="en-CA"/>
        </w:rPr>
      </w:pPr>
      <w:bookmarkStart w:id="8" w:name="_Toc162521774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58"/>
        <w:gridCol w:w="1899"/>
        <w:gridCol w:w="5270"/>
      </w:tblGrid>
      <w:tr w:rsidR="00750B44" w:rsidRPr="00713E8C" w14:paraId="65CEDF0B" w14:textId="77777777" w:rsidTr="00E74D7F">
        <w:tc>
          <w:tcPr>
            <w:tcW w:w="2058" w:type="dxa"/>
            <w:shd w:val="clear" w:color="auto" w:fill="B4C6E7" w:themeFill="accent1" w:themeFillTint="66"/>
          </w:tcPr>
          <w:p w14:paraId="39B5753A" w14:textId="77777777" w:rsidR="00750B44" w:rsidRPr="00713E8C" w:rsidRDefault="00750B44" w:rsidP="00F01676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899" w:type="dxa"/>
            <w:shd w:val="clear" w:color="auto" w:fill="B4C6E7" w:themeFill="accent1" w:themeFillTint="66"/>
          </w:tcPr>
          <w:p w14:paraId="015F02D9" w14:textId="77777777" w:rsidR="00750B44" w:rsidRPr="00713E8C" w:rsidRDefault="00750B44" w:rsidP="00F01676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270" w:type="dxa"/>
            <w:shd w:val="clear" w:color="auto" w:fill="B4C6E7" w:themeFill="accent1" w:themeFillTint="66"/>
          </w:tcPr>
          <w:p w14:paraId="34FCEAF7" w14:textId="77777777" w:rsidR="00750B44" w:rsidRPr="00713E8C" w:rsidRDefault="00750B44" w:rsidP="00F01676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750B44" w:rsidRPr="00713E8C" w14:paraId="286BFB62" w14:textId="77777777" w:rsidTr="00E74D7F">
        <w:tc>
          <w:tcPr>
            <w:tcW w:w="2058" w:type="dxa"/>
          </w:tcPr>
          <w:p w14:paraId="4C4FA21E" w14:textId="70A704C8" w:rsidR="00750B44" w:rsidRPr="00713E8C" w:rsidRDefault="00F75F9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Cell tower compound</w:t>
            </w:r>
          </w:p>
        </w:tc>
        <w:tc>
          <w:tcPr>
            <w:tcW w:w="1899" w:type="dxa"/>
          </w:tcPr>
          <w:p w14:paraId="260B3776" w14:textId="17B73550" w:rsidR="00750B44" w:rsidRPr="00713E8C" w:rsidRDefault="00F75F9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14</w:t>
            </w:r>
          </w:p>
        </w:tc>
        <w:tc>
          <w:tcPr>
            <w:tcW w:w="5270" w:type="dxa"/>
          </w:tcPr>
          <w:p w14:paraId="175B6630" w14:textId="2B90FC13" w:rsidR="00750B44" w:rsidRPr="00713E8C" w:rsidRDefault="00F75F94" w:rsidP="00F0167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Compound that holds the equipment for the cell tower to function </w:t>
            </w:r>
          </w:p>
        </w:tc>
      </w:tr>
    </w:tbl>
    <w:p w14:paraId="243EF6B4" w14:textId="77777777" w:rsidR="00750B44" w:rsidRDefault="00750B44" w:rsidP="00750B44">
      <w:pPr>
        <w:rPr>
          <w:lang w:val="en-CA"/>
        </w:rPr>
      </w:pPr>
    </w:p>
    <w:p w14:paraId="1E8B253E" w14:textId="77777777" w:rsidR="00750B44" w:rsidRDefault="00750B44" w:rsidP="00750B44">
      <w:pPr>
        <w:pStyle w:val="Heading2"/>
        <w:rPr>
          <w:lang w:val="en-CA"/>
        </w:rPr>
      </w:pPr>
      <w:bookmarkStart w:id="9" w:name="_Toc162521775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9"/>
        <w:gridCol w:w="1884"/>
        <w:gridCol w:w="1629"/>
        <w:gridCol w:w="3968"/>
      </w:tblGrid>
      <w:tr w:rsidR="00750B44" w:rsidRPr="00713E8C" w14:paraId="0D900BAC" w14:textId="77777777" w:rsidTr="00E74D7F">
        <w:tc>
          <w:tcPr>
            <w:tcW w:w="1869" w:type="dxa"/>
            <w:shd w:val="clear" w:color="auto" w:fill="B4C6E7" w:themeFill="accent1" w:themeFillTint="66"/>
          </w:tcPr>
          <w:p w14:paraId="5B208ACC" w14:textId="77777777" w:rsidR="00750B44" w:rsidRPr="00713E8C" w:rsidRDefault="00750B44" w:rsidP="00F01676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4" w:type="dxa"/>
            <w:shd w:val="clear" w:color="auto" w:fill="B4C6E7" w:themeFill="accent1" w:themeFillTint="66"/>
          </w:tcPr>
          <w:p w14:paraId="0A7994B2" w14:textId="77777777" w:rsidR="00750B44" w:rsidRPr="00713E8C" w:rsidRDefault="00750B44" w:rsidP="00F01676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29" w:type="dxa"/>
            <w:shd w:val="clear" w:color="auto" w:fill="B4C6E7" w:themeFill="accent1" w:themeFillTint="66"/>
          </w:tcPr>
          <w:p w14:paraId="754A294F" w14:textId="77777777" w:rsidR="00750B44" w:rsidRPr="00713E8C" w:rsidRDefault="00750B44" w:rsidP="00F01676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68" w:type="dxa"/>
            <w:shd w:val="clear" w:color="auto" w:fill="B4C6E7" w:themeFill="accent1" w:themeFillTint="66"/>
          </w:tcPr>
          <w:p w14:paraId="391FA1D4" w14:textId="77777777" w:rsidR="00750B44" w:rsidRPr="00713E8C" w:rsidRDefault="00750B44" w:rsidP="00F01676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750B44" w14:paraId="33CC1EF6" w14:textId="77777777" w:rsidTr="00E74D7F">
        <w:tc>
          <w:tcPr>
            <w:tcW w:w="1869" w:type="dxa"/>
          </w:tcPr>
          <w:p w14:paraId="6A1C8E2A" w14:textId="4C202F74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Paved</w:t>
            </w:r>
            <w:r w:rsidR="00F01676">
              <w:rPr>
                <w:lang w:val="en-CA"/>
              </w:rPr>
              <w:t xml:space="preserve"> road</w:t>
            </w:r>
          </w:p>
        </w:tc>
        <w:tc>
          <w:tcPr>
            <w:tcW w:w="1884" w:type="dxa"/>
          </w:tcPr>
          <w:p w14:paraId="6486C270" w14:textId="10E142C9" w:rsidR="00750B44" w:rsidRDefault="00F01676" w:rsidP="00F01676">
            <w:pPr>
              <w:rPr>
                <w:lang w:val="en-CA"/>
              </w:rPr>
            </w:pPr>
            <w:r>
              <w:rPr>
                <w:lang w:val="en-CA"/>
              </w:rPr>
              <w:t>Very low</w:t>
            </w:r>
          </w:p>
        </w:tc>
        <w:tc>
          <w:tcPr>
            <w:tcW w:w="1629" w:type="dxa"/>
          </w:tcPr>
          <w:p w14:paraId="20DE3315" w14:textId="4BD72E6B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50 M West</w:t>
            </w:r>
          </w:p>
        </w:tc>
        <w:tc>
          <w:tcPr>
            <w:tcW w:w="3968" w:type="dxa"/>
          </w:tcPr>
          <w:p w14:paraId="075A71CB" w14:textId="42378F8F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Old horizon highway</w:t>
            </w:r>
          </w:p>
        </w:tc>
      </w:tr>
      <w:tr w:rsidR="00750B44" w14:paraId="3AE47F56" w14:textId="77777777" w:rsidTr="00E74D7F">
        <w:tc>
          <w:tcPr>
            <w:tcW w:w="1869" w:type="dxa"/>
          </w:tcPr>
          <w:p w14:paraId="38CC8F45" w14:textId="5D63A5BC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Paved road</w:t>
            </w:r>
          </w:p>
        </w:tc>
        <w:tc>
          <w:tcPr>
            <w:tcW w:w="1884" w:type="dxa"/>
          </w:tcPr>
          <w:p w14:paraId="1AA123FC" w14:textId="4C0CF2A3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High</w:t>
            </w:r>
          </w:p>
        </w:tc>
        <w:tc>
          <w:tcPr>
            <w:tcW w:w="1629" w:type="dxa"/>
          </w:tcPr>
          <w:p w14:paraId="32EE2CD3" w14:textId="79FB85B3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250 M East</w:t>
            </w:r>
          </w:p>
        </w:tc>
        <w:tc>
          <w:tcPr>
            <w:tcW w:w="3968" w:type="dxa"/>
          </w:tcPr>
          <w:p w14:paraId="763A6FEB" w14:textId="72E56D53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Horizon highway</w:t>
            </w:r>
          </w:p>
        </w:tc>
      </w:tr>
      <w:tr w:rsidR="00750B44" w14:paraId="5656B65E" w14:textId="77777777" w:rsidTr="00E74D7F">
        <w:tc>
          <w:tcPr>
            <w:tcW w:w="1869" w:type="dxa"/>
          </w:tcPr>
          <w:p w14:paraId="6AF5CE8C" w14:textId="51177AE3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Dirt road</w:t>
            </w:r>
          </w:p>
        </w:tc>
        <w:tc>
          <w:tcPr>
            <w:tcW w:w="1884" w:type="dxa"/>
          </w:tcPr>
          <w:p w14:paraId="7301B58F" w14:textId="2EE6442E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Very low</w:t>
            </w:r>
          </w:p>
        </w:tc>
        <w:tc>
          <w:tcPr>
            <w:tcW w:w="1629" w:type="dxa"/>
          </w:tcPr>
          <w:p w14:paraId="239F33F3" w14:textId="3039883B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100 M East</w:t>
            </w:r>
          </w:p>
        </w:tc>
        <w:tc>
          <w:tcPr>
            <w:tcW w:w="3968" w:type="dxa"/>
          </w:tcPr>
          <w:p w14:paraId="2D98B4A4" w14:textId="616917E3" w:rsidR="00750B44" w:rsidRDefault="00F75F94" w:rsidP="00F01676">
            <w:pPr>
              <w:rPr>
                <w:lang w:val="en-CA"/>
              </w:rPr>
            </w:pPr>
            <w:r>
              <w:rPr>
                <w:lang w:val="en-CA"/>
              </w:rPr>
              <w:t>Dirt road around the pond</w:t>
            </w:r>
          </w:p>
        </w:tc>
      </w:tr>
    </w:tbl>
    <w:p w14:paraId="24C873F0" w14:textId="77777777" w:rsidR="00750B44" w:rsidRDefault="00750B44" w:rsidP="00750B44">
      <w:pPr>
        <w:rPr>
          <w:lang w:val="en-CA"/>
        </w:rPr>
      </w:pPr>
    </w:p>
    <w:p w14:paraId="391486F2" w14:textId="77777777" w:rsidR="00750B44" w:rsidRDefault="00750B44" w:rsidP="00750B44">
      <w:pPr>
        <w:pStyle w:val="Heading2"/>
        <w:rPr>
          <w:lang w:val="en-CA"/>
        </w:rPr>
      </w:pPr>
      <w:bookmarkStart w:id="10" w:name="_Toc162521776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56"/>
        <w:gridCol w:w="1727"/>
        <w:gridCol w:w="1870"/>
        <w:gridCol w:w="1875"/>
      </w:tblGrid>
      <w:tr w:rsidR="00E74D7F" w:rsidRPr="00713E8C" w14:paraId="6B836DB6" w14:textId="77777777" w:rsidTr="00E74D7F">
        <w:tc>
          <w:tcPr>
            <w:tcW w:w="1856" w:type="dxa"/>
            <w:shd w:val="clear" w:color="auto" w:fill="B4C6E7" w:themeFill="accent1" w:themeFillTint="66"/>
          </w:tcPr>
          <w:p w14:paraId="6389B3B3" w14:textId="77777777" w:rsidR="00E74D7F" w:rsidRPr="00713E8C" w:rsidRDefault="00E74D7F" w:rsidP="00F01676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7" w:type="dxa"/>
            <w:shd w:val="clear" w:color="auto" w:fill="B4C6E7" w:themeFill="accent1" w:themeFillTint="66"/>
          </w:tcPr>
          <w:p w14:paraId="34BFC64D" w14:textId="77777777" w:rsidR="00E74D7F" w:rsidRPr="00713E8C" w:rsidRDefault="00E74D7F" w:rsidP="00F01676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1870" w:type="dxa"/>
            <w:shd w:val="clear" w:color="auto" w:fill="B4C6E7" w:themeFill="accent1" w:themeFillTint="66"/>
          </w:tcPr>
          <w:p w14:paraId="486F6D48" w14:textId="77777777" w:rsidR="00E74D7F" w:rsidRPr="00713E8C" w:rsidRDefault="00E74D7F" w:rsidP="00F01676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875" w:type="dxa"/>
            <w:shd w:val="clear" w:color="auto" w:fill="B4C6E7" w:themeFill="accent1" w:themeFillTint="66"/>
          </w:tcPr>
          <w:p w14:paraId="75C040D0" w14:textId="77777777" w:rsidR="00E74D7F" w:rsidRPr="00713E8C" w:rsidRDefault="00E74D7F" w:rsidP="00F01676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E74D7F" w14:paraId="6F2E6CAD" w14:textId="77777777" w:rsidTr="00E74D7F">
        <w:tc>
          <w:tcPr>
            <w:tcW w:w="1856" w:type="dxa"/>
          </w:tcPr>
          <w:p w14:paraId="2C14CC97" w14:textId="6B31420F" w:rsidR="00E74D7F" w:rsidRDefault="00E74D7F" w:rsidP="00F01676">
            <w:pPr>
              <w:rPr>
                <w:lang w:val="en-CA"/>
              </w:rPr>
            </w:pPr>
            <w:r>
              <w:rPr>
                <w:lang w:val="en-CA"/>
              </w:rPr>
              <w:t>CNRL Horizon Oil Sands</w:t>
            </w:r>
          </w:p>
        </w:tc>
        <w:tc>
          <w:tcPr>
            <w:tcW w:w="1727" w:type="dxa"/>
          </w:tcPr>
          <w:p w14:paraId="34F97EDE" w14:textId="048BEADD" w:rsidR="00E74D7F" w:rsidRDefault="00E74D7F" w:rsidP="00F01676">
            <w:pPr>
              <w:rPr>
                <w:lang w:val="en-CA"/>
              </w:rPr>
            </w:pPr>
            <w:r>
              <w:rPr>
                <w:lang w:val="en-CA"/>
              </w:rPr>
              <w:t>Oil plant</w:t>
            </w:r>
          </w:p>
        </w:tc>
        <w:tc>
          <w:tcPr>
            <w:tcW w:w="1870" w:type="dxa"/>
          </w:tcPr>
          <w:p w14:paraId="1F63BF67" w14:textId="1F0A6664" w:rsidR="00E74D7F" w:rsidRDefault="00E74D7F" w:rsidP="00F01676">
            <w:pPr>
              <w:rPr>
                <w:lang w:val="en-CA"/>
              </w:rPr>
            </w:pPr>
            <w:r>
              <w:rPr>
                <w:lang w:val="en-CA"/>
              </w:rPr>
              <w:t>10km</w:t>
            </w:r>
          </w:p>
        </w:tc>
        <w:tc>
          <w:tcPr>
            <w:tcW w:w="1875" w:type="dxa"/>
          </w:tcPr>
          <w:p w14:paraId="50B29C99" w14:textId="314ECC9F" w:rsidR="00E74D7F" w:rsidRDefault="00E74D7F" w:rsidP="00F01676">
            <w:pPr>
              <w:rPr>
                <w:lang w:val="en-CA"/>
              </w:rPr>
            </w:pPr>
            <w:r>
              <w:rPr>
                <w:lang w:val="en-CA"/>
              </w:rPr>
              <w:t>North</w:t>
            </w:r>
          </w:p>
        </w:tc>
      </w:tr>
      <w:tr w:rsidR="00E74D7F" w14:paraId="06F47FE5" w14:textId="77777777" w:rsidTr="00E74D7F">
        <w:tc>
          <w:tcPr>
            <w:tcW w:w="1856" w:type="dxa"/>
          </w:tcPr>
          <w:p w14:paraId="630C138B" w14:textId="33580A12" w:rsidR="00E74D7F" w:rsidRDefault="00E74D7F" w:rsidP="00F01676">
            <w:pPr>
              <w:rPr>
                <w:lang w:val="en-CA"/>
              </w:rPr>
            </w:pPr>
            <w:r>
              <w:rPr>
                <w:lang w:val="en-CA"/>
              </w:rPr>
              <w:t>CNRL Horizon</w:t>
            </w:r>
          </w:p>
        </w:tc>
        <w:tc>
          <w:tcPr>
            <w:tcW w:w="1727" w:type="dxa"/>
          </w:tcPr>
          <w:p w14:paraId="6156AE82" w14:textId="02081D9A" w:rsidR="00E74D7F" w:rsidRDefault="00E74D7F" w:rsidP="00F01676">
            <w:pPr>
              <w:rPr>
                <w:lang w:val="en-CA"/>
              </w:rPr>
            </w:pPr>
            <w:r>
              <w:rPr>
                <w:lang w:val="en-CA"/>
              </w:rPr>
              <w:t>Open mining</w:t>
            </w:r>
          </w:p>
        </w:tc>
        <w:tc>
          <w:tcPr>
            <w:tcW w:w="1870" w:type="dxa"/>
          </w:tcPr>
          <w:p w14:paraId="04A546AA" w14:textId="4757A3C8" w:rsidR="00E74D7F" w:rsidRDefault="00E74D7F" w:rsidP="00F01676">
            <w:pPr>
              <w:rPr>
                <w:lang w:val="en-CA"/>
              </w:rPr>
            </w:pPr>
            <w:r>
              <w:rPr>
                <w:lang w:val="en-CA"/>
              </w:rPr>
              <w:t>7km</w:t>
            </w:r>
          </w:p>
        </w:tc>
        <w:tc>
          <w:tcPr>
            <w:tcW w:w="1875" w:type="dxa"/>
          </w:tcPr>
          <w:p w14:paraId="53949A69" w14:textId="6EADA966" w:rsidR="00E74D7F" w:rsidRDefault="00E74D7F" w:rsidP="00F01676">
            <w:pPr>
              <w:rPr>
                <w:lang w:val="en-CA"/>
              </w:rPr>
            </w:pPr>
            <w:r>
              <w:rPr>
                <w:lang w:val="en-CA"/>
              </w:rPr>
              <w:t>North</w:t>
            </w:r>
          </w:p>
        </w:tc>
      </w:tr>
    </w:tbl>
    <w:p w14:paraId="03FB21CD" w14:textId="77777777" w:rsidR="00750B44" w:rsidRDefault="00750B44" w:rsidP="00750B44">
      <w:pPr>
        <w:rPr>
          <w:lang w:val="en-CA"/>
        </w:rPr>
      </w:pPr>
    </w:p>
    <w:p w14:paraId="544C71DD" w14:textId="77777777" w:rsidR="00750B44" w:rsidRDefault="00750B44" w:rsidP="00750B44">
      <w:pPr>
        <w:rPr>
          <w:lang w:val="en-CA"/>
        </w:rPr>
      </w:pPr>
      <w:r>
        <w:rPr>
          <w:lang w:val="en-CA"/>
        </w:rPr>
        <w:br w:type="page"/>
      </w:r>
    </w:p>
    <w:p w14:paraId="13B91490" w14:textId="7AB223EE" w:rsidR="00750B44" w:rsidRDefault="00E74D7F" w:rsidP="00E74D7F">
      <w:pPr>
        <w:pStyle w:val="Heading1"/>
        <w:rPr>
          <w:lang w:val="en-CA"/>
        </w:rPr>
      </w:pPr>
      <w:bookmarkStart w:id="11" w:name="_Toc162521777"/>
      <w:r>
        <w:rPr>
          <w:lang w:val="en-CA"/>
        </w:rPr>
        <w:lastRenderedPageBreak/>
        <w:t>Station Equipment</w:t>
      </w:r>
      <w:bookmarkEnd w:id="11"/>
    </w:p>
    <w:p w14:paraId="34149810" w14:textId="51636A31" w:rsidR="00E74D7F" w:rsidRPr="00E74D7F" w:rsidRDefault="00E74D7F" w:rsidP="00E74D7F">
      <w:pPr>
        <w:rPr>
          <w:lang w:val="en-CA"/>
        </w:rPr>
      </w:pPr>
      <w:r>
        <w:rPr>
          <w:lang w:val="en-CA"/>
        </w:rPr>
        <w:t>Equipment Owner: Canadian Natural Resources Ltd.</w:t>
      </w:r>
    </w:p>
    <w:p w14:paraId="5EB2FFB6" w14:textId="77777777" w:rsidR="00497D27" w:rsidRPr="00F51D5B" w:rsidRDefault="00497D27" w:rsidP="00497D27">
      <w:pPr>
        <w:pStyle w:val="Heading2"/>
        <w:rPr>
          <w:lang w:val="en-CA"/>
        </w:rPr>
      </w:pPr>
      <w:bookmarkStart w:id="12" w:name="_Toc94869396"/>
      <w:bookmarkStart w:id="13" w:name="_Toc162521778"/>
      <w:r>
        <w:rPr>
          <w:lang w:val="en-CA"/>
        </w:rPr>
        <w:t>Analytical Equipment</w:t>
      </w:r>
      <w:bookmarkEnd w:id="12"/>
      <w:bookmarkEnd w:id="13"/>
    </w:p>
    <w:tbl>
      <w:tblPr>
        <w:tblpPr w:leftFromText="180" w:rightFromText="180" w:vertAnchor="text" w:horzAnchor="margin" w:tblpY="64"/>
        <w:tblW w:w="101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58"/>
        <w:gridCol w:w="1970"/>
        <w:gridCol w:w="1229"/>
        <w:gridCol w:w="1834"/>
        <w:gridCol w:w="1959"/>
        <w:gridCol w:w="1515"/>
      </w:tblGrid>
      <w:tr w:rsidR="00E74D7F" w:rsidRPr="00713E8C" w14:paraId="15F1A0E6" w14:textId="745610A7" w:rsidTr="00E74D7F">
        <w:trPr>
          <w:trHeight w:val="391"/>
        </w:trPr>
        <w:tc>
          <w:tcPr>
            <w:tcW w:w="1353" w:type="dxa"/>
            <w:shd w:val="clear" w:color="auto" w:fill="B4C6E7" w:themeFill="accent1" w:themeFillTint="66"/>
            <w:vAlign w:val="center"/>
          </w:tcPr>
          <w:p w14:paraId="25B2F365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2032" w:type="dxa"/>
            <w:shd w:val="clear" w:color="auto" w:fill="B4C6E7" w:themeFill="accent1" w:themeFillTint="66"/>
            <w:vAlign w:val="center"/>
          </w:tcPr>
          <w:p w14:paraId="5D302243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70" w:type="dxa"/>
            <w:shd w:val="clear" w:color="auto" w:fill="B4C6E7" w:themeFill="accent1" w:themeFillTint="66"/>
            <w:vAlign w:val="center"/>
          </w:tcPr>
          <w:p w14:paraId="1A9F4380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901" w:type="dxa"/>
            <w:shd w:val="clear" w:color="auto" w:fill="B4C6E7" w:themeFill="accent1" w:themeFillTint="66"/>
            <w:vAlign w:val="center"/>
          </w:tcPr>
          <w:p w14:paraId="6AED5333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2029" w:type="dxa"/>
            <w:shd w:val="clear" w:color="auto" w:fill="B4C6E7" w:themeFill="accent1" w:themeFillTint="66"/>
            <w:vAlign w:val="center"/>
          </w:tcPr>
          <w:p w14:paraId="2D9DB33B" w14:textId="0660C469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Date Instrument</w:t>
            </w:r>
            <w:r w:rsidRPr="00713E8C">
              <w:rPr>
                <w:rFonts w:eastAsia="Times New Roman" w:cs="Arial"/>
                <w:b/>
              </w:rPr>
              <w:t xml:space="preserve"> Installed</w:t>
            </w:r>
          </w:p>
        </w:tc>
        <w:tc>
          <w:tcPr>
            <w:tcW w:w="1580" w:type="dxa"/>
            <w:shd w:val="clear" w:color="auto" w:fill="B4C6E7" w:themeFill="accent1" w:themeFillTint="66"/>
          </w:tcPr>
          <w:p w14:paraId="24C9BCDF" w14:textId="48B0F87A" w:rsidR="00E74D7F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E74D7F" w:rsidRPr="00C6555B" w14:paraId="2EE607ED" w14:textId="77777777" w:rsidTr="00E74D7F">
        <w:trPr>
          <w:trHeight w:val="285"/>
        </w:trPr>
        <w:tc>
          <w:tcPr>
            <w:tcW w:w="10165" w:type="dxa"/>
            <w:gridSpan w:val="6"/>
            <w:shd w:val="clear" w:color="auto" w:fill="D9E2F3" w:themeFill="accent1" w:themeFillTint="33"/>
            <w:vAlign w:val="center"/>
          </w:tcPr>
          <w:p w14:paraId="42681B24" w14:textId="7C6A0377" w:rsidR="00E74D7F" w:rsidRPr="00E74D7F" w:rsidRDefault="00E74D7F" w:rsidP="00370709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Continuous</w:t>
            </w:r>
          </w:p>
        </w:tc>
      </w:tr>
      <w:tr w:rsidR="00E74D7F" w:rsidRPr="00C6555B" w14:paraId="2ACD70FC" w14:textId="6A5F878F" w:rsidTr="00E74D7F">
        <w:trPr>
          <w:trHeight w:val="285"/>
        </w:trPr>
        <w:tc>
          <w:tcPr>
            <w:tcW w:w="1353" w:type="dxa"/>
            <w:vAlign w:val="center"/>
          </w:tcPr>
          <w:p w14:paraId="71B64F73" w14:textId="77777777" w:rsidR="00E74D7F" w:rsidRPr="00370709" w:rsidRDefault="00E74D7F" w:rsidP="00497D27">
            <w:pPr>
              <w:jc w:val="center"/>
              <w:rPr>
                <w:rFonts w:eastAsia="Times New Roman" w:cs="Arial"/>
                <w:sz w:val="22"/>
                <w:szCs w:val="22"/>
              </w:rPr>
            </w:pPr>
            <w:r w:rsidRPr="00370709">
              <w:rPr>
                <w:rFonts w:eastAsia="Times New Roman" w:cs="Arial"/>
                <w:sz w:val="22"/>
                <w:szCs w:val="22"/>
              </w:rPr>
              <w:t>SO</w:t>
            </w:r>
            <w:r w:rsidRPr="00370709">
              <w:rPr>
                <w:rFonts w:eastAsia="Times New Roman" w:cs="Arial"/>
                <w:sz w:val="22"/>
                <w:szCs w:val="22"/>
                <w:vertAlign w:val="subscript"/>
              </w:rPr>
              <w:t>2</w:t>
            </w:r>
            <w:r w:rsidRPr="00370709">
              <w:rPr>
                <w:rFonts w:eastAsia="Times New Roman" w:cs="Arial"/>
                <w:sz w:val="22"/>
                <w:szCs w:val="22"/>
              </w:rPr>
              <w:t xml:space="preserve"> </w:t>
            </w:r>
          </w:p>
        </w:tc>
        <w:tc>
          <w:tcPr>
            <w:tcW w:w="2032" w:type="dxa"/>
            <w:vAlign w:val="center"/>
          </w:tcPr>
          <w:p w14:paraId="7A12DBF2" w14:textId="0317C7D7" w:rsidR="00E74D7F" w:rsidRPr="00D5614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70" w:type="dxa"/>
            <w:vAlign w:val="center"/>
          </w:tcPr>
          <w:p w14:paraId="408CC5C8" w14:textId="6963E529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1901" w:type="dxa"/>
            <w:vAlign w:val="center"/>
          </w:tcPr>
          <w:p w14:paraId="738C4EAA" w14:textId="101FCBC1" w:rsidR="00E74D7F" w:rsidRPr="00C6555B" w:rsidRDefault="00E74D7F" w:rsidP="009E04B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1008841397</w:t>
            </w:r>
          </w:p>
        </w:tc>
        <w:tc>
          <w:tcPr>
            <w:tcW w:w="2029" w:type="dxa"/>
            <w:vAlign w:val="center"/>
          </w:tcPr>
          <w:p w14:paraId="68B2B4C2" w14:textId="5D3112F4" w:rsidR="00E74D7F" w:rsidRPr="00C6555B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580" w:type="dxa"/>
          </w:tcPr>
          <w:p w14:paraId="6DE05CE7" w14:textId="31F27C9C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  <w:tr w:rsidR="00E74D7F" w:rsidRPr="00C6555B" w14:paraId="108DF381" w14:textId="5358EF98" w:rsidTr="00E74D7F">
        <w:trPr>
          <w:trHeight w:val="285"/>
        </w:trPr>
        <w:tc>
          <w:tcPr>
            <w:tcW w:w="1353" w:type="dxa"/>
            <w:vAlign w:val="center"/>
          </w:tcPr>
          <w:p w14:paraId="26744CB7" w14:textId="2D5BEFEE" w:rsidR="00E74D7F" w:rsidRPr="00370709" w:rsidRDefault="00E74D7F" w:rsidP="00497D27">
            <w:pPr>
              <w:jc w:val="center"/>
              <w:rPr>
                <w:rFonts w:eastAsia="Times New Roman" w:cs="Arial"/>
                <w:sz w:val="22"/>
                <w:szCs w:val="22"/>
              </w:rPr>
            </w:pPr>
            <w:r>
              <w:rPr>
                <w:rFonts w:eastAsia="Times New Roman" w:cs="Arial"/>
                <w:sz w:val="22"/>
                <w:szCs w:val="22"/>
              </w:rPr>
              <w:t>TRS</w:t>
            </w:r>
          </w:p>
        </w:tc>
        <w:tc>
          <w:tcPr>
            <w:tcW w:w="2032" w:type="dxa"/>
            <w:vAlign w:val="center"/>
          </w:tcPr>
          <w:p w14:paraId="56AFC1CD" w14:textId="1EFA5DF9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70" w:type="dxa"/>
            <w:vAlign w:val="center"/>
          </w:tcPr>
          <w:p w14:paraId="2FAAAD97" w14:textId="2ED85D18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43i-TLE</w:t>
            </w:r>
          </w:p>
        </w:tc>
        <w:tc>
          <w:tcPr>
            <w:tcW w:w="1901" w:type="dxa"/>
            <w:vAlign w:val="center"/>
          </w:tcPr>
          <w:p w14:paraId="41D244B6" w14:textId="5D31BC7A" w:rsidR="00E74D7F" w:rsidRPr="00C6555B" w:rsidRDefault="00973214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1170050152</w:t>
            </w:r>
          </w:p>
        </w:tc>
        <w:tc>
          <w:tcPr>
            <w:tcW w:w="2029" w:type="dxa"/>
            <w:vAlign w:val="center"/>
          </w:tcPr>
          <w:p w14:paraId="3AA2BF34" w14:textId="7A421A47" w:rsidR="00E74D7F" w:rsidRPr="00C6555B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580" w:type="dxa"/>
          </w:tcPr>
          <w:p w14:paraId="15EC86CB" w14:textId="305A0917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  <w:tr w:rsidR="00E74D7F" w:rsidRPr="00C6555B" w14:paraId="683E0FCD" w14:textId="2DFBD4CB" w:rsidTr="00E74D7F">
        <w:trPr>
          <w:trHeight w:val="285"/>
        </w:trPr>
        <w:tc>
          <w:tcPr>
            <w:tcW w:w="1353" w:type="dxa"/>
            <w:vAlign w:val="center"/>
          </w:tcPr>
          <w:p w14:paraId="30C34586" w14:textId="63E18A0A" w:rsidR="00E74D7F" w:rsidRPr="00370709" w:rsidRDefault="00E74D7F" w:rsidP="00497D27">
            <w:pPr>
              <w:jc w:val="center"/>
              <w:rPr>
                <w:rFonts w:eastAsia="Times New Roman" w:cs="Arial"/>
                <w:sz w:val="22"/>
                <w:szCs w:val="22"/>
              </w:rPr>
            </w:pPr>
            <w:r>
              <w:rPr>
                <w:rFonts w:eastAsia="Times New Roman" w:cs="Arial"/>
                <w:sz w:val="22"/>
                <w:szCs w:val="22"/>
              </w:rPr>
              <w:t>NO/NO</w:t>
            </w:r>
            <w:r w:rsidRPr="00E74D7F">
              <w:rPr>
                <w:rFonts w:eastAsia="Times New Roman" w:cs="Arial"/>
                <w:sz w:val="22"/>
                <w:szCs w:val="22"/>
                <w:vertAlign w:val="subscript"/>
              </w:rPr>
              <w:t>x</w:t>
            </w:r>
            <w:r>
              <w:rPr>
                <w:rFonts w:eastAsia="Times New Roman" w:cs="Arial"/>
                <w:sz w:val="22"/>
                <w:szCs w:val="22"/>
              </w:rPr>
              <w:t>/</w:t>
            </w:r>
            <w:r w:rsidRPr="00370709">
              <w:rPr>
                <w:rFonts w:eastAsia="Times New Roman" w:cs="Arial"/>
                <w:sz w:val="22"/>
                <w:szCs w:val="22"/>
              </w:rPr>
              <w:t>NO</w:t>
            </w:r>
            <w:r w:rsidRPr="00370709">
              <w:rPr>
                <w:rFonts w:eastAsia="Times New Roman" w:cs="Arial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2032" w:type="dxa"/>
            <w:vAlign w:val="center"/>
          </w:tcPr>
          <w:p w14:paraId="4E4EFF38" w14:textId="71F9E75D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70" w:type="dxa"/>
            <w:vAlign w:val="center"/>
          </w:tcPr>
          <w:p w14:paraId="47A1E381" w14:textId="797B4D9B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42i</w:t>
            </w:r>
          </w:p>
        </w:tc>
        <w:tc>
          <w:tcPr>
            <w:tcW w:w="1901" w:type="dxa"/>
            <w:vAlign w:val="center"/>
          </w:tcPr>
          <w:p w14:paraId="28A1B5BD" w14:textId="7A5C0983" w:rsidR="00E74D7F" w:rsidRPr="00C6555B" w:rsidRDefault="00973214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710321429</w:t>
            </w:r>
          </w:p>
        </w:tc>
        <w:tc>
          <w:tcPr>
            <w:tcW w:w="2029" w:type="dxa"/>
            <w:vAlign w:val="center"/>
          </w:tcPr>
          <w:p w14:paraId="5EC5E063" w14:textId="58E634FF" w:rsidR="00E74D7F" w:rsidRPr="00C6555B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580" w:type="dxa"/>
          </w:tcPr>
          <w:p w14:paraId="311F2851" w14:textId="021C9CF8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  <w:tr w:rsidR="00E74D7F" w:rsidRPr="00C6555B" w14:paraId="24BFF35D" w14:textId="135A8A96" w:rsidTr="00E74D7F">
        <w:trPr>
          <w:trHeight w:val="285"/>
        </w:trPr>
        <w:tc>
          <w:tcPr>
            <w:tcW w:w="1353" w:type="dxa"/>
            <w:vAlign w:val="center"/>
          </w:tcPr>
          <w:p w14:paraId="2FF12382" w14:textId="3F7FFE62" w:rsidR="00E74D7F" w:rsidRPr="00370709" w:rsidRDefault="00E74D7F" w:rsidP="00497D27">
            <w:pPr>
              <w:jc w:val="center"/>
              <w:rPr>
                <w:rFonts w:eastAsia="Times New Roman" w:cs="Arial"/>
                <w:sz w:val="22"/>
                <w:szCs w:val="22"/>
              </w:rPr>
            </w:pPr>
            <w:r w:rsidRPr="00370709">
              <w:rPr>
                <w:rFonts w:eastAsia="Times New Roman" w:cs="Arial"/>
                <w:sz w:val="22"/>
                <w:szCs w:val="22"/>
              </w:rPr>
              <w:t>THC</w:t>
            </w:r>
            <w:r w:rsidR="00A346D2">
              <w:rPr>
                <w:rFonts w:eastAsia="Times New Roman" w:cs="Arial"/>
                <w:sz w:val="22"/>
                <w:szCs w:val="22"/>
              </w:rPr>
              <w:t>/CH</w:t>
            </w:r>
            <w:r w:rsidR="00A346D2" w:rsidRPr="00A346D2">
              <w:rPr>
                <w:rFonts w:eastAsia="Times New Roman" w:cs="Arial"/>
                <w:sz w:val="22"/>
                <w:szCs w:val="22"/>
                <w:vertAlign w:val="subscript"/>
              </w:rPr>
              <w:t>4</w:t>
            </w:r>
            <w:r w:rsidR="00A346D2">
              <w:rPr>
                <w:rFonts w:eastAsia="Times New Roman" w:cs="Arial"/>
                <w:sz w:val="22"/>
                <w:szCs w:val="22"/>
              </w:rPr>
              <w:t>/NMHC</w:t>
            </w:r>
          </w:p>
        </w:tc>
        <w:tc>
          <w:tcPr>
            <w:tcW w:w="2032" w:type="dxa"/>
            <w:vAlign w:val="center"/>
          </w:tcPr>
          <w:p w14:paraId="50EC0B9E" w14:textId="6060ADD9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70" w:type="dxa"/>
            <w:vAlign w:val="center"/>
          </w:tcPr>
          <w:p w14:paraId="0A867AA1" w14:textId="225E0BF4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1901" w:type="dxa"/>
            <w:vAlign w:val="center"/>
          </w:tcPr>
          <w:p w14:paraId="641B17E0" w14:textId="58EE4A9C" w:rsidR="00E74D7F" w:rsidRDefault="00E74D7F" w:rsidP="00757A1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</w:t>
            </w:r>
            <w:r w:rsidR="00973214">
              <w:rPr>
                <w:rFonts w:eastAsia="Times New Roman" w:cs="Arial"/>
                <w:sz w:val="20"/>
                <w:szCs w:val="20"/>
              </w:rPr>
              <w:t>52430011</w:t>
            </w:r>
          </w:p>
        </w:tc>
        <w:tc>
          <w:tcPr>
            <w:tcW w:w="2029" w:type="dxa"/>
            <w:vAlign w:val="center"/>
          </w:tcPr>
          <w:p w14:paraId="7E6FDEB6" w14:textId="482D7424" w:rsidR="00E74D7F" w:rsidRPr="00C6555B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1580" w:type="dxa"/>
          </w:tcPr>
          <w:p w14:paraId="13836A32" w14:textId="12716F80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  <w:tr w:rsidR="00E74D7F" w:rsidRPr="00C6555B" w14:paraId="4B328DAE" w14:textId="338DC181" w:rsidTr="00E74D7F">
        <w:trPr>
          <w:trHeight w:val="285"/>
        </w:trPr>
        <w:tc>
          <w:tcPr>
            <w:tcW w:w="1353" w:type="dxa"/>
            <w:vAlign w:val="center"/>
          </w:tcPr>
          <w:p w14:paraId="72E80B60" w14:textId="799AED49" w:rsidR="00E74D7F" w:rsidRPr="00370709" w:rsidRDefault="00E74D7F" w:rsidP="00497D27">
            <w:pPr>
              <w:jc w:val="center"/>
              <w:rPr>
                <w:rFonts w:eastAsia="Times New Roman" w:cs="Arial"/>
                <w:sz w:val="22"/>
                <w:szCs w:val="22"/>
              </w:rPr>
            </w:pPr>
            <w:r w:rsidRPr="00370709">
              <w:rPr>
                <w:sz w:val="22"/>
                <w:szCs w:val="22"/>
              </w:rPr>
              <w:t xml:space="preserve">PM </w:t>
            </w:r>
            <w:r w:rsidRPr="00370709">
              <w:rPr>
                <w:sz w:val="22"/>
                <w:szCs w:val="22"/>
                <w:vertAlign w:val="subscript"/>
              </w:rPr>
              <w:t>2.5</w:t>
            </w:r>
          </w:p>
        </w:tc>
        <w:tc>
          <w:tcPr>
            <w:tcW w:w="2032" w:type="dxa"/>
            <w:vAlign w:val="center"/>
          </w:tcPr>
          <w:p w14:paraId="4B0964D9" w14:textId="2306153E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Teledyne/API </w:t>
            </w:r>
          </w:p>
        </w:tc>
        <w:tc>
          <w:tcPr>
            <w:tcW w:w="1270" w:type="dxa"/>
            <w:vAlign w:val="center"/>
          </w:tcPr>
          <w:p w14:paraId="426EC627" w14:textId="2529364F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1901" w:type="dxa"/>
            <w:vAlign w:val="center"/>
          </w:tcPr>
          <w:p w14:paraId="2EB4A088" w14:textId="5D9BC1B5" w:rsidR="00E74D7F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875</w:t>
            </w:r>
          </w:p>
        </w:tc>
        <w:tc>
          <w:tcPr>
            <w:tcW w:w="2029" w:type="dxa"/>
            <w:vAlign w:val="center"/>
          </w:tcPr>
          <w:p w14:paraId="627F5D7E" w14:textId="5601B82F" w:rsidR="00E74D7F" w:rsidRPr="00C6555B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580" w:type="dxa"/>
          </w:tcPr>
          <w:p w14:paraId="60453453" w14:textId="70DB1B47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  <w:tr w:rsidR="00E74D7F" w:rsidRPr="00C6555B" w14:paraId="40AAC078" w14:textId="77777777" w:rsidTr="00E74D7F">
        <w:trPr>
          <w:trHeight w:val="285"/>
        </w:trPr>
        <w:tc>
          <w:tcPr>
            <w:tcW w:w="10165" w:type="dxa"/>
            <w:gridSpan w:val="6"/>
            <w:shd w:val="clear" w:color="auto" w:fill="D9E2F3" w:themeFill="accent1" w:themeFillTint="33"/>
            <w:vAlign w:val="center"/>
          </w:tcPr>
          <w:p w14:paraId="36B7B515" w14:textId="78002786" w:rsidR="00E74D7F" w:rsidRPr="00E74D7F" w:rsidRDefault="00E74D7F" w:rsidP="00370709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Time-Integrated</w:t>
            </w:r>
          </w:p>
        </w:tc>
      </w:tr>
      <w:tr w:rsidR="00E74D7F" w:rsidRPr="00C6555B" w14:paraId="447FBE6A" w14:textId="59F53269" w:rsidTr="00E74D7F">
        <w:trPr>
          <w:trHeight w:val="285"/>
        </w:trPr>
        <w:tc>
          <w:tcPr>
            <w:tcW w:w="1353" w:type="dxa"/>
            <w:vAlign w:val="center"/>
          </w:tcPr>
          <w:p w14:paraId="6D721D0E" w14:textId="037FDB48" w:rsidR="00E74D7F" w:rsidRPr="00370709" w:rsidRDefault="00E74D7F" w:rsidP="00497D27">
            <w:pPr>
              <w:jc w:val="center"/>
              <w:rPr>
                <w:rFonts w:eastAsia="Times New Roman" w:cs="Arial"/>
                <w:sz w:val="22"/>
                <w:szCs w:val="22"/>
              </w:rPr>
            </w:pPr>
            <w:r w:rsidRPr="00370709">
              <w:rPr>
                <w:sz w:val="22"/>
                <w:szCs w:val="22"/>
              </w:rPr>
              <w:t>PM</w:t>
            </w:r>
            <w:r w:rsidRPr="00370709">
              <w:rPr>
                <w:sz w:val="22"/>
                <w:szCs w:val="22"/>
                <w:vertAlign w:val="subscript"/>
              </w:rPr>
              <w:t>10</w:t>
            </w:r>
            <w:r w:rsidRPr="00370709">
              <w:rPr>
                <w:sz w:val="22"/>
                <w:szCs w:val="22"/>
              </w:rPr>
              <w:t xml:space="preserve"> A</w:t>
            </w:r>
          </w:p>
        </w:tc>
        <w:tc>
          <w:tcPr>
            <w:tcW w:w="2032" w:type="dxa"/>
            <w:vAlign w:val="center"/>
          </w:tcPr>
          <w:p w14:paraId="4DD1A1EA" w14:textId="5591E250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</w:t>
            </w:r>
          </w:p>
        </w:tc>
        <w:tc>
          <w:tcPr>
            <w:tcW w:w="1270" w:type="dxa"/>
            <w:vAlign w:val="center"/>
          </w:tcPr>
          <w:p w14:paraId="7E3D6359" w14:textId="6842A215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901" w:type="dxa"/>
            <w:vAlign w:val="center"/>
          </w:tcPr>
          <w:p w14:paraId="14194944" w14:textId="67D60F79" w:rsidR="00E74D7F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2000I2 204961409</w:t>
            </w:r>
          </w:p>
        </w:tc>
        <w:tc>
          <w:tcPr>
            <w:tcW w:w="2029" w:type="dxa"/>
            <w:vAlign w:val="center"/>
          </w:tcPr>
          <w:p w14:paraId="291C79F7" w14:textId="29831655" w:rsidR="00E74D7F" w:rsidRPr="00C6555B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580" w:type="dxa"/>
          </w:tcPr>
          <w:p w14:paraId="2E9BD351" w14:textId="38F9438E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E74D7F" w:rsidRPr="00C6555B" w14:paraId="20770EB3" w14:textId="2B0696DB" w:rsidTr="00E74D7F">
        <w:trPr>
          <w:trHeight w:val="285"/>
        </w:trPr>
        <w:tc>
          <w:tcPr>
            <w:tcW w:w="1353" w:type="dxa"/>
            <w:vAlign w:val="center"/>
          </w:tcPr>
          <w:p w14:paraId="73B8BF7F" w14:textId="7608CEA5" w:rsidR="00E74D7F" w:rsidRPr="00370709" w:rsidRDefault="00E74D7F" w:rsidP="00497D27">
            <w:pPr>
              <w:jc w:val="center"/>
              <w:rPr>
                <w:rFonts w:eastAsia="Times New Roman" w:cs="Arial"/>
                <w:sz w:val="22"/>
                <w:szCs w:val="22"/>
              </w:rPr>
            </w:pPr>
            <w:r w:rsidRPr="00370709">
              <w:rPr>
                <w:sz w:val="22"/>
                <w:szCs w:val="22"/>
              </w:rPr>
              <w:t>PM</w:t>
            </w:r>
            <w:r w:rsidRPr="00370709">
              <w:rPr>
                <w:sz w:val="22"/>
                <w:szCs w:val="22"/>
                <w:vertAlign w:val="subscript"/>
              </w:rPr>
              <w:t>10</w:t>
            </w:r>
            <w:r w:rsidRPr="00370709">
              <w:rPr>
                <w:sz w:val="22"/>
                <w:szCs w:val="22"/>
              </w:rPr>
              <w:t xml:space="preserve"> B</w:t>
            </w:r>
          </w:p>
        </w:tc>
        <w:tc>
          <w:tcPr>
            <w:tcW w:w="2032" w:type="dxa"/>
            <w:vAlign w:val="center"/>
          </w:tcPr>
          <w:p w14:paraId="119766EC" w14:textId="5C313213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</w:t>
            </w:r>
          </w:p>
        </w:tc>
        <w:tc>
          <w:tcPr>
            <w:tcW w:w="1270" w:type="dxa"/>
            <w:vAlign w:val="center"/>
          </w:tcPr>
          <w:p w14:paraId="785421E8" w14:textId="0B1C0C0E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901" w:type="dxa"/>
            <w:vAlign w:val="center"/>
          </w:tcPr>
          <w:p w14:paraId="4EA5A7A2" w14:textId="4AC33580" w:rsidR="00E74D7F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2000IW 206011510 </w:t>
            </w:r>
          </w:p>
        </w:tc>
        <w:tc>
          <w:tcPr>
            <w:tcW w:w="2029" w:type="dxa"/>
            <w:vAlign w:val="center"/>
          </w:tcPr>
          <w:p w14:paraId="441CD07C" w14:textId="3A261E46" w:rsidR="00E74D7F" w:rsidRPr="00C6555B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580" w:type="dxa"/>
          </w:tcPr>
          <w:p w14:paraId="36D60D86" w14:textId="0DD564F4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E74D7F" w:rsidRPr="00C6555B" w14:paraId="59A5059F" w14:textId="4CD1AFD6" w:rsidTr="00E74D7F">
        <w:trPr>
          <w:trHeight w:val="285"/>
        </w:trPr>
        <w:tc>
          <w:tcPr>
            <w:tcW w:w="1353" w:type="dxa"/>
            <w:vAlign w:val="center"/>
          </w:tcPr>
          <w:p w14:paraId="1AED228E" w14:textId="01E3BED9" w:rsidR="00E74D7F" w:rsidRPr="00370709" w:rsidRDefault="00E74D7F" w:rsidP="00370709">
            <w:pPr>
              <w:jc w:val="center"/>
              <w:rPr>
                <w:sz w:val="22"/>
                <w:szCs w:val="22"/>
              </w:rPr>
            </w:pPr>
            <w:r w:rsidRPr="00370709">
              <w:rPr>
                <w:sz w:val="22"/>
                <w:szCs w:val="22"/>
              </w:rPr>
              <w:t>TSP</w:t>
            </w:r>
          </w:p>
        </w:tc>
        <w:tc>
          <w:tcPr>
            <w:tcW w:w="2032" w:type="dxa"/>
            <w:vAlign w:val="center"/>
          </w:tcPr>
          <w:p w14:paraId="165372E3" w14:textId="69C4CCBC" w:rsidR="00E74D7F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Environmental</w:t>
            </w:r>
          </w:p>
        </w:tc>
        <w:tc>
          <w:tcPr>
            <w:tcW w:w="1270" w:type="dxa"/>
            <w:vAlign w:val="center"/>
          </w:tcPr>
          <w:p w14:paraId="1A6B2504" w14:textId="472ABF75" w:rsidR="00E74D7F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901" w:type="dxa"/>
            <w:vAlign w:val="center"/>
          </w:tcPr>
          <w:p w14:paraId="1B77C6EC" w14:textId="4F93F9A4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2000IW 209632110</w:t>
            </w:r>
          </w:p>
        </w:tc>
        <w:tc>
          <w:tcPr>
            <w:tcW w:w="2029" w:type="dxa"/>
            <w:vAlign w:val="center"/>
          </w:tcPr>
          <w:p w14:paraId="5D17159D" w14:textId="73B4A703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1580" w:type="dxa"/>
          </w:tcPr>
          <w:p w14:paraId="23537CA3" w14:textId="4E8E9D49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E74D7F" w:rsidRPr="00C6555B" w14:paraId="782BB708" w14:textId="54E12F2A" w:rsidTr="00E74D7F">
        <w:trPr>
          <w:trHeight w:val="285"/>
        </w:trPr>
        <w:tc>
          <w:tcPr>
            <w:tcW w:w="1353" w:type="dxa"/>
            <w:vAlign w:val="center"/>
          </w:tcPr>
          <w:p w14:paraId="022B2D5A" w14:textId="53633EC3" w:rsidR="00E74D7F" w:rsidRPr="00370709" w:rsidRDefault="00E74D7F" w:rsidP="00497D27">
            <w:pPr>
              <w:jc w:val="center"/>
              <w:rPr>
                <w:sz w:val="22"/>
                <w:szCs w:val="22"/>
              </w:rPr>
            </w:pPr>
            <w:r w:rsidRPr="00370709">
              <w:rPr>
                <w:sz w:val="22"/>
                <w:szCs w:val="22"/>
              </w:rPr>
              <w:t>VOC</w:t>
            </w:r>
          </w:p>
        </w:tc>
        <w:tc>
          <w:tcPr>
            <w:tcW w:w="2032" w:type="dxa"/>
            <w:vAlign w:val="center"/>
          </w:tcPr>
          <w:p w14:paraId="4D77831A" w14:textId="5A033C46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 Environmental</w:t>
            </w:r>
          </w:p>
        </w:tc>
        <w:tc>
          <w:tcPr>
            <w:tcW w:w="1270" w:type="dxa"/>
            <w:vAlign w:val="center"/>
          </w:tcPr>
          <w:p w14:paraId="7CED5921" w14:textId="3DC2BB79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Te-123</w:t>
            </w:r>
          </w:p>
        </w:tc>
        <w:tc>
          <w:tcPr>
            <w:tcW w:w="1901" w:type="dxa"/>
            <w:vAlign w:val="center"/>
          </w:tcPr>
          <w:p w14:paraId="38815248" w14:textId="4EAF89CF" w:rsidR="00E74D7F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1030</w:t>
            </w:r>
          </w:p>
        </w:tc>
        <w:tc>
          <w:tcPr>
            <w:tcW w:w="2029" w:type="dxa"/>
            <w:vAlign w:val="center"/>
          </w:tcPr>
          <w:p w14:paraId="543E6168" w14:textId="24DE2BC6" w:rsidR="00E74D7F" w:rsidRPr="00C6555B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580" w:type="dxa"/>
          </w:tcPr>
          <w:p w14:paraId="5DDB2FB4" w14:textId="5034DFA5" w:rsidR="00E74D7F" w:rsidRDefault="00E74D7F" w:rsidP="0037070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</w:tbl>
    <w:p w14:paraId="1E2B690C" w14:textId="77777777" w:rsidR="00750B44" w:rsidRDefault="00750B44" w:rsidP="00750B44">
      <w:pPr>
        <w:rPr>
          <w:lang w:val="en-CA"/>
        </w:rPr>
      </w:pPr>
    </w:p>
    <w:p w14:paraId="61733C23" w14:textId="77777777" w:rsidR="00497D27" w:rsidRDefault="00497D27" w:rsidP="00497D27">
      <w:pPr>
        <w:pStyle w:val="Heading2"/>
        <w:rPr>
          <w:lang w:val="en-CA"/>
        </w:rPr>
      </w:pPr>
      <w:bookmarkStart w:id="14" w:name="_Toc94869397"/>
      <w:bookmarkStart w:id="15" w:name="_Toc162521779"/>
      <w:proofErr w:type="spellStart"/>
      <w:r>
        <w:rPr>
          <w:lang w:val="en-CA"/>
        </w:rPr>
        <w:t>Meteorolgical</w:t>
      </w:r>
      <w:proofErr w:type="spellEnd"/>
      <w:r>
        <w:rPr>
          <w:lang w:val="en-CA"/>
        </w:rPr>
        <w:t xml:space="preserve"> Equipment</w:t>
      </w:r>
      <w:bookmarkEnd w:id="14"/>
      <w:bookmarkEnd w:id="15"/>
    </w:p>
    <w:tbl>
      <w:tblPr>
        <w:tblpPr w:leftFromText="180" w:rightFromText="180" w:vertAnchor="text" w:horzAnchor="margin" w:tblpY="64"/>
        <w:tblW w:w="95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2"/>
        <w:gridCol w:w="1125"/>
        <w:gridCol w:w="1107"/>
        <w:gridCol w:w="1463"/>
        <w:gridCol w:w="1447"/>
        <w:gridCol w:w="1629"/>
        <w:gridCol w:w="1492"/>
      </w:tblGrid>
      <w:tr w:rsidR="00E74D7F" w:rsidRPr="00713E8C" w14:paraId="53A4C924" w14:textId="54F45EB3" w:rsidTr="00E74D7F">
        <w:trPr>
          <w:trHeight w:val="395"/>
        </w:trPr>
        <w:tc>
          <w:tcPr>
            <w:tcW w:w="1272" w:type="dxa"/>
            <w:shd w:val="clear" w:color="auto" w:fill="B4C6E7" w:themeFill="accent1" w:themeFillTint="66"/>
            <w:vAlign w:val="center"/>
          </w:tcPr>
          <w:p w14:paraId="45086DBB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125" w:type="dxa"/>
            <w:shd w:val="clear" w:color="auto" w:fill="B4C6E7" w:themeFill="accent1" w:themeFillTint="66"/>
            <w:vAlign w:val="center"/>
          </w:tcPr>
          <w:p w14:paraId="6F66801D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7" w:type="dxa"/>
            <w:shd w:val="clear" w:color="auto" w:fill="B4C6E7" w:themeFill="accent1" w:themeFillTint="66"/>
            <w:vAlign w:val="center"/>
          </w:tcPr>
          <w:p w14:paraId="4A4DC8ED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63" w:type="dxa"/>
            <w:shd w:val="clear" w:color="auto" w:fill="B4C6E7" w:themeFill="accent1" w:themeFillTint="66"/>
            <w:vAlign w:val="center"/>
          </w:tcPr>
          <w:p w14:paraId="2522179F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47" w:type="dxa"/>
            <w:shd w:val="clear" w:color="auto" w:fill="B4C6E7" w:themeFill="accent1" w:themeFillTint="66"/>
          </w:tcPr>
          <w:p w14:paraId="27F0FB57" w14:textId="77777777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29" w:type="dxa"/>
            <w:shd w:val="clear" w:color="auto" w:fill="B4C6E7" w:themeFill="accent1" w:themeFillTint="66"/>
            <w:vAlign w:val="center"/>
          </w:tcPr>
          <w:p w14:paraId="62E70482" w14:textId="7FFDC5CF" w:rsidR="00E74D7F" w:rsidRPr="00713E8C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 xml:space="preserve">Date Sensor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492" w:type="dxa"/>
            <w:shd w:val="clear" w:color="auto" w:fill="B4C6E7" w:themeFill="accent1" w:themeFillTint="66"/>
          </w:tcPr>
          <w:p w14:paraId="3DE1CF6C" w14:textId="2D400995" w:rsidR="00E74D7F" w:rsidRDefault="00E74D7F" w:rsidP="00497D27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E74D7F" w:rsidRPr="00C6555B" w14:paraId="2D9EA461" w14:textId="1ADF2646" w:rsidTr="00E74D7F">
        <w:trPr>
          <w:trHeight w:val="288"/>
        </w:trPr>
        <w:tc>
          <w:tcPr>
            <w:tcW w:w="1272" w:type="dxa"/>
            <w:vAlign w:val="center"/>
          </w:tcPr>
          <w:p w14:paraId="73C542B7" w14:textId="77777777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125" w:type="dxa"/>
            <w:vAlign w:val="center"/>
          </w:tcPr>
          <w:p w14:paraId="719D621C" w14:textId="77777777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7" w:type="dxa"/>
            <w:vAlign w:val="center"/>
          </w:tcPr>
          <w:p w14:paraId="3DC9C149" w14:textId="77777777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63" w:type="dxa"/>
            <w:vAlign w:val="center"/>
          </w:tcPr>
          <w:p w14:paraId="0008E3C4" w14:textId="2F9686CF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F5010003</w:t>
            </w:r>
          </w:p>
        </w:tc>
        <w:tc>
          <w:tcPr>
            <w:tcW w:w="1447" w:type="dxa"/>
          </w:tcPr>
          <w:p w14:paraId="70168C4C" w14:textId="08CBDCB7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29" w:type="dxa"/>
            <w:vAlign w:val="center"/>
          </w:tcPr>
          <w:p w14:paraId="2C11455C" w14:textId="76DD0329" w:rsidR="00E74D7F" w:rsidRPr="00C6555B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492" w:type="dxa"/>
          </w:tcPr>
          <w:p w14:paraId="7DCBFC34" w14:textId="0C2046AA" w:rsidR="00E74D7F" w:rsidRDefault="00E74D7F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  <w:tr w:rsidR="00E74D7F" w:rsidRPr="00C6555B" w14:paraId="451A7034" w14:textId="1597609D" w:rsidTr="00E74D7F">
        <w:trPr>
          <w:trHeight w:val="288"/>
        </w:trPr>
        <w:tc>
          <w:tcPr>
            <w:tcW w:w="1272" w:type="dxa"/>
            <w:vAlign w:val="center"/>
          </w:tcPr>
          <w:p w14:paraId="3A14DB6E" w14:textId="77777777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125" w:type="dxa"/>
            <w:vAlign w:val="center"/>
          </w:tcPr>
          <w:p w14:paraId="4D32DBA9" w14:textId="77777777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7" w:type="dxa"/>
            <w:vAlign w:val="center"/>
          </w:tcPr>
          <w:p w14:paraId="3321ADEC" w14:textId="77777777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463" w:type="dxa"/>
            <w:vAlign w:val="center"/>
          </w:tcPr>
          <w:p w14:paraId="2E1A142C" w14:textId="63581782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A3111</w:t>
            </w:r>
          </w:p>
        </w:tc>
        <w:tc>
          <w:tcPr>
            <w:tcW w:w="1447" w:type="dxa"/>
          </w:tcPr>
          <w:p w14:paraId="3984A2DE" w14:textId="0FDF1912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629" w:type="dxa"/>
            <w:vAlign w:val="center"/>
          </w:tcPr>
          <w:p w14:paraId="3068F20B" w14:textId="2B8E0F70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492" w:type="dxa"/>
          </w:tcPr>
          <w:p w14:paraId="6B62151D" w14:textId="348B1E18" w:rsidR="00E74D7F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6D152D"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  <w:tr w:rsidR="00E74D7F" w:rsidRPr="00C6555B" w14:paraId="48F8506D" w14:textId="2CD0EE93" w:rsidTr="00E74D7F">
        <w:trPr>
          <w:trHeight w:val="288"/>
        </w:trPr>
        <w:tc>
          <w:tcPr>
            <w:tcW w:w="1272" w:type="dxa"/>
            <w:vAlign w:val="center"/>
          </w:tcPr>
          <w:p w14:paraId="224F5D6C" w14:textId="77777777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125" w:type="dxa"/>
            <w:vAlign w:val="center"/>
          </w:tcPr>
          <w:p w14:paraId="59BFCC9A" w14:textId="77777777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7" w:type="dxa"/>
            <w:vAlign w:val="center"/>
          </w:tcPr>
          <w:p w14:paraId="2E191E04" w14:textId="77777777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463" w:type="dxa"/>
            <w:vAlign w:val="center"/>
          </w:tcPr>
          <w:p w14:paraId="14A152C7" w14:textId="2F44EAF2" w:rsidR="00E74D7F" w:rsidRPr="00C6555B" w:rsidRDefault="00973214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E5131</w:t>
            </w:r>
          </w:p>
        </w:tc>
        <w:tc>
          <w:tcPr>
            <w:tcW w:w="1447" w:type="dxa"/>
          </w:tcPr>
          <w:p w14:paraId="0BF14F2C" w14:textId="7CD1910A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629" w:type="dxa"/>
            <w:vAlign w:val="center"/>
          </w:tcPr>
          <w:p w14:paraId="43770B46" w14:textId="0E2DC2D1" w:rsidR="00E74D7F" w:rsidRPr="00C6555B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492" w:type="dxa"/>
          </w:tcPr>
          <w:p w14:paraId="665D4CC0" w14:textId="580E5928" w:rsidR="00E74D7F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6D152D"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  <w:tr w:rsidR="00E74D7F" w:rsidRPr="00C6555B" w14:paraId="0A0409B2" w14:textId="77777777" w:rsidTr="00A346D2">
        <w:trPr>
          <w:trHeight w:val="288"/>
        </w:trPr>
        <w:tc>
          <w:tcPr>
            <w:tcW w:w="1272" w:type="dxa"/>
            <w:vAlign w:val="center"/>
          </w:tcPr>
          <w:p w14:paraId="47674CBE" w14:textId="61251417" w:rsidR="00E74D7F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GR</w:t>
            </w:r>
          </w:p>
        </w:tc>
        <w:tc>
          <w:tcPr>
            <w:tcW w:w="1125" w:type="dxa"/>
            <w:vAlign w:val="center"/>
          </w:tcPr>
          <w:p w14:paraId="60F7DE4D" w14:textId="4FD79E66" w:rsidR="00E74D7F" w:rsidRPr="00C6555B" w:rsidRDefault="00A346D2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Eppley Lab Inc.</w:t>
            </w:r>
          </w:p>
        </w:tc>
        <w:tc>
          <w:tcPr>
            <w:tcW w:w="1107" w:type="dxa"/>
            <w:vAlign w:val="center"/>
          </w:tcPr>
          <w:p w14:paraId="2018228A" w14:textId="05BEEEEF" w:rsidR="00E74D7F" w:rsidRPr="00C6555B" w:rsidRDefault="00A346D2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8-48</w:t>
            </w:r>
          </w:p>
        </w:tc>
        <w:tc>
          <w:tcPr>
            <w:tcW w:w="1463" w:type="dxa"/>
            <w:vAlign w:val="center"/>
          </w:tcPr>
          <w:p w14:paraId="58F1D78E" w14:textId="1B980A1C" w:rsidR="00E74D7F" w:rsidRDefault="00973214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34276</w:t>
            </w:r>
          </w:p>
        </w:tc>
        <w:tc>
          <w:tcPr>
            <w:tcW w:w="1447" w:type="dxa"/>
            <w:vAlign w:val="center"/>
          </w:tcPr>
          <w:p w14:paraId="50E7511B" w14:textId="52FE16C3" w:rsidR="00E74D7F" w:rsidRDefault="00A346D2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n/a</w:t>
            </w:r>
          </w:p>
        </w:tc>
        <w:tc>
          <w:tcPr>
            <w:tcW w:w="1629" w:type="dxa"/>
            <w:vAlign w:val="center"/>
          </w:tcPr>
          <w:p w14:paraId="551F4F93" w14:textId="460D89E0" w:rsidR="00E74D7F" w:rsidRDefault="00A346D2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492" w:type="dxa"/>
            <w:vAlign w:val="center"/>
          </w:tcPr>
          <w:p w14:paraId="2D3CA148" w14:textId="672E3553" w:rsidR="00E74D7F" w:rsidRPr="006D152D" w:rsidRDefault="00E74D7F" w:rsidP="00E74D7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2020</w:t>
            </w:r>
          </w:p>
        </w:tc>
      </w:tr>
    </w:tbl>
    <w:p w14:paraId="163AAC59" w14:textId="77777777" w:rsidR="00497D27" w:rsidRDefault="00497D27" w:rsidP="00497D27">
      <w:pPr>
        <w:pStyle w:val="Heading2"/>
        <w:rPr>
          <w:lang w:val="en-CA"/>
        </w:rPr>
      </w:pPr>
      <w:bookmarkStart w:id="16" w:name="_Toc94869398"/>
    </w:p>
    <w:p w14:paraId="1C1DF373" w14:textId="3F46B280" w:rsidR="00497D27" w:rsidRDefault="00497D27" w:rsidP="00497D27">
      <w:pPr>
        <w:pStyle w:val="Heading2"/>
        <w:rPr>
          <w:lang w:val="en-CA"/>
        </w:rPr>
      </w:pPr>
      <w:bookmarkStart w:id="17" w:name="_Toc162521780"/>
      <w:r>
        <w:rPr>
          <w:lang w:val="en-CA"/>
        </w:rPr>
        <w:t>Support Equipment</w:t>
      </w:r>
      <w:bookmarkEnd w:id="16"/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497D27" w:rsidRPr="00713E8C" w14:paraId="103A0ABF" w14:textId="77777777" w:rsidTr="00497D27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4411429E" w14:textId="77777777" w:rsidR="00497D27" w:rsidRPr="00713E8C" w:rsidRDefault="00497D27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653577F2" w14:textId="77777777" w:rsidR="00497D27" w:rsidRPr="00713E8C" w:rsidRDefault="00497D27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4F4762DE" w14:textId="77777777" w:rsidR="00497D27" w:rsidRPr="00713E8C" w:rsidRDefault="00497D27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00A8C455" w14:textId="77777777" w:rsidR="00497D27" w:rsidRPr="00713E8C" w:rsidRDefault="00497D27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658090A6" w14:textId="77777777" w:rsidR="00497D27" w:rsidRPr="00713E8C" w:rsidRDefault="00497D27" w:rsidP="00497D2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497D27" w:rsidRPr="00C6555B" w14:paraId="48B913C8" w14:textId="77777777" w:rsidTr="009E04B5">
        <w:trPr>
          <w:trHeight w:val="288"/>
          <w:jc w:val="center"/>
        </w:trPr>
        <w:tc>
          <w:tcPr>
            <w:tcW w:w="1859" w:type="dxa"/>
            <w:vAlign w:val="center"/>
          </w:tcPr>
          <w:p w14:paraId="1DBB098C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2B69F044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1A332138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368E23E2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060353F8" w14:textId="0669B41B" w:rsidR="00497D27" w:rsidRPr="00C6555B" w:rsidRDefault="00973214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11040</w:t>
            </w:r>
          </w:p>
        </w:tc>
      </w:tr>
      <w:tr w:rsidR="00497D27" w:rsidRPr="00C6555B" w14:paraId="6AE979DB" w14:textId="77777777" w:rsidTr="009E04B5">
        <w:trPr>
          <w:trHeight w:val="288"/>
          <w:jc w:val="center"/>
        </w:trPr>
        <w:tc>
          <w:tcPr>
            <w:tcW w:w="1859" w:type="dxa"/>
            <w:vAlign w:val="center"/>
          </w:tcPr>
          <w:p w14:paraId="7F38AC74" w14:textId="77777777" w:rsidR="00497D27" w:rsidRPr="006462C0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6462C0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3C3CE550" w14:textId="77777777" w:rsidR="00497D27" w:rsidRPr="006462C0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6462C0"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0735FB9E" w14:textId="77777777" w:rsidR="00497D27" w:rsidRPr="006462C0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6462C0"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567" w:type="dxa"/>
            <w:vAlign w:val="center"/>
          </w:tcPr>
          <w:p w14:paraId="3D028FCD" w14:textId="77777777" w:rsidR="00497D27" w:rsidRPr="006462C0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6462C0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2653762E" w14:textId="3436D73D" w:rsidR="00757A1A" w:rsidRDefault="00291036" w:rsidP="00757A1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5707</w:t>
            </w:r>
          </w:p>
        </w:tc>
      </w:tr>
      <w:tr w:rsidR="00497D27" w:rsidRPr="00C6555B" w14:paraId="093031E0" w14:textId="77777777" w:rsidTr="009E04B5">
        <w:trPr>
          <w:trHeight w:val="288"/>
          <w:jc w:val="center"/>
        </w:trPr>
        <w:tc>
          <w:tcPr>
            <w:tcW w:w="1859" w:type="dxa"/>
            <w:vAlign w:val="center"/>
          </w:tcPr>
          <w:p w14:paraId="19F4BAC6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5CAE0D47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1C404459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688ABEDB" w14:textId="6532D3D5" w:rsidR="00497D27" w:rsidRPr="00C6555B" w:rsidRDefault="007B60E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T701H</w:t>
            </w:r>
          </w:p>
        </w:tc>
        <w:tc>
          <w:tcPr>
            <w:tcW w:w="1742" w:type="dxa"/>
            <w:vAlign w:val="center"/>
          </w:tcPr>
          <w:p w14:paraId="2DC8BE10" w14:textId="16A53963" w:rsidR="00497D27" w:rsidRPr="00C6555B" w:rsidRDefault="007B60E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358</w:t>
            </w:r>
          </w:p>
        </w:tc>
      </w:tr>
      <w:tr w:rsidR="00497D27" w:rsidRPr="00C6555B" w14:paraId="207E5CC8" w14:textId="77777777" w:rsidTr="009E04B5">
        <w:trPr>
          <w:trHeight w:val="288"/>
          <w:jc w:val="center"/>
        </w:trPr>
        <w:tc>
          <w:tcPr>
            <w:tcW w:w="1859" w:type="dxa"/>
            <w:vAlign w:val="center"/>
          </w:tcPr>
          <w:p w14:paraId="18F60B7C" w14:textId="77777777" w:rsidR="00497D27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322354DC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107B5A56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6745439F" w14:textId="77777777" w:rsidR="00497D27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6740154F" w14:textId="5C9E63B9" w:rsidR="00497D27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2N9MF73895</w:t>
            </w:r>
          </w:p>
        </w:tc>
      </w:tr>
      <w:tr w:rsidR="00497D27" w:rsidRPr="00C6555B" w14:paraId="6D43B5E3" w14:textId="77777777" w:rsidTr="009E04B5">
        <w:trPr>
          <w:trHeight w:val="288"/>
          <w:jc w:val="center"/>
        </w:trPr>
        <w:tc>
          <w:tcPr>
            <w:tcW w:w="1859" w:type="dxa"/>
            <w:vAlign w:val="center"/>
          </w:tcPr>
          <w:p w14:paraId="2ABA1968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2298" w:type="dxa"/>
            <w:vAlign w:val="center"/>
          </w:tcPr>
          <w:p w14:paraId="406D7FD3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43CDA1B6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42C197B6" w14:textId="77777777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17E5FDBB" w14:textId="078BAC6F" w:rsidR="00497D27" w:rsidRPr="00C6555B" w:rsidRDefault="00497D27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  <w:tr w:rsidR="00973214" w:rsidRPr="00C6555B" w14:paraId="4D93ACB6" w14:textId="77777777" w:rsidTr="009E04B5">
        <w:trPr>
          <w:trHeight w:val="288"/>
          <w:jc w:val="center"/>
        </w:trPr>
        <w:tc>
          <w:tcPr>
            <w:tcW w:w="1859" w:type="dxa"/>
            <w:vAlign w:val="center"/>
          </w:tcPr>
          <w:p w14:paraId="49B17F75" w14:textId="37959063" w:rsidR="00973214" w:rsidRPr="00C6555B" w:rsidRDefault="00973214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 Converter</w:t>
            </w:r>
          </w:p>
        </w:tc>
        <w:tc>
          <w:tcPr>
            <w:tcW w:w="2298" w:type="dxa"/>
            <w:vAlign w:val="center"/>
          </w:tcPr>
          <w:p w14:paraId="39739467" w14:textId="4AF560FF" w:rsidR="00973214" w:rsidRPr="00C6555B" w:rsidRDefault="00973214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Thermal oxidizer</w:t>
            </w:r>
          </w:p>
        </w:tc>
        <w:tc>
          <w:tcPr>
            <w:tcW w:w="1884" w:type="dxa"/>
            <w:vAlign w:val="center"/>
          </w:tcPr>
          <w:p w14:paraId="221118A6" w14:textId="5FBEA890" w:rsidR="00973214" w:rsidRDefault="00973214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 Nova</w:t>
            </w:r>
          </w:p>
        </w:tc>
        <w:tc>
          <w:tcPr>
            <w:tcW w:w="1567" w:type="dxa"/>
            <w:vAlign w:val="center"/>
          </w:tcPr>
          <w:p w14:paraId="04EB5AFF" w14:textId="600A89DF" w:rsidR="00973214" w:rsidRDefault="00973214" w:rsidP="00497D2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CDN-101</w:t>
            </w:r>
          </w:p>
        </w:tc>
        <w:tc>
          <w:tcPr>
            <w:tcW w:w="1742" w:type="dxa"/>
            <w:vAlign w:val="center"/>
          </w:tcPr>
          <w:p w14:paraId="540E8F13" w14:textId="519C4883" w:rsidR="00973214" w:rsidRDefault="00973214" w:rsidP="00973214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562</w:t>
            </w:r>
          </w:p>
        </w:tc>
      </w:tr>
    </w:tbl>
    <w:p w14:paraId="68A1C7CA" w14:textId="43C9E22B" w:rsidR="00296CFF" w:rsidRDefault="00296CFF" w:rsidP="00750B44">
      <w:pPr>
        <w:rPr>
          <w:lang w:val="en-CA"/>
        </w:rPr>
        <w:sectPr w:rsidR="00296CFF" w:rsidSect="00BA158F">
          <w:headerReference w:type="default" r:id="rId9"/>
          <w:footerReference w:type="even" r:id="rId10"/>
          <w:footerReference w:type="default" r:id="rId11"/>
          <w:headerReference w:type="first" r:id="rId12"/>
          <w:pgSz w:w="12240" w:h="15840" w:code="1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33988095" w14:textId="3683B6E5" w:rsidR="00921229" w:rsidRDefault="00921229" w:rsidP="00D2420E">
      <w:pPr>
        <w:rPr>
          <w:lang w:val="en-CA"/>
        </w:rPr>
        <w:sectPr w:rsidR="00921229" w:rsidSect="00BA158F">
          <w:pgSz w:w="15840" w:h="12240" w:orient="landscape" w:code="1"/>
          <w:pgMar w:top="1440" w:right="1440" w:bottom="1440" w:left="1440" w:header="706" w:footer="634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8D8D5F4" wp14:editId="138B60C4">
            <wp:extent cx="8438515" cy="5410200"/>
            <wp:effectExtent l="0" t="0" r="635" b="0"/>
            <wp:docPr id="18" name="Picture 1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6598" cy="541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1229">
        <w:rPr>
          <w:lang w:val="en-CA"/>
        </w:rPr>
        <w:t xml:space="preserve"> </w:t>
      </w:r>
    </w:p>
    <w:p w14:paraId="0816AAC4" w14:textId="3C34C26C" w:rsidR="00296CFF" w:rsidRPr="00921229" w:rsidRDefault="00921229" w:rsidP="00D2420E">
      <w:pPr>
        <w:pStyle w:val="Subtitle"/>
        <w:sectPr w:rsidR="00296CFF" w:rsidRPr="00921229" w:rsidSect="00E75B2D">
          <w:type w:val="continuous"/>
          <w:pgSz w:w="15840" w:h="12240" w:orient="landscape" w:code="1"/>
          <w:pgMar w:top="1440" w:right="1440" w:bottom="1440" w:left="1440" w:header="706" w:footer="634" w:gutter="0"/>
          <w:cols w:space="708"/>
          <w:docGrid w:linePitch="360"/>
        </w:sectPr>
      </w:pPr>
      <w:bookmarkStart w:id="18" w:name="_Toc222305943"/>
      <w:r w:rsidRPr="00D6443E">
        <w:t xml:space="preserve">Figure </w:t>
      </w:r>
      <w:r w:rsidR="00E74D7F">
        <w:t>1</w:t>
      </w:r>
      <w:r w:rsidRPr="00D6443E">
        <w:t xml:space="preserve"> – Area Topographic map </w:t>
      </w:r>
      <w:r w:rsidRPr="00D2420E">
        <w:t>showing</w:t>
      </w:r>
      <w:r w:rsidRPr="00D6443E">
        <w:t xml:space="preserve"> AMS </w:t>
      </w:r>
      <w:r>
        <w:t>30</w:t>
      </w:r>
      <w:bookmarkEnd w:id="18"/>
    </w:p>
    <w:p w14:paraId="296CB6FA" w14:textId="77777777" w:rsidR="00296CFF" w:rsidRDefault="00296CFF" w:rsidP="00750B44">
      <w:pPr>
        <w:rPr>
          <w:lang w:val="en-CA"/>
        </w:rPr>
        <w:sectPr w:rsidR="00296CFF" w:rsidSect="00E75B2D">
          <w:type w:val="continuous"/>
          <w:pgSz w:w="15840" w:h="12240" w:orient="landscape" w:code="1"/>
          <w:pgMar w:top="1440" w:right="1440" w:bottom="1440" w:left="1440" w:header="706" w:footer="634" w:gutter="0"/>
          <w:cols w:space="708"/>
          <w:docGrid w:linePitch="360"/>
        </w:sectPr>
      </w:pPr>
    </w:p>
    <w:p w14:paraId="7BD72A64" w14:textId="36DE7DB3" w:rsidR="00750B44" w:rsidRPr="00AD45D7" w:rsidRDefault="00921229" w:rsidP="00AD45D7">
      <w:pPr>
        <w:rPr>
          <w:rFonts w:eastAsia="Times New Roman"/>
        </w:rPr>
      </w:pPr>
      <w:r w:rsidRPr="00395B44">
        <w:rPr>
          <w:noProof/>
        </w:rPr>
        <w:lastRenderedPageBreak/>
        <w:drawing>
          <wp:inline distT="0" distB="0" distL="0" distR="0" wp14:anchorId="04FDCB32" wp14:editId="5F1D672A">
            <wp:extent cx="8084126" cy="5715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881" cy="572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1229">
        <w:rPr>
          <w:lang w:val="en-CA"/>
        </w:rPr>
        <w:t xml:space="preserve"> </w:t>
      </w:r>
      <w:r w:rsidR="00AD45D7">
        <w:rPr>
          <w:lang w:val="en-CA"/>
        </w:rPr>
        <w:br/>
      </w:r>
      <w:r w:rsidRPr="00D2420E">
        <w:rPr>
          <w:rStyle w:val="SubtitleChar"/>
        </w:rPr>
        <w:t xml:space="preserve">Figure </w:t>
      </w:r>
      <w:r w:rsidR="00E74D7F">
        <w:rPr>
          <w:rStyle w:val="SubtitleChar"/>
        </w:rPr>
        <w:t>2</w:t>
      </w:r>
      <w:r w:rsidRPr="00D2420E">
        <w:rPr>
          <w:rStyle w:val="SubtitleChar"/>
        </w:rPr>
        <w:t xml:space="preserve"> – Plan view sketch for AMS 30 site</w:t>
      </w:r>
    </w:p>
    <w:p w14:paraId="1BC546C7" w14:textId="223136FE" w:rsidR="00750B44" w:rsidRDefault="00497D27" w:rsidP="00750B44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66D80112" wp14:editId="2800628A">
            <wp:extent cx="8704580" cy="5753100"/>
            <wp:effectExtent l="0" t="0" r="127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855" cy="575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8FF4E" w14:textId="50E53B0A" w:rsidR="00750B44" w:rsidRDefault="00750B44" w:rsidP="00750B44">
      <w:pPr>
        <w:pStyle w:val="Subtitle"/>
        <w:rPr>
          <w:lang w:val="en-CA"/>
        </w:rPr>
      </w:pPr>
      <w:bookmarkStart w:id="19" w:name="_Toc531338827"/>
      <w:bookmarkStart w:id="20" w:name="_Toc222305944"/>
      <w:r w:rsidRPr="00D6443E">
        <w:rPr>
          <w:lang w:val="en-CA"/>
        </w:rPr>
        <w:t xml:space="preserve">Figure </w:t>
      </w:r>
      <w:r w:rsidR="00E74D7F">
        <w:rPr>
          <w:lang w:val="en-CA"/>
        </w:rPr>
        <w:t>3</w:t>
      </w:r>
      <w:r w:rsidRPr="00D6443E">
        <w:rPr>
          <w:lang w:val="en-CA"/>
        </w:rPr>
        <w:t xml:space="preserve"> – Aerial photo showing AMS </w:t>
      </w:r>
      <w:bookmarkEnd w:id="19"/>
      <w:r w:rsidR="00E1588C">
        <w:rPr>
          <w:lang w:val="en-CA"/>
        </w:rPr>
        <w:t>30</w:t>
      </w:r>
      <w:bookmarkEnd w:id="20"/>
    </w:p>
    <w:p w14:paraId="09153018" w14:textId="7878636B" w:rsidR="002957B5" w:rsidRDefault="00921229" w:rsidP="002957B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3BA7AFAD" wp14:editId="5BC41077">
            <wp:extent cx="8429625" cy="5729792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3516" cy="573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7B5" w:rsidRPr="002957B5">
        <w:rPr>
          <w:rStyle w:val="SubtitleChar"/>
        </w:rPr>
        <w:t xml:space="preserve">Figure </w:t>
      </w:r>
      <w:r w:rsidR="00E74D7F">
        <w:rPr>
          <w:rStyle w:val="SubtitleChar"/>
        </w:rPr>
        <w:t>4</w:t>
      </w:r>
      <w:r w:rsidR="002957B5" w:rsidRPr="002957B5">
        <w:rPr>
          <w:rStyle w:val="SubtitleChar"/>
        </w:rPr>
        <w:t xml:space="preserve"> – Cross-Sectional Elevation Drawing of AMS 30</w:t>
      </w:r>
    </w:p>
    <w:p w14:paraId="67DB16B6" w14:textId="747E4FD1" w:rsidR="00750B44" w:rsidRDefault="00750B44" w:rsidP="00750B44">
      <w:pPr>
        <w:pStyle w:val="Heading1"/>
        <w:rPr>
          <w:lang w:val="en-CA"/>
        </w:rPr>
      </w:pPr>
      <w:bookmarkStart w:id="21" w:name="_Toc162521781"/>
      <w:r>
        <w:rPr>
          <w:lang w:val="en-CA"/>
        </w:rPr>
        <w:lastRenderedPageBreak/>
        <w:t>Site photos</w:t>
      </w:r>
      <w:bookmarkEnd w:id="21"/>
    </w:p>
    <w:p w14:paraId="5B0325BF" w14:textId="77777777" w:rsidR="00750B44" w:rsidRDefault="00750B44" w:rsidP="00750B44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22CC043A" w14:textId="77777777" w:rsidR="00750B44" w:rsidRDefault="00750B44" w:rsidP="00750B44">
      <w:pPr>
        <w:rPr>
          <w:lang w:val="en-CA"/>
        </w:rPr>
      </w:pPr>
    </w:p>
    <w:p w14:paraId="07CAF7DF" w14:textId="152A61FD" w:rsidR="00750B44" w:rsidRDefault="00365FF8" w:rsidP="00894385">
      <w:pPr>
        <w:rPr>
          <w:lang w:val="en-CA"/>
        </w:rPr>
      </w:pPr>
      <w:r w:rsidRPr="00521159">
        <w:rPr>
          <w:noProof/>
        </w:rPr>
        <w:drawing>
          <wp:inline distT="0" distB="0" distL="0" distR="0" wp14:anchorId="670B7350" wp14:editId="0C80109D">
            <wp:extent cx="6638925" cy="497919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499" cy="498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5CD7A" w14:textId="19434039" w:rsidR="00365FF8" w:rsidRDefault="00750B44" w:rsidP="00921229">
      <w:pPr>
        <w:pStyle w:val="Subtitle"/>
        <w:rPr>
          <w:lang w:val="en-CA"/>
        </w:rPr>
      </w:pPr>
      <w:bookmarkStart w:id="22" w:name="_Toc531338828"/>
      <w:bookmarkStart w:id="23" w:name="_Toc222305945"/>
      <w:r>
        <w:rPr>
          <w:lang w:val="en-CA"/>
        </w:rPr>
        <w:t xml:space="preserve">Figure </w:t>
      </w:r>
      <w:r w:rsidR="00E74D7F">
        <w:rPr>
          <w:lang w:val="en-CA"/>
        </w:rPr>
        <w:t>5</w:t>
      </w:r>
      <w:r>
        <w:rPr>
          <w:lang w:val="en-CA"/>
        </w:rPr>
        <w:t xml:space="preserve"> – Environ Looking North</w:t>
      </w:r>
      <w:bookmarkEnd w:id="22"/>
      <w:bookmarkEnd w:id="23"/>
    </w:p>
    <w:p w14:paraId="644FCB17" w14:textId="44ABF87B" w:rsidR="00750B44" w:rsidRDefault="00365FF8" w:rsidP="00894385">
      <w:pPr>
        <w:rPr>
          <w:lang w:val="en-CA"/>
        </w:rPr>
      </w:pPr>
      <w:r w:rsidRPr="00521159">
        <w:rPr>
          <w:noProof/>
        </w:rPr>
        <w:lastRenderedPageBreak/>
        <w:drawing>
          <wp:inline distT="0" distB="0" distL="0" distR="0" wp14:anchorId="146866F8" wp14:editId="58B8B324">
            <wp:extent cx="7505700" cy="5629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859" cy="563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AF7ED" w14:textId="58345E68" w:rsidR="00365FF8" w:rsidRDefault="00750B44" w:rsidP="00921229">
      <w:pPr>
        <w:pStyle w:val="Subtitle"/>
        <w:rPr>
          <w:lang w:val="en-CA"/>
        </w:rPr>
      </w:pPr>
      <w:bookmarkStart w:id="24" w:name="_Toc531338829"/>
      <w:bookmarkStart w:id="25" w:name="_Toc222305946"/>
      <w:r>
        <w:rPr>
          <w:lang w:val="en-CA"/>
        </w:rPr>
        <w:t xml:space="preserve">Figure </w:t>
      </w:r>
      <w:r w:rsidR="00D2420E">
        <w:rPr>
          <w:lang w:val="en-CA"/>
        </w:rPr>
        <w:t>6</w:t>
      </w:r>
      <w:r>
        <w:rPr>
          <w:lang w:val="en-CA"/>
        </w:rPr>
        <w:t xml:space="preserve"> – Environ Looking East</w:t>
      </w:r>
      <w:bookmarkEnd w:id="24"/>
      <w:bookmarkEnd w:id="25"/>
    </w:p>
    <w:p w14:paraId="4731AE7B" w14:textId="4CEBBB4F" w:rsidR="00750B44" w:rsidRDefault="00365FF8" w:rsidP="00894385">
      <w:pPr>
        <w:rPr>
          <w:lang w:val="en-CA"/>
        </w:rPr>
      </w:pPr>
      <w:r w:rsidRPr="00521159">
        <w:rPr>
          <w:noProof/>
        </w:rPr>
        <w:lastRenderedPageBreak/>
        <w:drawing>
          <wp:inline distT="0" distB="0" distL="0" distR="0" wp14:anchorId="0A7DB6FF" wp14:editId="1538BD2E">
            <wp:extent cx="7639050" cy="5729287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0569" cy="573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75E5C" w14:textId="10769B1A" w:rsidR="00365FF8" w:rsidRDefault="00750B44" w:rsidP="00921229">
      <w:pPr>
        <w:pStyle w:val="Subtitle"/>
        <w:rPr>
          <w:lang w:val="en-CA"/>
        </w:rPr>
      </w:pPr>
      <w:bookmarkStart w:id="26" w:name="_Toc531338830"/>
      <w:bookmarkStart w:id="27" w:name="_Toc222305947"/>
      <w:r>
        <w:rPr>
          <w:lang w:val="en-CA"/>
        </w:rPr>
        <w:t xml:space="preserve">Figure </w:t>
      </w:r>
      <w:r w:rsidR="00E74D7F">
        <w:rPr>
          <w:lang w:val="en-CA"/>
        </w:rPr>
        <w:t>7</w:t>
      </w:r>
      <w:r>
        <w:rPr>
          <w:lang w:val="en-CA"/>
        </w:rPr>
        <w:t xml:space="preserve"> – Environ looking </w:t>
      </w:r>
      <w:bookmarkEnd w:id="26"/>
      <w:r w:rsidR="00E93226">
        <w:rPr>
          <w:lang w:val="en-CA"/>
        </w:rPr>
        <w:t>South.</w:t>
      </w:r>
      <w:bookmarkEnd w:id="27"/>
    </w:p>
    <w:p w14:paraId="4AEB79A6" w14:textId="649CFD06" w:rsidR="00750B44" w:rsidRDefault="00365FF8" w:rsidP="00894385">
      <w:pPr>
        <w:rPr>
          <w:lang w:val="en-CA"/>
        </w:rPr>
      </w:pPr>
      <w:r w:rsidRPr="00633C85">
        <w:rPr>
          <w:noProof/>
        </w:rPr>
        <w:lastRenderedPageBreak/>
        <w:drawing>
          <wp:inline distT="0" distB="0" distL="0" distR="0" wp14:anchorId="75A3C1E4" wp14:editId="4F699806">
            <wp:extent cx="7620000" cy="571500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144" cy="573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D179F" w14:textId="21AD8E20" w:rsidR="00921229" w:rsidRDefault="00750B44" w:rsidP="00921229">
      <w:pPr>
        <w:pStyle w:val="Subtitle"/>
        <w:rPr>
          <w:lang w:val="en-CA"/>
        </w:rPr>
        <w:sectPr w:rsidR="00921229" w:rsidSect="00E75B2D">
          <w:type w:val="continuous"/>
          <w:pgSz w:w="15840" w:h="12240" w:orient="landscape" w:code="1"/>
          <w:pgMar w:top="1440" w:right="1440" w:bottom="1440" w:left="1440" w:header="709" w:footer="635" w:gutter="0"/>
          <w:cols w:space="708"/>
          <w:docGrid w:linePitch="360"/>
        </w:sectPr>
      </w:pPr>
      <w:bookmarkStart w:id="28" w:name="_Toc531338831"/>
      <w:bookmarkStart w:id="29" w:name="_Toc222305948"/>
      <w:r>
        <w:rPr>
          <w:lang w:val="en-CA"/>
        </w:rPr>
        <w:t xml:space="preserve">Figure </w:t>
      </w:r>
      <w:r w:rsidR="00E74D7F">
        <w:rPr>
          <w:lang w:val="en-CA"/>
        </w:rPr>
        <w:t>8</w:t>
      </w:r>
      <w:r>
        <w:rPr>
          <w:lang w:val="en-CA"/>
        </w:rPr>
        <w:t xml:space="preserve"> – Environ Looking West</w:t>
      </w:r>
      <w:bookmarkEnd w:id="28"/>
      <w:bookmarkEnd w:id="29"/>
    </w:p>
    <w:p w14:paraId="0218C172" w14:textId="5B27ABF7" w:rsidR="00750B44" w:rsidRPr="00921229" w:rsidRDefault="00750B44" w:rsidP="00921229">
      <w:pPr>
        <w:pStyle w:val="Subtitle"/>
        <w:rPr>
          <w:lang w:val="en-CA"/>
        </w:rPr>
      </w:pPr>
    </w:p>
    <w:p w14:paraId="0AC1F494" w14:textId="118DA6E0" w:rsidR="00750B44" w:rsidRDefault="00E1588C" w:rsidP="00921229">
      <w:pPr>
        <w:jc w:val="center"/>
        <w:rPr>
          <w:noProof/>
        </w:rPr>
      </w:pPr>
      <w:r w:rsidRPr="00633C85">
        <w:rPr>
          <w:noProof/>
        </w:rPr>
        <w:drawing>
          <wp:inline distT="0" distB="0" distL="0" distR="0" wp14:anchorId="0247A789" wp14:editId="020994A7">
            <wp:extent cx="7620532" cy="571539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56519" cy="574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C2A9A" w14:textId="457EC7C3" w:rsidR="00921229" w:rsidRDefault="00750B44" w:rsidP="00750B44">
      <w:pPr>
        <w:pStyle w:val="Subtitle"/>
        <w:rPr>
          <w:lang w:val="en-CA"/>
        </w:rPr>
        <w:sectPr w:rsidR="00921229" w:rsidSect="00E75B2D">
          <w:type w:val="continuous"/>
          <w:pgSz w:w="12240" w:h="15840" w:code="1"/>
          <w:pgMar w:top="1440" w:right="1440" w:bottom="1440" w:left="1440" w:header="709" w:footer="635" w:gutter="0"/>
          <w:cols w:space="708"/>
          <w:docGrid w:linePitch="360"/>
        </w:sectPr>
      </w:pPr>
      <w:bookmarkStart w:id="30" w:name="_Toc531338832"/>
      <w:bookmarkStart w:id="31" w:name="_Toc222305949"/>
      <w:r>
        <w:rPr>
          <w:lang w:val="en-CA"/>
        </w:rPr>
        <w:t xml:space="preserve">Figure </w:t>
      </w:r>
      <w:r w:rsidR="00E74D7F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30"/>
      <w:bookmarkEnd w:id="31"/>
    </w:p>
    <w:p w14:paraId="3E6BB968" w14:textId="77777777" w:rsidR="00750B44" w:rsidRDefault="00750B44" w:rsidP="00750B44">
      <w:pPr>
        <w:pStyle w:val="Heading1"/>
        <w:rPr>
          <w:lang w:val="en-CA"/>
        </w:rPr>
      </w:pPr>
      <w:bookmarkStart w:id="32" w:name="_Toc162521782"/>
      <w:r>
        <w:rPr>
          <w:lang w:val="en-CA"/>
        </w:rPr>
        <w:lastRenderedPageBreak/>
        <w:t>Station Photos</w:t>
      </w:r>
      <w:bookmarkEnd w:id="32"/>
    </w:p>
    <w:p w14:paraId="45B4AF43" w14:textId="77777777" w:rsidR="00750B44" w:rsidRDefault="00750B44" w:rsidP="00750B44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3FB46712" w14:textId="17EE5993" w:rsidR="00750B44" w:rsidRDefault="00365FF8" w:rsidP="00921229">
      <w:pPr>
        <w:jc w:val="center"/>
        <w:rPr>
          <w:lang w:val="en-CA"/>
        </w:rPr>
      </w:pPr>
      <w:r w:rsidRPr="00633C85">
        <w:rPr>
          <w:noProof/>
        </w:rPr>
        <w:drawing>
          <wp:inline distT="0" distB="0" distL="0" distR="0" wp14:anchorId="70EC59DA" wp14:editId="21A79FB4">
            <wp:extent cx="5251785" cy="3526488"/>
            <wp:effectExtent l="5397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97181" cy="355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3C85">
        <w:rPr>
          <w:noProof/>
        </w:rPr>
        <w:drawing>
          <wp:inline distT="0" distB="0" distL="0" distR="0" wp14:anchorId="2DEF2A1B" wp14:editId="4D062CA8">
            <wp:extent cx="3505200" cy="5259536"/>
            <wp:effectExtent l="0" t="0" r="0" b="0"/>
            <wp:docPr id="24" name="Picture 24" descr="C:\Users\ahidayat\Desktop\AMS 15\Manifold ind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hidayat\Desktop\AMS 15\Manifold indoor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61" cy="526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45D8F" w14:textId="66C48F2D" w:rsidR="00365FF8" w:rsidRPr="00365FF8" w:rsidRDefault="00750B44" w:rsidP="00921229">
      <w:pPr>
        <w:pStyle w:val="Subtitle"/>
        <w:rPr>
          <w:lang w:val="en-CA"/>
        </w:rPr>
      </w:pPr>
      <w:bookmarkStart w:id="33" w:name="_Toc531338833"/>
      <w:bookmarkStart w:id="34" w:name="_Toc222305950"/>
      <w:r>
        <w:rPr>
          <w:lang w:val="en-CA"/>
        </w:rPr>
        <w:t xml:space="preserve">Figure </w:t>
      </w:r>
      <w:r w:rsidR="00E74D7F">
        <w:rPr>
          <w:lang w:val="en-CA"/>
        </w:rPr>
        <w:t>10</w:t>
      </w:r>
      <w:r>
        <w:rPr>
          <w:lang w:val="en-CA"/>
        </w:rPr>
        <w:t xml:space="preserve"> – Photo showing the inlet and sample manifold</w:t>
      </w:r>
      <w:bookmarkEnd w:id="33"/>
      <w:bookmarkEnd w:id="34"/>
    </w:p>
    <w:p w14:paraId="2FA223E8" w14:textId="3974AB31" w:rsidR="00750B44" w:rsidRDefault="00365FF8" w:rsidP="00894385">
      <w:pPr>
        <w:rPr>
          <w:lang w:val="en-CA"/>
        </w:rPr>
      </w:pPr>
      <w:r w:rsidRPr="00521159">
        <w:rPr>
          <w:noProof/>
        </w:rPr>
        <w:lastRenderedPageBreak/>
        <w:drawing>
          <wp:inline distT="0" distB="0" distL="0" distR="0" wp14:anchorId="322AF7CD" wp14:editId="1EDD0991">
            <wp:extent cx="7480300" cy="5610225"/>
            <wp:effectExtent l="0" t="0" r="635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897" cy="561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51CD7" w14:textId="6D0C1046" w:rsidR="00365FF8" w:rsidRPr="00365FF8" w:rsidRDefault="00750B44" w:rsidP="009908D2">
      <w:pPr>
        <w:pStyle w:val="Subtitle"/>
        <w:rPr>
          <w:lang w:val="en-CA"/>
        </w:rPr>
      </w:pPr>
      <w:bookmarkStart w:id="35" w:name="_Toc531338834"/>
      <w:bookmarkStart w:id="36" w:name="_Toc222305951"/>
      <w:r>
        <w:rPr>
          <w:lang w:val="en-CA"/>
        </w:rPr>
        <w:t xml:space="preserve">Figure </w:t>
      </w:r>
      <w:r w:rsidR="00E74D7F">
        <w:rPr>
          <w:lang w:val="en-CA"/>
        </w:rPr>
        <w:t>11</w:t>
      </w:r>
      <w:r>
        <w:rPr>
          <w:lang w:val="en-CA"/>
        </w:rPr>
        <w:t xml:space="preserve"> – Curb shot of the monitoring station</w:t>
      </w:r>
      <w:bookmarkEnd w:id="35"/>
      <w:bookmarkEnd w:id="36"/>
    </w:p>
    <w:p w14:paraId="4055E1B5" w14:textId="77777777" w:rsidR="00750B44" w:rsidRDefault="00750B44" w:rsidP="00750B44">
      <w:pPr>
        <w:rPr>
          <w:lang w:val="en-CA"/>
        </w:rPr>
      </w:pPr>
    </w:p>
    <w:p w14:paraId="39C0AA9B" w14:textId="3D11EF99" w:rsidR="00750B44" w:rsidRDefault="00365FF8" w:rsidP="009908D2">
      <w:pPr>
        <w:jc w:val="center"/>
        <w:rPr>
          <w:lang w:val="en-CA"/>
        </w:rPr>
      </w:pPr>
      <w:r w:rsidRPr="000B06D0">
        <w:rPr>
          <w:noProof/>
        </w:rPr>
        <w:drawing>
          <wp:inline distT="0" distB="0" distL="0" distR="0" wp14:anchorId="05DCD8CF" wp14:editId="38C5C70F">
            <wp:extent cx="5219277" cy="3914457"/>
            <wp:effectExtent l="4763" t="0" r="5397" b="5398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7325" cy="393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69EE" w:rsidRPr="000B06D0">
        <w:rPr>
          <w:noProof/>
        </w:rPr>
        <w:drawing>
          <wp:inline distT="0" distB="0" distL="0" distR="0" wp14:anchorId="74218DE8" wp14:editId="2DE21A77">
            <wp:extent cx="5221534" cy="3916152"/>
            <wp:effectExtent l="4762" t="0" r="3493" b="3492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64263" cy="394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DCB96" w14:textId="06B2BA28" w:rsidR="00750B44" w:rsidRDefault="00750B44" w:rsidP="00750B44">
      <w:pPr>
        <w:pStyle w:val="Subtitle"/>
        <w:rPr>
          <w:lang w:val="en-CA"/>
        </w:rPr>
      </w:pPr>
      <w:bookmarkStart w:id="37" w:name="_Toc531338835"/>
      <w:bookmarkStart w:id="38" w:name="_Toc222305952"/>
      <w:r>
        <w:rPr>
          <w:lang w:val="en-CA"/>
        </w:rPr>
        <w:t xml:space="preserve">Figure </w:t>
      </w:r>
      <w:r w:rsidR="00E74D7F">
        <w:rPr>
          <w:lang w:val="en-CA"/>
        </w:rPr>
        <w:t>12</w:t>
      </w:r>
      <w:r>
        <w:rPr>
          <w:lang w:val="en-CA"/>
        </w:rPr>
        <w:t xml:space="preserve"> –Photo of front and back of instrument rack</w:t>
      </w:r>
      <w:bookmarkEnd w:id="37"/>
      <w:bookmarkEnd w:id="38"/>
    </w:p>
    <w:p w14:paraId="77D20AF9" w14:textId="2D5C9391" w:rsidR="00497D27" w:rsidRDefault="0026382A" w:rsidP="00EA4B5D">
      <w:pPr>
        <w:jc w:val="center"/>
        <w:rPr>
          <w:noProof/>
        </w:rPr>
      </w:pPr>
      <w:bookmarkStart w:id="39" w:name="_Toc531338836"/>
      <w:r>
        <w:rPr>
          <w:noProof/>
        </w:rPr>
        <w:lastRenderedPageBreak/>
        <w:drawing>
          <wp:inline distT="0" distB="0" distL="0" distR="0" wp14:anchorId="00FDE283" wp14:editId="09ABB286">
            <wp:extent cx="7464857" cy="5768299"/>
            <wp:effectExtent l="0" t="0" r="3175" b="4445"/>
            <wp:docPr id="1604518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518234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857" cy="576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4D89" w14:textId="6866C249" w:rsidR="00F01676" w:rsidRPr="009908D2" w:rsidRDefault="00750B44" w:rsidP="00750B44">
      <w:pPr>
        <w:rPr>
          <w:rFonts w:eastAsiaTheme="majorEastAsia" w:cstheme="majorBidi"/>
          <w:iCs/>
          <w:color w:val="44546A" w:themeColor="text2"/>
          <w:spacing w:val="15"/>
          <w:sz w:val="22"/>
        </w:rPr>
      </w:pPr>
      <w:bookmarkStart w:id="40" w:name="_Toc222305953"/>
      <w:r w:rsidRPr="000E31EE">
        <w:rPr>
          <w:rStyle w:val="SubtitleChar"/>
        </w:rPr>
        <w:t xml:space="preserve">Figure </w:t>
      </w:r>
      <w:r w:rsidR="00E74D7F">
        <w:rPr>
          <w:rStyle w:val="SubtitleChar"/>
        </w:rPr>
        <w:t>13</w:t>
      </w:r>
      <w:r w:rsidRPr="000E31EE">
        <w:rPr>
          <w:rStyle w:val="SubtitleChar"/>
        </w:rPr>
        <w:t xml:space="preserve"> – Windrose (</w:t>
      </w:r>
      <w:r w:rsidR="00BF7A43">
        <w:rPr>
          <w:rStyle w:val="SubtitleChar"/>
        </w:rPr>
        <w:t>2021-2025</w:t>
      </w:r>
      <w:r w:rsidRPr="000E31EE">
        <w:rPr>
          <w:rStyle w:val="SubtitleChar"/>
        </w:rPr>
        <w:t>)</w:t>
      </w:r>
      <w:bookmarkEnd w:id="39"/>
      <w:bookmarkEnd w:id="40"/>
    </w:p>
    <w:sectPr w:rsidR="00F01676" w:rsidRPr="009908D2" w:rsidSect="00E75B2D">
      <w:type w:val="continuous"/>
      <w:pgSz w:w="15840" w:h="12240" w:orient="landscape" w:code="1"/>
      <w:pgMar w:top="1440" w:right="1440" w:bottom="1440" w:left="1440" w:header="709" w:footer="6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0BADD9" w14:textId="77777777" w:rsidR="00FF71FE" w:rsidRDefault="00FF71FE" w:rsidP="00C71BA2">
      <w:r>
        <w:separator/>
      </w:r>
    </w:p>
  </w:endnote>
  <w:endnote w:type="continuationSeparator" w:id="0">
    <w:p w14:paraId="4306C3D7" w14:textId="77777777" w:rsidR="00FF71FE" w:rsidRDefault="00FF71FE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77777777" w:rsidR="00497D27" w:rsidRDefault="00497D27" w:rsidP="00F01676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038C476" w14:textId="77777777" w:rsidR="00497D27" w:rsidRDefault="00497D27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497D27" w:rsidRPr="00C71BA2" w:rsidRDefault="00497D27" w:rsidP="00E74D7F">
    <w:pPr>
      <w:pStyle w:val="Footer"/>
      <w:framePr w:wrap="none" w:vAnchor="text" w:hAnchor="page" w:x="10141" w:y="-45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674F8D36" w:rsidR="00497D27" w:rsidRPr="00C71BA2" w:rsidRDefault="00E74D7F" w:rsidP="000E31EE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Ells River Site Documentation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98A837" w14:textId="77777777" w:rsidR="00FF71FE" w:rsidRDefault="00FF71FE" w:rsidP="00C71BA2">
      <w:r>
        <w:separator/>
      </w:r>
    </w:p>
  </w:footnote>
  <w:footnote w:type="continuationSeparator" w:id="0">
    <w:p w14:paraId="0BDA7FB4" w14:textId="77777777" w:rsidR="00FF71FE" w:rsidRDefault="00FF71FE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637465" w14:textId="77777777" w:rsidR="00497D27" w:rsidRDefault="00497D27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3EE8D10" wp14:editId="61A6779A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44968" cy="10021824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WBEA_letterhead_bkgrd_F2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4968" cy="10021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497D27" w:rsidRDefault="00497D27">
    <w:pPr>
      <w:pStyle w:val="Header"/>
    </w:pPr>
    <w:r w:rsidRPr="00092C9A">
      <w:rPr>
        <w:noProof/>
      </w:rPr>
      <w:drawing>
        <wp:anchor distT="0" distB="0" distL="114300" distR="114300" simplePos="0" relativeHeight="251659776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7" name="Picture 7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497D27" w:rsidRDefault="00497D27">
    <w:pPr>
      <w:pStyle w:val="Header"/>
    </w:pPr>
    <w:r>
      <w:rPr>
        <w:noProof/>
      </w:rPr>
      <w:drawing>
        <wp:anchor distT="0" distB="0" distL="114300" distR="114300" simplePos="0" relativeHeight="251657728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1853485">
    <w:abstractNumId w:val="0"/>
  </w:num>
  <w:num w:numId="2" w16cid:durableId="112107567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O3NDcyN7I0MzI3MTVV0lEKTi0uzszPAykwrAUAahy5USwAAAA="/>
  </w:docVars>
  <w:rsids>
    <w:rsidRoot w:val="00750B44"/>
    <w:rsid w:val="0002290F"/>
    <w:rsid w:val="00025B83"/>
    <w:rsid w:val="00043DC1"/>
    <w:rsid w:val="0005359D"/>
    <w:rsid w:val="00092C9A"/>
    <w:rsid w:val="000A6A8F"/>
    <w:rsid w:val="000E31EE"/>
    <w:rsid w:val="00144E00"/>
    <w:rsid w:val="00156BC5"/>
    <w:rsid w:val="001C5A6A"/>
    <w:rsid w:val="001D2113"/>
    <w:rsid w:val="001E30BD"/>
    <w:rsid w:val="0026382A"/>
    <w:rsid w:val="00263D20"/>
    <w:rsid w:val="002710D5"/>
    <w:rsid w:val="00291036"/>
    <w:rsid w:val="002957B5"/>
    <w:rsid w:val="00296CFF"/>
    <w:rsid w:val="002C4925"/>
    <w:rsid w:val="00313B5C"/>
    <w:rsid w:val="0031446C"/>
    <w:rsid w:val="00352A2C"/>
    <w:rsid w:val="00365FF8"/>
    <w:rsid w:val="00370709"/>
    <w:rsid w:val="0038546F"/>
    <w:rsid w:val="0038704B"/>
    <w:rsid w:val="00393F14"/>
    <w:rsid w:val="003A146B"/>
    <w:rsid w:val="003F6334"/>
    <w:rsid w:val="00427623"/>
    <w:rsid w:val="0043338D"/>
    <w:rsid w:val="004546BE"/>
    <w:rsid w:val="00497D27"/>
    <w:rsid w:val="004B1C93"/>
    <w:rsid w:val="004F7D7D"/>
    <w:rsid w:val="00517DCE"/>
    <w:rsid w:val="00563410"/>
    <w:rsid w:val="00570E0F"/>
    <w:rsid w:val="00574299"/>
    <w:rsid w:val="005F17BB"/>
    <w:rsid w:val="005F51E3"/>
    <w:rsid w:val="00607314"/>
    <w:rsid w:val="006133E0"/>
    <w:rsid w:val="00630E1F"/>
    <w:rsid w:val="00636877"/>
    <w:rsid w:val="006369EE"/>
    <w:rsid w:val="006462C0"/>
    <w:rsid w:val="00670F16"/>
    <w:rsid w:val="006A6588"/>
    <w:rsid w:val="006D362B"/>
    <w:rsid w:val="006E0C82"/>
    <w:rsid w:val="006E2493"/>
    <w:rsid w:val="00716642"/>
    <w:rsid w:val="00733B16"/>
    <w:rsid w:val="00750B44"/>
    <w:rsid w:val="00757A1A"/>
    <w:rsid w:val="0076505E"/>
    <w:rsid w:val="00793A1B"/>
    <w:rsid w:val="007B1579"/>
    <w:rsid w:val="007B60E7"/>
    <w:rsid w:val="007D2B2A"/>
    <w:rsid w:val="0080156D"/>
    <w:rsid w:val="00894385"/>
    <w:rsid w:val="008A1C7A"/>
    <w:rsid w:val="008C31A4"/>
    <w:rsid w:val="008D42C8"/>
    <w:rsid w:val="00911CF5"/>
    <w:rsid w:val="00921229"/>
    <w:rsid w:val="009506D4"/>
    <w:rsid w:val="00973214"/>
    <w:rsid w:val="009908D2"/>
    <w:rsid w:val="00990B85"/>
    <w:rsid w:val="0099337E"/>
    <w:rsid w:val="009B45E6"/>
    <w:rsid w:val="009E04B5"/>
    <w:rsid w:val="00A346D2"/>
    <w:rsid w:val="00A408D8"/>
    <w:rsid w:val="00A93D8B"/>
    <w:rsid w:val="00AD45D7"/>
    <w:rsid w:val="00AE07F3"/>
    <w:rsid w:val="00AE09E8"/>
    <w:rsid w:val="00B036DF"/>
    <w:rsid w:val="00B53CEB"/>
    <w:rsid w:val="00B968A9"/>
    <w:rsid w:val="00BA0C7E"/>
    <w:rsid w:val="00BA158F"/>
    <w:rsid w:val="00BA5F01"/>
    <w:rsid w:val="00BB4368"/>
    <w:rsid w:val="00BD3666"/>
    <w:rsid w:val="00BF3C7C"/>
    <w:rsid w:val="00BF7A43"/>
    <w:rsid w:val="00C255D0"/>
    <w:rsid w:val="00C631F5"/>
    <w:rsid w:val="00C64854"/>
    <w:rsid w:val="00C71BA2"/>
    <w:rsid w:val="00C83E11"/>
    <w:rsid w:val="00C851C6"/>
    <w:rsid w:val="00CC0539"/>
    <w:rsid w:val="00CE03B4"/>
    <w:rsid w:val="00D135CF"/>
    <w:rsid w:val="00D2420E"/>
    <w:rsid w:val="00D25694"/>
    <w:rsid w:val="00D41AD1"/>
    <w:rsid w:val="00D65DE9"/>
    <w:rsid w:val="00D77A65"/>
    <w:rsid w:val="00D87671"/>
    <w:rsid w:val="00DC63AF"/>
    <w:rsid w:val="00DC7739"/>
    <w:rsid w:val="00DF1D82"/>
    <w:rsid w:val="00E1588C"/>
    <w:rsid w:val="00E74D7F"/>
    <w:rsid w:val="00E75B2D"/>
    <w:rsid w:val="00E90196"/>
    <w:rsid w:val="00E93226"/>
    <w:rsid w:val="00EA4B5D"/>
    <w:rsid w:val="00ED168E"/>
    <w:rsid w:val="00F01676"/>
    <w:rsid w:val="00F11405"/>
    <w:rsid w:val="00F75F94"/>
    <w:rsid w:val="00FA72C8"/>
    <w:rsid w:val="00FF71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0B44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50B44"/>
    <w:rPr>
      <w:rFonts w:eastAsiaTheme="majorEastAsia" w:cstheme="majorBidi"/>
      <w:iCs/>
      <w:color w:val="44546A" w:themeColor="text2"/>
      <w:spacing w:val="15"/>
      <w:sz w:val="22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CE03B4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E74D7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74D7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74D7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74D7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74D7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65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8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7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7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lathi.Velmurugan@cnrl.com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briggs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5A892A-01C3-483A-9F79-07EDFFFAF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8</TotalTime>
  <Pages>19</Pages>
  <Words>1048</Words>
  <Characters>5765</Characters>
  <Application>Microsoft Office Word</Application>
  <DocSecurity>0</DocSecurity>
  <Lines>576</Lines>
  <Paragraphs>486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Jan Castro</cp:lastModifiedBy>
  <cp:revision>5</cp:revision>
  <dcterms:created xsi:type="dcterms:W3CDTF">2026-02-18T18:01:00Z</dcterms:created>
  <dcterms:modified xsi:type="dcterms:W3CDTF">2026-03-02T18:06:00Z</dcterms:modified>
</cp:coreProperties>
</file>