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953420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 w:rsidRPr="00953420"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953420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0D178E89" w14:textId="045A45B7" w:rsidR="00E97955" w:rsidRPr="00953420" w:rsidRDefault="00953420" w:rsidP="00E97955">
      <w:pPr>
        <w:pStyle w:val="Title"/>
        <w:ind w:left="0" w:right="4"/>
        <w:jc w:val="center"/>
      </w:pPr>
      <w:r>
        <w:t>Janvier</w:t>
      </w:r>
    </w:p>
    <w:p w14:paraId="5BC3C3FB" w14:textId="77777777" w:rsidR="00E97955" w:rsidRPr="00953420" w:rsidRDefault="00E97955" w:rsidP="00E97955">
      <w:pPr>
        <w:jc w:val="center"/>
        <w:rPr>
          <w:lang w:val="en-CA"/>
        </w:rPr>
      </w:pPr>
    </w:p>
    <w:p w14:paraId="00426674" w14:textId="5CDB3B3E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953420">
        <w:rPr>
          <w:rStyle w:val="IntenseReference"/>
        </w:rPr>
        <w:t xml:space="preserve">LAST UPDATED: </w:t>
      </w:r>
      <w:r w:rsidR="00EB11DE">
        <w:rPr>
          <w:rStyle w:val="IntenseReference"/>
        </w:rPr>
        <w:t>February</w:t>
      </w:r>
      <w:r w:rsidR="00987D29">
        <w:rPr>
          <w:rStyle w:val="IntenseReference"/>
        </w:rPr>
        <w:t xml:space="preserve"> </w:t>
      </w:r>
      <w:r w:rsidR="00EB11DE">
        <w:rPr>
          <w:rStyle w:val="IntenseReference"/>
        </w:rPr>
        <w:t>1</w:t>
      </w:r>
      <w:r w:rsidR="00571B57">
        <w:rPr>
          <w:rStyle w:val="IntenseReference"/>
        </w:rPr>
        <w:t>9</w:t>
      </w:r>
      <w:r w:rsidR="00953420">
        <w:rPr>
          <w:rStyle w:val="IntenseReference"/>
        </w:rPr>
        <w:t>, 202</w:t>
      </w:r>
      <w:r w:rsidR="00EB11DE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3D8EB813" w14:textId="53C35497" w:rsidR="00350540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517834" w:history="1">
            <w:r w:rsidR="00350540" w:rsidRPr="004B1328">
              <w:rPr>
                <w:rStyle w:val="Hyperlink"/>
                <w:noProof/>
                <w:lang w:val="en-CA"/>
              </w:rPr>
              <w:t>General Site Information</w:t>
            </w:r>
            <w:r w:rsidR="00350540">
              <w:rPr>
                <w:noProof/>
                <w:webHidden/>
              </w:rPr>
              <w:tab/>
            </w:r>
            <w:r w:rsidR="00350540">
              <w:rPr>
                <w:noProof/>
                <w:webHidden/>
              </w:rPr>
              <w:fldChar w:fldCharType="begin"/>
            </w:r>
            <w:r w:rsidR="00350540">
              <w:rPr>
                <w:noProof/>
                <w:webHidden/>
              </w:rPr>
              <w:instrText xml:space="preserve"> PAGEREF _Toc162517834 \h </w:instrText>
            </w:r>
            <w:r w:rsidR="00350540">
              <w:rPr>
                <w:noProof/>
                <w:webHidden/>
              </w:rPr>
            </w:r>
            <w:r w:rsidR="00350540"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4</w:t>
            </w:r>
            <w:r w:rsidR="00350540">
              <w:rPr>
                <w:noProof/>
                <w:webHidden/>
              </w:rPr>
              <w:fldChar w:fldCharType="end"/>
            </w:r>
          </w:hyperlink>
        </w:p>
        <w:p w14:paraId="27388E91" w14:textId="1EC97680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35" w:history="1">
            <w:r w:rsidRPr="004B1328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C2061A" w14:textId="1FDBBA79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36" w:history="1">
            <w:r w:rsidRPr="004B1328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70DA7B" w14:textId="583EB24C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37" w:history="1">
            <w:r w:rsidRPr="004B1328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7A5BA7" w14:textId="75D889D7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38" w:history="1">
            <w:r w:rsidRPr="004B1328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1AEDA2" w14:textId="1403DB95" w:rsidR="00350540" w:rsidRDefault="0035054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39" w:history="1">
            <w:r w:rsidRPr="004B1328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1B4322" w14:textId="6049B8D4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0" w:history="1">
            <w:r w:rsidRPr="004B1328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B3CAD" w14:textId="15E64331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1" w:history="1">
            <w:r w:rsidRPr="004B1328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83A412" w14:textId="26DA5885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2" w:history="1">
            <w:r w:rsidRPr="004B1328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3A1DAE" w14:textId="691535D1" w:rsidR="00350540" w:rsidRDefault="0035054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3" w:history="1">
            <w:r w:rsidRPr="004B1328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917F90" w14:textId="65ACF730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4" w:history="1">
            <w:r w:rsidRPr="004B1328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D7B1F9" w14:textId="3F0C0C89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5" w:history="1">
            <w:r w:rsidRPr="004B1328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D35E33" w14:textId="7776768A" w:rsidR="00350540" w:rsidRDefault="00350540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6" w:history="1">
            <w:r w:rsidRPr="004B1328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D17B9B" w14:textId="0DDB407B" w:rsidR="00350540" w:rsidRDefault="0035054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7" w:history="1">
            <w:r w:rsidRPr="004B1328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7FC22D" w14:textId="32561BD7" w:rsidR="00350540" w:rsidRDefault="0035054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7848" w:history="1">
            <w:r w:rsidRPr="004B1328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_Toc162517848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4F29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3148FC29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7571FDC4" w14:textId="5AACA382" w:rsidR="00350540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162517849" w:history="1">
        <w:r w:rsidR="00350540" w:rsidRPr="00866F15">
          <w:rPr>
            <w:rStyle w:val="Hyperlink"/>
            <w:noProof/>
          </w:rPr>
          <w:t>Figure 1 – Area topographic map showing AMS 22</w:t>
        </w:r>
        <w:r w:rsidR="00350540">
          <w:rPr>
            <w:noProof/>
            <w:webHidden/>
          </w:rPr>
          <w:tab/>
        </w:r>
        <w:r w:rsidR="00350540">
          <w:rPr>
            <w:noProof/>
            <w:webHidden/>
          </w:rPr>
          <w:fldChar w:fldCharType="begin"/>
        </w:r>
        <w:r w:rsidR="00350540">
          <w:rPr>
            <w:noProof/>
            <w:webHidden/>
          </w:rPr>
          <w:instrText xml:space="preserve"> PAGEREF _Toc162517849 \h </w:instrText>
        </w:r>
        <w:r w:rsidR="00350540">
          <w:rPr>
            <w:noProof/>
            <w:webHidden/>
          </w:rPr>
        </w:r>
        <w:r w:rsidR="00350540"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8</w:t>
        </w:r>
        <w:r w:rsidR="00350540">
          <w:rPr>
            <w:noProof/>
            <w:webHidden/>
          </w:rPr>
          <w:fldChar w:fldCharType="end"/>
        </w:r>
      </w:hyperlink>
    </w:p>
    <w:p w14:paraId="31213C91" w14:textId="13596ADE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0" w:history="1">
        <w:r w:rsidRPr="00866F15">
          <w:rPr>
            <w:rStyle w:val="Hyperlink"/>
            <w:noProof/>
            <w:lang w:val="en-CA"/>
          </w:rPr>
          <w:t>Figure 2 – Aerial photo showing AMS 22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31D63F6" w14:textId="55EA06B9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1" w:history="1">
        <w:r w:rsidRPr="00866F15">
          <w:rPr>
            <w:rStyle w:val="Hyperlink"/>
            <w:noProof/>
            <w:lang w:val="en-CA"/>
          </w:rPr>
          <w:t xml:space="preserve">Figure 3 – </w:t>
        </w:r>
        <w:r w:rsidRPr="00866F15">
          <w:rPr>
            <w:rStyle w:val="Hyperlink"/>
            <w:rFonts w:eastAsia="Times New Roman"/>
            <w:noProof/>
          </w:rPr>
          <w:t>Plan view sketch for AMS 22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990B3AC" w14:textId="11AF13E1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2" w:history="1">
        <w:r w:rsidRPr="00866F15">
          <w:rPr>
            <w:rStyle w:val="Hyperlink"/>
            <w:noProof/>
            <w:lang w:val="en-CA"/>
          </w:rPr>
          <w:t>Figure 4 – Elevation</w:t>
        </w:r>
        <w:r w:rsidRPr="00866F15">
          <w:rPr>
            <w:rStyle w:val="Hyperlink"/>
            <w:rFonts w:eastAsia="Times New Roman"/>
            <w:noProof/>
          </w:rPr>
          <w:t xml:space="preserve"> view image for AMS 22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F49CF7C" w14:textId="081A2971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3" w:history="1">
        <w:r w:rsidRPr="00866F15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DA9A795" w14:textId="7892CE81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4" w:history="1">
        <w:r w:rsidRPr="00866F15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08EC94F" w14:textId="3E79CA6E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5" w:history="1">
        <w:r w:rsidRPr="00866F15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0CDAECC" w14:textId="3DA31151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6" w:history="1">
        <w:r w:rsidRPr="00866F15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DB78C72" w14:textId="597D8F47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7" w:history="1">
        <w:r w:rsidRPr="00866F15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593BE10" w14:textId="2AA6E40E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8" w:history="1">
        <w:r w:rsidRPr="00866F15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FEF650C" w14:textId="4EAF55C5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59" w:history="1">
        <w:r w:rsidRPr="00866F15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E04534D" w14:textId="2E0949D1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60" w:history="1">
        <w:r w:rsidRPr="00866F15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66FC97EC" w14:textId="3E5A7240" w:rsidR="00350540" w:rsidRDefault="00350540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517861" w:history="1">
        <w:r w:rsidRPr="00866F15">
          <w:rPr>
            <w:rStyle w:val="Hyperlink"/>
            <w:noProof/>
            <w:lang w:val="en-CA"/>
          </w:rPr>
          <w:t>Figure 13 – Windrose (five year)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_Toc162517861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63D8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CFB7CF9" w14:textId="035D289B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162517834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69A8B762" w14:textId="1FBE257A" w:rsidR="00987D29" w:rsidRPr="00987D29" w:rsidRDefault="00987D29" w:rsidP="00987D29">
      <w:pPr>
        <w:rPr>
          <w:sz w:val="20"/>
          <w:szCs w:val="20"/>
          <w:lang w:val="en-CA"/>
        </w:rPr>
      </w:pPr>
      <w:r w:rsidRPr="00987D29">
        <w:rPr>
          <w:sz w:val="20"/>
          <w:szCs w:val="20"/>
          <w:lang w:val="en-CA"/>
        </w:rPr>
        <w:t>Revision Date: March 28, 2024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162517835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4"/>
        <w:gridCol w:w="6623"/>
      </w:tblGrid>
      <w:tr w:rsidR="00953420" w:rsidRPr="00075B71" w14:paraId="48F48000" w14:textId="77777777" w:rsidTr="00953420">
        <w:tc>
          <w:tcPr>
            <w:tcW w:w="2604" w:type="dxa"/>
          </w:tcPr>
          <w:p w14:paraId="3850DD1D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6623" w:type="dxa"/>
          </w:tcPr>
          <w:p w14:paraId="113F6AE5" w14:textId="4F286EFF" w:rsidR="00953420" w:rsidRPr="00713E8C" w:rsidRDefault="00953420" w:rsidP="00953420">
            <w:pPr>
              <w:rPr>
                <w:rFonts w:eastAsia="Times New Roman" w:cs="Arial"/>
              </w:rPr>
            </w:pPr>
            <w:r w:rsidRPr="0055318C">
              <w:t>AMS 22</w:t>
            </w:r>
          </w:p>
        </w:tc>
      </w:tr>
      <w:tr w:rsidR="00953420" w:rsidRPr="00075B71" w14:paraId="299292E5" w14:textId="77777777" w:rsidTr="00953420">
        <w:tc>
          <w:tcPr>
            <w:tcW w:w="2604" w:type="dxa"/>
          </w:tcPr>
          <w:p w14:paraId="66DF4B4D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6623" w:type="dxa"/>
          </w:tcPr>
          <w:p w14:paraId="1F58B7DE" w14:textId="24C0B3D2" w:rsidR="00953420" w:rsidRPr="00713E8C" w:rsidRDefault="00953420" w:rsidP="00953420">
            <w:pPr>
              <w:rPr>
                <w:rFonts w:eastAsia="Times New Roman" w:cs="Arial"/>
              </w:rPr>
            </w:pPr>
            <w:r w:rsidRPr="0055318C">
              <w:t>Janvier</w:t>
            </w:r>
          </w:p>
        </w:tc>
      </w:tr>
      <w:tr w:rsidR="00953420" w:rsidRPr="00075B71" w14:paraId="69BF5145" w14:textId="77777777" w:rsidTr="00953420">
        <w:tc>
          <w:tcPr>
            <w:tcW w:w="2604" w:type="dxa"/>
          </w:tcPr>
          <w:p w14:paraId="771A2D76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6623" w:type="dxa"/>
          </w:tcPr>
          <w:p w14:paraId="424EF2A4" w14:textId="0FBF3B9C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5318C">
              <w:t>October 2016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162517836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953420" w:rsidRPr="00075B71" w14:paraId="7D149DAA" w14:textId="77777777" w:rsidTr="00953420">
        <w:tc>
          <w:tcPr>
            <w:tcW w:w="2591" w:type="dxa"/>
          </w:tcPr>
          <w:p w14:paraId="1DE143DB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0A6B7EDE" w:rsidR="00953420" w:rsidRPr="00713E8C" w:rsidRDefault="00953420" w:rsidP="00953420">
            <w:pPr>
              <w:rPr>
                <w:rFonts w:eastAsia="Times New Roman" w:cs="Arial"/>
              </w:rPr>
            </w:pPr>
            <w:r w:rsidRPr="00577D8B">
              <w:t xml:space="preserve">Block 4; Lot 135 - Adjacent to </w:t>
            </w:r>
            <w:proofErr w:type="spellStart"/>
            <w:r w:rsidRPr="00577D8B">
              <w:t>Nokohoo</w:t>
            </w:r>
            <w:proofErr w:type="spellEnd"/>
            <w:r w:rsidRPr="00577D8B">
              <w:t xml:space="preserve"> Road between Teed Ave and </w:t>
            </w:r>
            <w:proofErr w:type="spellStart"/>
            <w:r w:rsidRPr="00577D8B">
              <w:t>Lapouse</w:t>
            </w:r>
            <w:proofErr w:type="spellEnd"/>
            <w:r w:rsidRPr="00577D8B">
              <w:t xml:space="preserve"> Ave.</w:t>
            </w:r>
          </w:p>
        </w:tc>
      </w:tr>
      <w:tr w:rsidR="00953420" w:rsidRPr="00075B71" w14:paraId="66BAB1BA" w14:textId="77777777" w:rsidTr="00953420">
        <w:tc>
          <w:tcPr>
            <w:tcW w:w="2591" w:type="dxa"/>
          </w:tcPr>
          <w:p w14:paraId="1AF172A1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58EECB4F" w:rsidR="00953420" w:rsidRPr="00713E8C" w:rsidRDefault="00953420" w:rsidP="00953420">
            <w:pPr>
              <w:rPr>
                <w:rFonts w:eastAsia="Times New Roman" w:cs="Arial"/>
              </w:rPr>
            </w:pPr>
            <w:r w:rsidRPr="00577D8B">
              <w:t>6-05-80-05-W4</w:t>
            </w:r>
          </w:p>
        </w:tc>
      </w:tr>
      <w:tr w:rsidR="00953420" w:rsidRPr="00075B71" w14:paraId="03DEB884" w14:textId="77777777" w:rsidTr="00953420">
        <w:tc>
          <w:tcPr>
            <w:tcW w:w="2591" w:type="dxa"/>
          </w:tcPr>
          <w:p w14:paraId="23411818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35EE40C2" w:rsidR="00953420" w:rsidRPr="00713E8C" w:rsidRDefault="00953420" w:rsidP="00953420">
            <w:pPr>
              <w:rPr>
                <w:rFonts w:eastAsia="Times New Roman" w:cs="Arial"/>
              </w:rPr>
            </w:pPr>
            <w:r w:rsidRPr="00577D8B">
              <w:t>Wood Buffalo Environmental Association</w:t>
            </w:r>
          </w:p>
        </w:tc>
      </w:tr>
      <w:tr w:rsidR="00953420" w:rsidRPr="00075B71" w14:paraId="03E7AE23" w14:textId="77777777" w:rsidTr="00953420">
        <w:tc>
          <w:tcPr>
            <w:tcW w:w="2591" w:type="dxa"/>
          </w:tcPr>
          <w:p w14:paraId="12595382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2C5077C5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77D8B">
              <w:t>55.903242</w:t>
            </w:r>
          </w:p>
        </w:tc>
      </w:tr>
      <w:tr w:rsidR="00953420" w:rsidRPr="00075B71" w14:paraId="5E7D3CBF" w14:textId="77777777" w:rsidTr="00953420">
        <w:tc>
          <w:tcPr>
            <w:tcW w:w="2591" w:type="dxa"/>
          </w:tcPr>
          <w:p w14:paraId="6A101CF3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0B4036C3" w:rsidR="00953420" w:rsidRPr="00815C36" w:rsidRDefault="00815C36" w:rsidP="00953420">
            <w:pPr>
              <w:rPr>
                <w:rFonts w:ascii="Calibri" w:hAnsi="Calibri" w:cs="Calibri"/>
                <w:color w:val="000000"/>
              </w:rPr>
            </w:pPr>
            <w:r w:rsidRPr="00815C36">
              <w:rPr>
                <w:rFonts w:ascii="Calibri" w:hAnsi="Calibri" w:cs="Calibri"/>
                <w:color w:val="000000"/>
              </w:rPr>
              <w:t>-110.749758</w:t>
            </w:r>
          </w:p>
        </w:tc>
      </w:tr>
      <w:tr w:rsidR="00953420" w:rsidRPr="00075B71" w14:paraId="4237F267" w14:textId="77777777" w:rsidTr="00953420">
        <w:tc>
          <w:tcPr>
            <w:tcW w:w="2591" w:type="dxa"/>
          </w:tcPr>
          <w:p w14:paraId="05904E25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1CF88880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77D8B">
              <w:t>515647</w:t>
            </w:r>
          </w:p>
        </w:tc>
      </w:tr>
      <w:tr w:rsidR="00953420" w:rsidRPr="00075B71" w14:paraId="65B7BDB7" w14:textId="77777777" w:rsidTr="00953420">
        <w:tc>
          <w:tcPr>
            <w:tcW w:w="2591" w:type="dxa"/>
          </w:tcPr>
          <w:p w14:paraId="775B2DDC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059952F9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77D8B">
              <w:t>6195323</w:t>
            </w:r>
          </w:p>
        </w:tc>
      </w:tr>
      <w:tr w:rsidR="00953420" w:rsidRPr="00075B71" w14:paraId="07671A24" w14:textId="77777777" w:rsidTr="00953420">
        <w:tc>
          <w:tcPr>
            <w:tcW w:w="2591" w:type="dxa"/>
          </w:tcPr>
          <w:p w14:paraId="54F5FD1B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6610BDF9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77D8B">
              <w:t>Janvier</w:t>
            </w:r>
          </w:p>
        </w:tc>
      </w:tr>
      <w:tr w:rsidR="00953420" w:rsidRPr="00075B71" w14:paraId="144D3C99" w14:textId="77777777" w:rsidTr="00953420">
        <w:tc>
          <w:tcPr>
            <w:tcW w:w="2591" w:type="dxa"/>
          </w:tcPr>
          <w:p w14:paraId="19629D97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70CA95D0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77D8B">
              <w:t>437</w:t>
            </w:r>
          </w:p>
        </w:tc>
      </w:tr>
      <w:tr w:rsidR="00953420" w:rsidRPr="00075B71" w14:paraId="39974EBE" w14:textId="77777777" w:rsidTr="00953420">
        <w:tc>
          <w:tcPr>
            <w:tcW w:w="2591" w:type="dxa"/>
          </w:tcPr>
          <w:p w14:paraId="721A73F3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26E23E15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577D8B">
              <w:t>2021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162517837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E97955" w:rsidRPr="00075B71" w14:paraId="31D7AB9B" w14:textId="77777777" w:rsidTr="00953420">
        <w:tc>
          <w:tcPr>
            <w:tcW w:w="2579" w:type="dxa"/>
          </w:tcPr>
          <w:p w14:paraId="39857A8B" w14:textId="77777777" w:rsidR="00E97955" w:rsidRPr="00713E8C" w:rsidRDefault="00E97955" w:rsidP="00EB11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50BB05BB" w14:textId="77777777" w:rsidR="00E97955" w:rsidRPr="00713E8C" w:rsidRDefault="00E97955" w:rsidP="00EB11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953420">
        <w:tc>
          <w:tcPr>
            <w:tcW w:w="2579" w:type="dxa"/>
          </w:tcPr>
          <w:p w14:paraId="39DF1687" w14:textId="77777777" w:rsidR="00E97955" w:rsidRPr="00713E8C" w:rsidRDefault="00E97955" w:rsidP="00EB11D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3E6FFBE1" w14:textId="2E1E3ACB" w:rsidR="00E97955" w:rsidRPr="00713E8C" w:rsidRDefault="00E97955" w:rsidP="00EB11D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</w:t>
            </w:r>
            <w:r w:rsidR="00987D29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E97955" w:rsidRPr="00075B71" w14:paraId="3BCA60ED" w14:textId="77777777" w:rsidTr="00953420">
        <w:tc>
          <w:tcPr>
            <w:tcW w:w="2579" w:type="dxa"/>
          </w:tcPr>
          <w:p w14:paraId="5BF13DE2" w14:textId="77777777" w:rsidR="00E97955" w:rsidRPr="00713E8C" w:rsidRDefault="00E97955" w:rsidP="00EB11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</w:tcPr>
          <w:p w14:paraId="50DFFBC4" w14:textId="5CB0726A" w:rsidR="00E97955" w:rsidRPr="00713E8C" w:rsidRDefault="00953420" w:rsidP="00EB11D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NA </w:t>
            </w:r>
          </w:p>
        </w:tc>
      </w:tr>
      <w:tr w:rsidR="00E97955" w:rsidRPr="00075B71" w14:paraId="2E29188E" w14:textId="77777777" w:rsidTr="00953420">
        <w:tc>
          <w:tcPr>
            <w:tcW w:w="2579" w:type="dxa"/>
          </w:tcPr>
          <w:p w14:paraId="5DF52BF4" w14:textId="77777777" w:rsidR="00E97955" w:rsidRPr="00713E8C" w:rsidRDefault="00E97955" w:rsidP="00EB11D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</w:tcPr>
          <w:p w14:paraId="21A410E6" w14:textId="7A86D8EC" w:rsidR="00E97955" w:rsidRPr="00713E8C" w:rsidRDefault="00953420" w:rsidP="00EB11DE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953420" w:rsidRPr="00075B71" w14:paraId="1C23D2B9" w14:textId="77777777" w:rsidTr="00953420">
        <w:tc>
          <w:tcPr>
            <w:tcW w:w="2579" w:type="dxa"/>
          </w:tcPr>
          <w:p w14:paraId="799FC09F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</w:tcPr>
          <w:p w14:paraId="00AD8715" w14:textId="4B59399D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953420" w:rsidRPr="00075B71" w14:paraId="37E7553C" w14:textId="77777777" w:rsidTr="00953420">
        <w:tc>
          <w:tcPr>
            <w:tcW w:w="2579" w:type="dxa"/>
          </w:tcPr>
          <w:p w14:paraId="2557CF7D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34BFA9F1" w14:textId="3683B3C1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Unit 3</w:t>
            </w:r>
            <w:r w:rsidR="00987D29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953420" w:rsidRPr="00075B71" w14:paraId="0955AE21" w14:textId="77777777" w:rsidTr="00953420">
        <w:tc>
          <w:tcPr>
            <w:tcW w:w="2579" w:type="dxa"/>
          </w:tcPr>
          <w:p w14:paraId="40BDB65A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49096ADE" w14:textId="6F182967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 w:rsidRPr="00673BCF">
              <w:rPr>
                <w:rFonts w:eastAsia="Times New Roman" w:cs="Arial"/>
              </w:rPr>
              <w:t>780-</w:t>
            </w:r>
            <w:r>
              <w:rPr>
                <w:rFonts w:eastAsia="Times New Roman" w:cs="Arial"/>
              </w:rPr>
              <w:t>799-4420</w:t>
            </w:r>
          </w:p>
        </w:tc>
      </w:tr>
      <w:tr w:rsidR="00953420" w:rsidRPr="00075B71" w14:paraId="65830AF1" w14:textId="77777777" w:rsidTr="00953420">
        <w:tc>
          <w:tcPr>
            <w:tcW w:w="2579" w:type="dxa"/>
          </w:tcPr>
          <w:p w14:paraId="3705D58C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75DE201E" w14:textId="0CF94F3B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info@wbea.org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162517838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953420" w:rsidRPr="00713E8C" w14:paraId="369D0CC4" w14:textId="77777777" w:rsidTr="00EB11DE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216976CE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953420" w:rsidRPr="00713E8C" w14:paraId="7AAB92A3" w14:textId="77777777" w:rsidTr="00EB11DE">
        <w:trPr>
          <w:jc w:val="center"/>
        </w:trPr>
        <w:tc>
          <w:tcPr>
            <w:tcW w:w="2333" w:type="dxa"/>
            <w:vMerge/>
          </w:tcPr>
          <w:p w14:paraId="41FF8575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65FF927A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Main road</w:t>
            </w:r>
          </w:p>
        </w:tc>
      </w:tr>
      <w:tr w:rsidR="00953420" w:rsidRPr="00713E8C" w14:paraId="3FBA4E7C" w14:textId="77777777" w:rsidTr="00EB11DE">
        <w:trPr>
          <w:jc w:val="center"/>
        </w:trPr>
        <w:tc>
          <w:tcPr>
            <w:tcW w:w="2333" w:type="dxa"/>
            <w:vMerge/>
          </w:tcPr>
          <w:p w14:paraId="232583EF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18A343C4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Main road</w:t>
            </w:r>
          </w:p>
        </w:tc>
      </w:tr>
      <w:tr w:rsidR="00953420" w:rsidRPr="00713E8C" w14:paraId="1F01FB64" w14:textId="77777777" w:rsidTr="00EB11DE">
        <w:trPr>
          <w:jc w:val="center"/>
        </w:trPr>
        <w:tc>
          <w:tcPr>
            <w:tcW w:w="2333" w:type="dxa"/>
            <w:vMerge/>
          </w:tcPr>
          <w:p w14:paraId="6961B8D2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4A6B69D4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 and House</w:t>
            </w:r>
          </w:p>
        </w:tc>
      </w:tr>
      <w:tr w:rsidR="00953420" w:rsidRPr="00713E8C" w14:paraId="425BA068" w14:textId="77777777" w:rsidTr="00EB11DE">
        <w:trPr>
          <w:jc w:val="center"/>
        </w:trPr>
        <w:tc>
          <w:tcPr>
            <w:tcW w:w="2333" w:type="dxa"/>
          </w:tcPr>
          <w:p w14:paraId="2A15EE9E" w14:textId="646D79C4" w:rsidR="00953420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>
              <w:rPr>
                <w:rFonts w:eastAsia="Times New Roman" w:cs="Arial"/>
              </w:rPr>
              <w:t>(m)</w:t>
            </w:r>
          </w:p>
          <w:p w14:paraId="266FDB39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7DD8DC6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471</w:t>
            </w:r>
          </w:p>
        </w:tc>
      </w:tr>
      <w:tr w:rsidR="00953420" w:rsidRPr="00713E8C" w14:paraId="50688D14" w14:textId="77777777" w:rsidTr="00EB11DE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029EFA0C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10°</w:t>
            </w:r>
          </w:p>
        </w:tc>
      </w:tr>
      <w:tr w:rsidR="00953420" w:rsidRPr="00713E8C" w14:paraId="601B3711" w14:textId="77777777" w:rsidTr="00EB11DE">
        <w:trPr>
          <w:jc w:val="center"/>
        </w:trPr>
        <w:tc>
          <w:tcPr>
            <w:tcW w:w="2333" w:type="dxa"/>
            <w:vMerge/>
          </w:tcPr>
          <w:p w14:paraId="55F91B52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27EB5595" w:rsidR="00953420" w:rsidRPr="00713E8C" w:rsidRDefault="00953420" w:rsidP="00953420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SE</w:t>
            </w:r>
          </w:p>
        </w:tc>
      </w:tr>
      <w:tr w:rsidR="00953420" w:rsidRPr="00713E8C" w14:paraId="34FD142A" w14:textId="77777777" w:rsidTr="00EB11DE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0A3F09F4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953420" w:rsidRPr="00713E8C" w14:paraId="523DA438" w14:textId="77777777" w:rsidTr="00EB11DE">
        <w:trPr>
          <w:jc w:val="center"/>
        </w:trPr>
        <w:tc>
          <w:tcPr>
            <w:tcW w:w="2333" w:type="dxa"/>
            <w:vMerge/>
          </w:tcPr>
          <w:p w14:paraId="6BFB589C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2F6D916F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953420" w:rsidRPr="00713E8C" w14:paraId="67D26E2F" w14:textId="77777777" w:rsidTr="00EB11DE">
        <w:trPr>
          <w:jc w:val="center"/>
        </w:trPr>
        <w:tc>
          <w:tcPr>
            <w:tcW w:w="2333" w:type="dxa"/>
            <w:vMerge/>
          </w:tcPr>
          <w:p w14:paraId="21D1E9B6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18B0F358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953420" w:rsidRPr="00713E8C" w14:paraId="0FBD061E" w14:textId="77777777" w:rsidTr="00EB11DE">
        <w:trPr>
          <w:jc w:val="center"/>
        </w:trPr>
        <w:tc>
          <w:tcPr>
            <w:tcW w:w="2333" w:type="dxa"/>
            <w:vMerge/>
          </w:tcPr>
          <w:p w14:paraId="0ED9F9F0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577436F5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 (45 m from station, 17 m high)</w:t>
            </w:r>
          </w:p>
        </w:tc>
      </w:tr>
      <w:tr w:rsidR="00953420" w:rsidRPr="00713E8C" w14:paraId="1EB6FEC5" w14:textId="77777777" w:rsidTr="00EB11DE">
        <w:trPr>
          <w:jc w:val="center"/>
        </w:trPr>
        <w:tc>
          <w:tcPr>
            <w:tcW w:w="2333" w:type="dxa"/>
            <w:vMerge w:val="restart"/>
            <w:vAlign w:val="center"/>
          </w:tcPr>
          <w:p w14:paraId="61A07880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643BAAE7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6018490A" w14:textId="687D947F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80</w:t>
            </w:r>
            <w:r w:rsidRPr="00146A90">
              <w:rPr>
                <w:rFonts w:eastAsia="Times New Roman" w:cs="Arial"/>
              </w:rPr>
              <w:t xml:space="preserve"> m from station, 17 m high</w:t>
            </w:r>
          </w:p>
        </w:tc>
      </w:tr>
      <w:tr w:rsidR="00953420" w:rsidRPr="00713E8C" w14:paraId="538D3698" w14:textId="77777777" w:rsidTr="00EB11DE">
        <w:trPr>
          <w:jc w:val="center"/>
        </w:trPr>
        <w:tc>
          <w:tcPr>
            <w:tcW w:w="2333" w:type="dxa"/>
            <w:vMerge/>
            <w:vAlign w:val="center"/>
          </w:tcPr>
          <w:p w14:paraId="6D5881E3" w14:textId="77777777" w:rsidR="00953420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77BD5C0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64C4235B" w14:textId="5F6329F9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80</w:t>
            </w:r>
            <w:r w:rsidRPr="00146A90">
              <w:rPr>
                <w:rFonts w:eastAsia="Times New Roman" w:cs="Arial"/>
              </w:rPr>
              <w:t xml:space="preserve"> m from station, 1</w:t>
            </w:r>
            <w:r>
              <w:rPr>
                <w:rFonts w:eastAsia="Times New Roman" w:cs="Arial"/>
              </w:rPr>
              <w:t>5</w:t>
            </w:r>
            <w:r w:rsidRPr="00146A90">
              <w:rPr>
                <w:rFonts w:eastAsia="Times New Roman" w:cs="Arial"/>
              </w:rPr>
              <w:t xml:space="preserve"> m high</w:t>
            </w:r>
          </w:p>
        </w:tc>
      </w:tr>
      <w:tr w:rsidR="00953420" w:rsidRPr="00713E8C" w14:paraId="14DE60A1" w14:textId="77777777" w:rsidTr="00EB11DE">
        <w:trPr>
          <w:jc w:val="center"/>
        </w:trPr>
        <w:tc>
          <w:tcPr>
            <w:tcW w:w="2333" w:type="dxa"/>
            <w:vMerge/>
            <w:vAlign w:val="center"/>
          </w:tcPr>
          <w:p w14:paraId="6B744B92" w14:textId="77777777" w:rsidR="00953420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783FE86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4DC83677" w14:textId="203D61D1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45 m from station, 17 m high</w:t>
            </w:r>
          </w:p>
        </w:tc>
      </w:tr>
      <w:tr w:rsidR="00953420" w:rsidRPr="00713E8C" w14:paraId="380F0BB4" w14:textId="77777777" w:rsidTr="00EB11DE">
        <w:trPr>
          <w:jc w:val="center"/>
        </w:trPr>
        <w:tc>
          <w:tcPr>
            <w:tcW w:w="2333" w:type="dxa"/>
            <w:vMerge/>
            <w:vAlign w:val="center"/>
          </w:tcPr>
          <w:p w14:paraId="322DBB75" w14:textId="77777777" w:rsidR="00953420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F7D4F79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255E91E0" w14:textId="0632923A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953420" w:rsidRPr="00713E8C" w14:paraId="6ED8B5FA" w14:textId="77777777" w:rsidTr="00EB11DE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486B272C" w:rsidR="00953420" w:rsidRPr="00713E8C" w:rsidRDefault="00953420" w:rsidP="00953420">
            <w:pPr>
              <w:rPr>
                <w:rFonts w:eastAsia="Times New Roman" w:cs="Arial"/>
              </w:rPr>
            </w:pPr>
            <w:r w:rsidRPr="00725880">
              <w:rPr>
                <w:rFonts w:eastAsia="Times New Roman" w:cs="Arial"/>
              </w:rPr>
              <w:t>All glass</w:t>
            </w:r>
          </w:p>
        </w:tc>
      </w:tr>
      <w:tr w:rsidR="00953420" w:rsidRPr="00713E8C" w14:paraId="09C2E8AC" w14:textId="77777777" w:rsidTr="00EB11DE">
        <w:trPr>
          <w:jc w:val="center"/>
        </w:trPr>
        <w:tc>
          <w:tcPr>
            <w:tcW w:w="2333" w:type="dxa"/>
            <w:vMerge/>
          </w:tcPr>
          <w:p w14:paraId="0ACA1E8D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66258E5B" w:rsidR="00953420" w:rsidRPr="00713E8C" w:rsidRDefault="00953420" w:rsidP="00953420">
            <w:pPr>
              <w:rPr>
                <w:rFonts w:eastAsia="Times New Roman" w:cs="Arial"/>
              </w:rPr>
            </w:pPr>
            <w:r w:rsidRPr="00725880">
              <w:rPr>
                <w:rFonts w:eastAsia="Times New Roman" w:cs="Arial"/>
              </w:rPr>
              <w:t xml:space="preserve">1 </w:t>
            </w:r>
            <w:proofErr w:type="spellStart"/>
            <w:r w:rsidRPr="00725880">
              <w:rPr>
                <w:rFonts w:eastAsia="Times New Roman" w:cs="Arial"/>
              </w:rPr>
              <w:t>metre</w:t>
            </w:r>
            <w:proofErr w:type="spellEnd"/>
          </w:p>
        </w:tc>
      </w:tr>
      <w:tr w:rsidR="00953420" w:rsidRPr="00713E8C" w14:paraId="6713B632" w14:textId="77777777" w:rsidTr="00EB11DE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17193E40" w:rsidR="00953420" w:rsidRPr="00713E8C" w:rsidRDefault="00987D29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953420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49A35BD" w14:textId="77777777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43C1F99F" w:rsidR="00953420" w:rsidRPr="00713E8C" w:rsidRDefault="00953420" w:rsidP="00953420">
            <w:pPr>
              <w:rPr>
                <w:rFonts w:eastAsia="Times New Roman" w:cs="Arial"/>
              </w:rPr>
            </w:pPr>
            <w:r w:rsidRPr="00725880">
              <w:rPr>
                <w:rFonts w:eastAsia="Times New Roman" w:cs="Arial"/>
              </w:rPr>
              <w:t>Cup and vane</w:t>
            </w:r>
          </w:p>
        </w:tc>
      </w:tr>
      <w:tr w:rsidR="00953420" w:rsidRPr="00713E8C" w14:paraId="167A373A" w14:textId="77777777" w:rsidTr="00EB11DE">
        <w:trPr>
          <w:jc w:val="center"/>
        </w:trPr>
        <w:tc>
          <w:tcPr>
            <w:tcW w:w="2333" w:type="dxa"/>
            <w:vMerge/>
          </w:tcPr>
          <w:p w14:paraId="7A4189DB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039217D1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 m</w:t>
            </w:r>
          </w:p>
        </w:tc>
      </w:tr>
      <w:tr w:rsidR="00953420" w:rsidRPr="00713E8C" w14:paraId="39D96E04" w14:textId="77777777" w:rsidTr="00EB11DE">
        <w:trPr>
          <w:jc w:val="center"/>
        </w:trPr>
        <w:tc>
          <w:tcPr>
            <w:tcW w:w="2333" w:type="dxa"/>
            <w:vMerge/>
          </w:tcPr>
          <w:p w14:paraId="69A56730" w14:textId="77777777" w:rsidR="00953420" w:rsidRPr="00713E8C" w:rsidRDefault="00953420" w:rsidP="00953420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953420" w:rsidRPr="00713E8C" w:rsidRDefault="00953420" w:rsidP="009534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16A8523E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 m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162517839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162517840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953420" w:rsidRPr="00713E8C" w14:paraId="1C9A1330" w14:textId="77777777" w:rsidTr="00340382">
        <w:tc>
          <w:tcPr>
            <w:tcW w:w="2144" w:type="dxa"/>
          </w:tcPr>
          <w:p w14:paraId="72C10450" w14:textId="20D771D1" w:rsidR="00953420" w:rsidRPr="00713E8C" w:rsidRDefault="00953420" w:rsidP="00953420">
            <w:pPr>
              <w:rPr>
                <w:rFonts w:eastAsia="Times New Roman" w:cs="Arial"/>
              </w:rPr>
            </w:pPr>
            <w:r w:rsidRPr="00A26512">
              <w:rPr>
                <w:rFonts w:eastAsia="Times New Roman" w:cs="Arial"/>
              </w:rPr>
              <w:t>Vehicles</w:t>
            </w:r>
          </w:p>
        </w:tc>
        <w:tc>
          <w:tcPr>
            <w:tcW w:w="1906" w:type="dxa"/>
          </w:tcPr>
          <w:p w14:paraId="71CF6799" w14:textId="48794561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20 m </w:t>
            </w:r>
            <w:r w:rsidR="00987D29">
              <w:rPr>
                <w:rFonts w:eastAsia="Times New Roman" w:cs="Arial"/>
              </w:rPr>
              <w:t>w</w:t>
            </w:r>
            <w:r>
              <w:rPr>
                <w:rFonts w:eastAsia="Times New Roman" w:cs="Arial"/>
              </w:rPr>
              <w:t>est</w:t>
            </w:r>
          </w:p>
        </w:tc>
        <w:tc>
          <w:tcPr>
            <w:tcW w:w="5305" w:type="dxa"/>
          </w:tcPr>
          <w:p w14:paraId="3CC64035" w14:textId="2BA8D15B" w:rsidR="00953420" w:rsidRPr="00713E8C" w:rsidRDefault="00953420" w:rsidP="009534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Gravel</w:t>
            </w:r>
            <w:r w:rsidRPr="00A26512">
              <w:rPr>
                <w:rFonts w:eastAsia="Times New Roman" w:cs="Arial"/>
              </w:rPr>
              <w:t xml:space="preserve"> road 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162517841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1"/>
        <w:gridCol w:w="1886"/>
        <w:gridCol w:w="1630"/>
        <w:gridCol w:w="3973"/>
      </w:tblGrid>
      <w:tr w:rsidR="00E97955" w:rsidRPr="00713E8C" w14:paraId="0A4E4210" w14:textId="77777777" w:rsidTr="00953420">
        <w:tc>
          <w:tcPr>
            <w:tcW w:w="1861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EB11DE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6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EB11DE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30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EB11DE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73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EB11DE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953420" w14:paraId="7CDCDD07" w14:textId="77777777" w:rsidTr="00953420">
        <w:tc>
          <w:tcPr>
            <w:tcW w:w="1861" w:type="dxa"/>
          </w:tcPr>
          <w:p w14:paraId="77491DDA" w14:textId="34A0D691" w:rsidR="00953420" w:rsidRDefault="00953420" w:rsidP="00953420">
            <w:pPr>
              <w:rPr>
                <w:lang w:val="en-CA"/>
              </w:rPr>
            </w:pPr>
            <w:r>
              <w:rPr>
                <w:lang w:val="en-CA"/>
              </w:rPr>
              <w:t>Main access road</w:t>
            </w:r>
          </w:p>
        </w:tc>
        <w:tc>
          <w:tcPr>
            <w:tcW w:w="1886" w:type="dxa"/>
          </w:tcPr>
          <w:p w14:paraId="4B0B1D52" w14:textId="19545A9C" w:rsidR="00953420" w:rsidRDefault="00953420" w:rsidP="00953420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30" w:type="dxa"/>
          </w:tcPr>
          <w:p w14:paraId="0470A6A3" w14:textId="5424D5A8" w:rsidR="00953420" w:rsidRDefault="00953420" w:rsidP="00953420">
            <w:pPr>
              <w:rPr>
                <w:lang w:val="en-CA"/>
              </w:rPr>
            </w:pPr>
            <w:r>
              <w:rPr>
                <w:lang w:val="en-CA"/>
              </w:rPr>
              <w:t>25 m</w:t>
            </w:r>
          </w:p>
        </w:tc>
        <w:tc>
          <w:tcPr>
            <w:tcW w:w="3973" w:type="dxa"/>
          </w:tcPr>
          <w:p w14:paraId="70B57881" w14:textId="242576B5" w:rsidR="00953420" w:rsidRDefault="00953420" w:rsidP="00953420">
            <w:pPr>
              <w:rPr>
                <w:lang w:val="en-CA"/>
              </w:rPr>
            </w:pPr>
            <w:r>
              <w:rPr>
                <w:lang w:val="en-CA"/>
              </w:rPr>
              <w:t>Paved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162517842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1"/>
        <w:gridCol w:w="1728"/>
        <w:gridCol w:w="1872"/>
        <w:gridCol w:w="1876"/>
      </w:tblGrid>
      <w:tr w:rsidR="00987D29" w:rsidRPr="00713E8C" w14:paraId="33011A4C" w14:textId="77777777" w:rsidTr="00953420">
        <w:tc>
          <w:tcPr>
            <w:tcW w:w="1851" w:type="dxa"/>
            <w:shd w:val="clear" w:color="auto" w:fill="B4C6E7" w:themeFill="accent1" w:themeFillTint="66"/>
          </w:tcPr>
          <w:p w14:paraId="6EE78997" w14:textId="77777777" w:rsidR="00987D29" w:rsidRPr="00713E8C" w:rsidRDefault="00987D29" w:rsidP="00EB11DE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8" w:type="dxa"/>
            <w:shd w:val="clear" w:color="auto" w:fill="B4C6E7" w:themeFill="accent1" w:themeFillTint="66"/>
          </w:tcPr>
          <w:p w14:paraId="43966515" w14:textId="77777777" w:rsidR="00987D29" w:rsidRPr="00713E8C" w:rsidRDefault="00987D29" w:rsidP="00EB11DE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872" w:type="dxa"/>
            <w:shd w:val="clear" w:color="auto" w:fill="B4C6E7" w:themeFill="accent1" w:themeFillTint="66"/>
          </w:tcPr>
          <w:p w14:paraId="46E720D0" w14:textId="77777777" w:rsidR="00987D29" w:rsidRPr="00713E8C" w:rsidRDefault="00987D29" w:rsidP="00EB11DE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6" w:type="dxa"/>
            <w:shd w:val="clear" w:color="auto" w:fill="B4C6E7" w:themeFill="accent1" w:themeFillTint="66"/>
          </w:tcPr>
          <w:p w14:paraId="2BE2B331" w14:textId="77777777" w:rsidR="00987D29" w:rsidRPr="00713E8C" w:rsidRDefault="00987D29" w:rsidP="00EB11DE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987D29" w14:paraId="0A5C9173" w14:textId="77777777" w:rsidTr="00953420">
        <w:tc>
          <w:tcPr>
            <w:tcW w:w="1851" w:type="dxa"/>
          </w:tcPr>
          <w:p w14:paraId="4C5A91A0" w14:textId="3484CC7B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ConocoPhillips</w:t>
            </w:r>
          </w:p>
        </w:tc>
        <w:tc>
          <w:tcPr>
            <w:tcW w:w="1728" w:type="dxa"/>
          </w:tcPr>
          <w:p w14:paraId="499193EC" w14:textId="65A54B32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SAGD</w:t>
            </w:r>
          </w:p>
        </w:tc>
        <w:tc>
          <w:tcPr>
            <w:tcW w:w="1872" w:type="dxa"/>
          </w:tcPr>
          <w:p w14:paraId="0C28D026" w14:textId="44E9990A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33.38</w:t>
            </w:r>
          </w:p>
        </w:tc>
        <w:tc>
          <w:tcPr>
            <w:tcW w:w="1876" w:type="dxa"/>
          </w:tcPr>
          <w:p w14:paraId="14C5FBE1" w14:textId="50A0FDAE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987D29" w14:paraId="1E41F58C" w14:textId="77777777" w:rsidTr="00953420">
        <w:tc>
          <w:tcPr>
            <w:tcW w:w="1851" w:type="dxa"/>
          </w:tcPr>
          <w:p w14:paraId="1C44B0C9" w14:textId="4B30EF60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Tervita</w:t>
            </w:r>
          </w:p>
        </w:tc>
        <w:tc>
          <w:tcPr>
            <w:tcW w:w="1728" w:type="dxa"/>
          </w:tcPr>
          <w:p w14:paraId="123ED7DA" w14:textId="2F5C16AF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Landfill</w:t>
            </w:r>
          </w:p>
        </w:tc>
        <w:tc>
          <w:tcPr>
            <w:tcW w:w="1872" w:type="dxa"/>
          </w:tcPr>
          <w:p w14:paraId="5AD7E86D" w14:textId="58D47663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11 kms</w:t>
            </w:r>
          </w:p>
        </w:tc>
        <w:tc>
          <w:tcPr>
            <w:tcW w:w="1876" w:type="dxa"/>
          </w:tcPr>
          <w:p w14:paraId="27FC89DF" w14:textId="69CEA52E" w:rsidR="00987D29" w:rsidRDefault="00987D29" w:rsidP="00953420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48D5AD0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Toc162517843"/>
      <w:bookmarkStart w:id="12" w:name="_Hlk94869014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1A38F7A8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987D29">
        <w:rPr>
          <w:lang w:val="en-CA"/>
        </w:rPr>
        <w:t>WBEA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162517844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104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9"/>
        <w:gridCol w:w="1986"/>
        <w:gridCol w:w="1275"/>
        <w:gridCol w:w="1863"/>
        <w:gridCol w:w="1966"/>
        <w:gridCol w:w="1816"/>
      </w:tblGrid>
      <w:tr w:rsidR="00987D29" w:rsidRPr="00713E8C" w14:paraId="17AA2C31" w14:textId="7C462983" w:rsidTr="00987D29">
        <w:trPr>
          <w:trHeight w:val="376"/>
        </w:trPr>
        <w:tc>
          <w:tcPr>
            <w:tcW w:w="1529" w:type="dxa"/>
            <w:shd w:val="clear" w:color="auto" w:fill="B4C6E7" w:themeFill="accent1" w:themeFillTint="66"/>
            <w:vAlign w:val="center"/>
          </w:tcPr>
          <w:p w14:paraId="2DE93A74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986" w:type="dxa"/>
            <w:shd w:val="clear" w:color="auto" w:fill="B4C6E7" w:themeFill="accent1" w:themeFillTint="66"/>
            <w:vAlign w:val="center"/>
          </w:tcPr>
          <w:p w14:paraId="677431E1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75" w:type="dxa"/>
            <w:shd w:val="clear" w:color="auto" w:fill="B4C6E7" w:themeFill="accent1" w:themeFillTint="66"/>
            <w:vAlign w:val="center"/>
          </w:tcPr>
          <w:p w14:paraId="6FAA785A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863" w:type="dxa"/>
            <w:shd w:val="clear" w:color="auto" w:fill="B4C6E7" w:themeFill="accent1" w:themeFillTint="66"/>
            <w:vAlign w:val="center"/>
          </w:tcPr>
          <w:p w14:paraId="79D7F8F2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966" w:type="dxa"/>
            <w:shd w:val="clear" w:color="auto" w:fill="B4C6E7" w:themeFill="accent1" w:themeFillTint="66"/>
            <w:vAlign w:val="center"/>
          </w:tcPr>
          <w:p w14:paraId="70F23A0E" w14:textId="316837F3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Instrument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816" w:type="dxa"/>
            <w:shd w:val="clear" w:color="auto" w:fill="B4C6E7" w:themeFill="accent1" w:themeFillTint="66"/>
          </w:tcPr>
          <w:p w14:paraId="2AB38525" w14:textId="2708693C" w:rsidR="00987D29" w:rsidRPr="00713E8C" w:rsidRDefault="00987D29" w:rsidP="00987D29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987D29" w:rsidRPr="00C6555B" w14:paraId="1BDA8C7B" w14:textId="4407AE57" w:rsidTr="00987D29">
        <w:trPr>
          <w:trHeight w:val="274"/>
        </w:trPr>
        <w:tc>
          <w:tcPr>
            <w:tcW w:w="10435" w:type="dxa"/>
            <w:gridSpan w:val="6"/>
            <w:shd w:val="clear" w:color="auto" w:fill="D9E2F3" w:themeFill="accent1" w:themeFillTint="33"/>
            <w:vAlign w:val="center"/>
          </w:tcPr>
          <w:p w14:paraId="75B80789" w14:textId="638E78FD" w:rsidR="00987D29" w:rsidRPr="00987D29" w:rsidRDefault="00987D29" w:rsidP="00953420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987D29" w:rsidRPr="00C6555B" w14:paraId="4BE6D48A" w14:textId="3005FAFF" w:rsidTr="00987D29">
        <w:trPr>
          <w:trHeight w:val="274"/>
        </w:trPr>
        <w:tc>
          <w:tcPr>
            <w:tcW w:w="1529" w:type="dxa"/>
            <w:vAlign w:val="center"/>
          </w:tcPr>
          <w:p w14:paraId="766E0613" w14:textId="21CCB497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SO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725880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986" w:type="dxa"/>
            <w:vAlign w:val="center"/>
          </w:tcPr>
          <w:p w14:paraId="75EC0288" w14:textId="4846117E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 xml:space="preserve">Thermo </w:t>
            </w:r>
            <w:r>
              <w:rPr>
                <w:rFonts w:eastAsia="Times New Roman" w:cs="Arial"/>
                <w:sz w:val="20"/>
                <w:szCs w:val="20"/>
              </w:rPr>
              <w:t>Scientific</w:t>
            </w:r>
          </w:p>
        </w:tc>
        <w:tc>
          <w:tcPr>
            <w:tcW w:w="1275" w:type="dxa"/>
            <w:vAlign w:val="center"/>
          </w:tcPr>
          <w:p w14:paraId="7A2A1084" w14:textId="41CFD198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863" w:type="dxa"/>
            <w:vAlign w:val="center"/>
          </w:tcPr>
          <w:p w14:paraId="3AC8948F" w14:textId="47A11B2B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1152430006</w:t>
            </w:r>
          </w:p>
        </w:tc>
        <w:tc>
          <w:tcPr>
            <w:tcW w:w="1966" w:type="dxa"/>
            <w:vAlign w:val="center"/>
          </w:tcPr>
          <w:p w14:paraId="36509166" w14:textId="0A9C0C9A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816" w:type="dxa"/>
          </w:tcPr>
          <w:p w14:paraId="707AD596" w14:textId="0A2AA298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2017</w:t>
            </w:r>
          </w:p>
        </w:tc>
      </w:tr>
      <w:tr w:rsidR="00987D29" w:rsidRPr="00C6555B" w14:paraId="21F67EAA" w14:textId="3360CA3D" w:rsidTr="00987D29">
        <w:trPr>
          <w:trHeight w:val="274"/>
        </w:trPr>
        <w:tc>
          <w:tcPr>
            <w:tcW w:w="1529" w:type="dxa"/>
            <w:vAlign w:val="center"/>
          </w:tcPr>
          <w:p w14:paraId="71748DD8" w14:textId="4515EBC0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  <w:r w:rsidRPr="00725880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986" w:type="dxa"/>
            <w:vAlign w:val="center"/>
          </w:tcPr>
          <w:p w14:paraId="1F727DE6" w14:textId="63A8393E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953420"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75" w:type="dxa"/>
            <w:vAlign w:val="center"/>
          </w:tcPr>
          <w:p w14:paraId="06549FB9" w14:textId="5FE660EF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43i-TLE</w:t>
            </w:r>
          </w:p>
        </w:tc>
        <w:tc>
          <w:tcPr>
            <w:tcW w:w="1863" w:type="dxa"/>
            <w:vAlign w:val="center"/>
          </w:tcPr>
          <w:p w14:paraId="77803466" w14:textId="7103FD5F" w:rsidR="00987D29" w:rsidRPr="00EB11DE" w:rsidRDefault="00EB11DE" w:rsidP="00953420">
            <w:pPr>
              <w:jc w:val="center"/>
              <w:rPr>
                <w:rFonts w:eastAsia="Times New Roman" w:cstheme="minorHAnsi"/>
                <w:sz w:val="20"/>
                <w:szCs w:val="20"/>
                <w:highlight w:val="yellow"/>
              </w:rPr>
            </w:pPr>
            <w:r w:rsidRPr="00EB11DE">
              <w:rPr>
                <w:rFonts w:cstheme="minorHAnsi"/>
                <w:color w:val="000000"/>
                <w:sz w:val="20"/>
                <w:szCs w:val="20"/>
                <w:shd w:val="clear" w:color="auto" w:fill="FFFFFF"/>
              </w:rPr>
              <w:t>1200326169 </w:t>
            </w:r>
          </w:p>
        </w:tc>
        <w:tc>
          <w:tcPr>
            <w:tcW w:w="1966" w:type="dxa"/>
            <w:vAlign w:val="center"/>
          </w:tcPr>
          <w:p w14:paraId="6E933F76" w14:textId="2B0EFD1B" w:rsidR="00987D29" w:rsidRPr="00C6555B" w:rsidRDefault="00EB11DE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816" w:type="dxa"/>
          </w:tcPr>
          <w:p w14:paraId="233B4B9F" w14:textId="63E7D0B9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2017</w:t>
            </w:r>
          </w:p>
        </w:tc>
      </w:tr>
      <w:tr w:rsidR="00987D29" w:rsidRPr="00C6555B" w14:paraId="3461C3F3" w14:textId="34D0D4D9" w:rsidTr="00987D29">
        <w:trPr>
          <w:trHeight w:val="274"/>
        </w:trPr>
        <w:tc>
          <w:tcPr>
            <w:tcW w:w="1529" w:type="dxa"/>
            <w:vAlign w:val="center"/>
          </w:tcPr>
          <w:p w14:paraId="08660FB6" w14:textId="2248916F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NO/NO</w:t>
            </w:r>
            <w:r w:rsidRPr="00987D29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725880">
              <w:rPr>
                <w:rFonts w:eastAsia="Times New Roman" w:cs="Arial"/>
                <w:sz w:val="20"/>
                <w:szCs w:val="20"/>
              </w:rPr>
              <w:t>NO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986" w:type="dxa"/>
            <w:vAlign w:val="center"/>
          </w:tcPr>
          <w:p w14:paraId="4E756553" w14:textId="62D61496" w:rsidR="00987D29" w:rsidRPr="00340382" w:rsidRDefault="00815C36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953420">
              <w:rPr>
                <w:rFonts w:eastAsia="Times New Roman" w:cs="Arial"/>
                <w:sz w:val="20"/>
                <w:szCs w:val="20"/>
              </w:rPr>
              <w:t>Thermo Scientific</w:t>
            </w:r>
            <w:r w:rsidRPr="00725880">
              <w:rPr>
                <w:rFonts w:eastAsia="Times New Roman" w:cs="Arial"/>
                <w:sz w:val="20"/>
                <w:szCs w:val="20"/>
              </w:rPr>
              <w:t xml:space="preserve"> </w:t>
            </w:r>
            <w:r w:rsidR="00987D29" w:rsidRPr="00725880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275" w:type="dxa"/>
            <w:vAlign w:val="center"/>
          </w:tcPr>
          <w:p w14:paraId="08BD0170" w14:textId="17C997B3" w:rsidR="00987D29" w:rsidRPr="00340382" w:rsidRDefault="00EB11DE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1863" w:type="dxa"/>
            <w:vAlign w:val="center"/>
          </w:tcPr>
          <w:p w14:paraId="55ECE8D2" w14:textId="24721D2A" w:rsidR="00987D29" w:rsidRPr="00571B57" w:rsidRDefault="00571B57" w:rsidP="00571B57">
            <w:pPr>
              <w:jc w:val="center"/>
              <w:rPr>
                <w:rFonts w:eastAsia="Times New Roman" w:cstheme="minorHAnsi"/>
                <w:sz w:val="20"/>
                <w:szCs w:val="20"/>
              </w:rPr>
            </w:pPr>
            <w:r>
              <w:rPr>
                <w:rFonts w:eastAsia="Times New Roman" w:cstheme="minorHAnsi"/>
                <w:sz w:val="20"/>
                <w:szCs w:val="20"/>
              </w:rPr>
              <w:t>1229254994</w:t>
            </w:r>
          </w:p>
        </w:tc>
        <w:tc>
          <w:tcPr>
            <w:tcW w:w="1966" w:type="dxa"/>
            <w:vAlign w:val="center"/>
          </w:tcPr>
          <w:p w14:paraId="08F18401" w14:textId="0A30CE75" w:rsidR="00987D29" w:rsidRPr="00C6555B" w:rsidRDefault="00EB11DE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1816" w:type="dxa"/>
          </w:tcPr>
          <w:p w14:paraId="4A826A9D" w14:textId="12BC1D7D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2017</w:t>
            </w:r>
          </w:p>
        </w:tc>
      </w:tr>
      <w:tr w:rsidR="00987D29" w:rsidRPr="00C6555B" w14:paraId="485C1898" w14:textId="0840E474" w:rsidTr="00987D29">
        <w:trPr>
          <w:trHeight w:val="274"/>
        </w:trPr>
        <w:tc>
          <w:tcPr>
            <w:tcW w:w="1529" w:type="dxa"/>
            <w:vAlign w:val="center"/>
          </w:tcPr>
          <w:p w14:paraId="3937900F" w14:textId="1FD36D9A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THC/CH</w:t>
            </w:r>
            <w:r w:rsidRPr="00987D29">
              <w:rPr>
                <w:rFonts w:eastAsia="Times New Roman" w:cs="Arial"/>
                <w:sz w:val="20"/>
                <w:szCs w:val="20"/>
                <w:vertAlign w:val="subscript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/NMHC</w:t>
            </w:r>
          </w:p>
        </w:tc>
        <w:tc>
          <w:tcPr>
            <w:tcW w:w="1986" w:type="dxa"/>
            <w:vAlign w:val="center"/>
          </w:tcPr>
          <w:p w14:paraId="239E579B" w14:textId="4BE16923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953420"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75" w:type="dxa"/>
            <w:vAlign w:val="center"/>
          </w:tcPr>
          <w:p w14:paraId="0C93AC14" w14:textId="660A8FAF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1863" w:type="dxa"/>
            <w:vAlign w:val="center"/>
          </w:tcPr>
          <w:p w14:paraId="183D3BC8" w14:textId="3D9A7550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0011A5">
              <w:rPr>
                <w:rFonts w:eastAsia="Times New Roman" w:cs="Arial"/>
                <w:sz w:val="20"/>
                <w:szCs w:val="20"/>
              </w:rPr>
              <w:t>13</w:t>
            </w:r>
            <w:r>
              <w:rPr>
                <w:rFonts w:eastAsia="Times New Roman" w:cs="Arial"/>
                <w:sz w:val="20"/>
                <w:szCs w:val="20"/>
              </w:rPr>
              <w:t>17958219</w:t>
            </w:r>
          </w:p>
        </w:tc>
        <w:tc>
          <w:tcPr>
            <w:tcW w:w="1966" w:type="dxa"/>
            <w:vAlign w:val="center"/>
          </w:tcPr>
          <w:p w14:paraId="12FE7F08" w14:textId="0AE4CD76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  <w:tc>
          <w:tcPr>
            <w:tcW w:w="1816" w:type="dxa"/>
          </w:tcPr>
          <w:p w14:paraId="3C88DA55" w14:textId="7E85757C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2017</w:t>
            </w:r>
          </w:p>
        </w:tc>
      </w:tr>
      <w:tr w:rsidR="00987D29" w:rsidRPr="00C6555B" w14:paraId="1BBA8DFF" w14:textId="692CBE73" w:rsidTr="00987D29">
        <w:trPr>
          <w:trHeight w:val="274"/>
        </w:trPr>
        <w:tc>
          <w:tcPr>
            <w:tcW w:w="1529" w:type="dxa"/>
            <w:vAlign w:val="center"/>
          </w:tcPr>
          <w:p w14:paraId="10285A64" w14:textId="6C711508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986" w:type="dxa"/>
            <w:vAlign w:val="center"/>
          </w:tcPr>
          <w:p w14:paraId="77206BD7" w14:textId="428FF71C" w:rsidR="00987D29" w:rsidRPr="00C6555B" w:rsidRDefault="00815C36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953420"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75" w:type="dxa"/>
            <w:vAlign w:val="center"/>
          </w:tcPr>
          <w:p w14:paraId="31D61C2E" w14:textId="624D63A3" w:rsidR="00987D29" w:rsidRPr="00C6555B" w:rsidRDefault="00815C36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49i</w:t>
            </w:r>
          </w:p>
        </w:tc>
        <w:tc>
          <w:tcPr>
            <w:tcW w:w="1863" w:type="dxa"/>
            <w:vAlign w:val="center"/>
          </w:tcPr>
          <w:p w14:paraId="7E03DAF6" w14:textId="23723C5E" w:rsidR="00987D29" w:rsidRPr="00815C36" w:rsidRDefault="00815C36" w:rsidP="00953420">
            <w:pPr>
              <w:jc w:val="center"/>
              <w:rPr>
                <w:rFonts w:asciiTheme="majorHAnsi" w:eastAsia="Times New Roman" w:hAnsiTheme="majorHAnsi" w:cstheme="majorHAnsi"/>
                <w:sz w:val="20"/>
                <w:szCs w:val="20"/>
              </w:rPr>
            </w:pPr>
            <w:r w:rsidRPr="00815C36">
              <w:rPr>
                <w:rFonts w:asciiTheme="majorHAnsi" w:hAnsiTheme="majorHAnsi" w:cstheme="majorHAnsi"/>
                <w:color w:val="000000"/>
                <w:sz w:val="20"/>
                <w:szCs w:val="20"/>
                <w:shd w:val="clear" w:color="auto" w:fill="FFFFFF"/>
              </w:rPr>
              <w:t>1227254861 </w:t>
            </w:r>
          </w:p>
        </w:tc>
        <w:tc>
          <w:tcPr>
            <w:tcW w:w="1966" w:type="dxa"/>
            <w:vAlign w:val="center"/>
          </w:tcPr>
          <w:p w14:paraId="520EC579" w14:textId="329DBB7A" w:rsidR="00987D29" w:rsidRPr="00C6555B" w:rsidRDefault="00815C36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1816" w:type="dxa"/>
          </w:tcPr>
          <w:p w14:paraId="74933E3B" w14:textId="173F5E95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2017</w:t>
            </w:r>
          </w:p>
        </w:tc>
      </w:tr>
      <w:tr w:rsidR="00987D29" w:rsidRPr="00C6555B" w14:paraId="62F1E6CC" w14:textId="4FC75252" w:rsidTr="00987D29">
        <w:trPr>
          <w:trHeight w:val="274"/>
        </w:trPr>
        <w:tc>
          <w:tcPr>
            <w:tcW w:w="1529" w:type="dxa"/>
            <w:vAlign w:val="center"/>
          </w:tcPr>
          <w:p w14:paraId="5EE63DB6" w14:textId="7A3CAC0C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PM 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86" w:type="dxa"/>
            <w:vAlign w:val="center"/>
          </w:tcPr>
          <w:p w14:paraId="41DA534C" w14:textId="04A12ECA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75" w:type="dxa"/>
            <w:vAlign w:val="center"/>
          </w:tcPr>
          <w:p w14:paraId="6FBA5ED4" w14:textId="368CBA8C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863" w:type="dxa"/>
            <w:vAlign w:val="center"/>
          </w:tcPr>
          <w:p w14:paraId="5BD4CB26" w14:textId="4FDD6B6B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325</w:t>
            </w:r>
          </w:p>
        </w:tc>
        <w:tc>
          <w:tcPr>
            <w:tcW w:w="1966" w:type="dxa"/>
            <w:vAlign w:val="center"/>
          </w:tcPr>
          <w:p w14:paraId="5ABB6A82" w14:textId="7C6ECA8C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816" w:type="dxa"/>
          </w:tcPr>
          <w:p w14:paraId="2CADFB6B" w14:textId="7CB252B7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2017</w:t>
            </w:r>
          </w:p>
        </w:tc>
      </w:tr>
      <w:tr w:rsidR="00987D29" w:rsidRPr="00C6555B" w14:paraId="207732E0" w14:textId="2992F35E" w:rsidTr="00987D29">
        <w:trPr>
          <w:trHeight w:val="274"/>
        </w:trPr>
        <w:tc>
          <w:tcPr>
            <w:tcW w:w="10435" w:type="dxa"/>
            <w:gridSpan w:val="6"/>
            <w:shd w:val="clear" w:color="auto" w:fill="D9E2F3" w:themeFill="accent1" w:themeFillTint="33"/>
            <w:vAlign w:val="center"/>
          </w:tcPr>
          <w:p w14:paraId="058F192B" w14:textId="0C38EBD0" w:rsidR="00987D29" w:rsidRPr="00987D29" w:rsidRDefault="00987D29" w:rsidP="00953420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987D29" w:rsidRPr="00C6555B" w14:paraId="15DD7CA8" w14:textId="5DC54D0D" w:rsidTr="00987D29">
        <w:trPr>
          <w:trHeight w:val="274"/>
        </w:trPr>
        <w:tc>
          <w:tcPr>
            <w:tcW w:w="1529" w:type="dxa"/>
            <w:vAlign w:val="center"/>
          </w:tcPr>
          <w:p w14:paraId="55E5E0E3" w14:textId="415D6587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PM 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  <w:r>
              <w:rPr>
                <w:rFonts w:eastAsia="Times New Roman" w:cs="Arial"/>
                <w:sz w:val="20"/>
                <w:szCs w:val="20"/>
              </w:rPr>
              <w:t xml:space="preserve"> A</w:t>
            </w:r>
          </w:p>
        </w:tc>
        <w:tc>
          <w:tcPr>
            <w:tcW w:w="1986" w:type="dxa"/>
          </w:tcPr>
          <w:p w14:paraId="6EF13EC0" w14:textId="24EEB0BB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24D83">
              <w:t>Thermo Scientific</w:t>
            </w:r>
          </w:p>
        </w:tc>
        <w:tc>
          <w:tcPr>
            <w:tcW w:w="1275" w:type="dxa"/>
            <w:vAlign w:val="center"/>
          </w:tcPr>
          <w:p w14:paraId="3801473C" w14:textId="01DC2C16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63" w:type="dxa"/>
            <w:vAlign w:val="center"/>
          </w:tcPr>
          <w:p w14:paraId="24168976" w14:textId="7693F3D2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20388 1308</w:t>
            </w:r>
          </w:p>
        </w:tc>
        <w:tc>
          <w:tcPr>
            <w:tcW w:w="1966" w:type="dxa"/>
            <w:vAlign w:val="center"/>
          </w:tcPr>
          <w:p w14:paraId="2BDE9A98" w14:textId="24FDC976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816" w:type="dxa"/>
          </w:tcPr>
          <w:p w14:paraId="7529E208" w14:textId="601C3ABA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87D29" w:rsidRPr="00C6555B" w14:paraId="67D700BA" w14:textId="62D145D7" w:rsidTr="00987D29">
        <w:trPr>
          <w:trHeight w:val="274"/>
        </w:trPr>
        <w:tc>
          <w:tcPr>
            <w:tcW w:w="1529" w:type="dxa"/>
            <w:vAlign w:val="center"/>
          </w:tcPr>
          <w:p w14:paraId="4D4353EB" w14:textId="37267C53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PM 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  <w:r>
              <w:rPr>
                <w:rFonts w:eastAsia="Times New Roman" w:cs="Arial"/>
                <w:sz w:val="20"/>
                <w:szCs w:val="20"/>
              </w:rPr>
              <w:t xml:space="preserve"> B</w:t>
            </w:r>
          </w:p>
        </w:tc>
        <w:tc>
          <w:tcPr>
            <w:tcW w:w="1986" w:type="dxa"/>
          </w:tcPr>
          <w:p w14:paraId="2AF73118" w14:textId="0C9628BB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24D83">
              <w:t>Thermo Scientific</w:t>
            </w:r>
          </w:p>
        </w:tc>
        <w:tc>
          <w:tcPr>
            <w:tcW w:w="1275" w:type="dxa"/>
            <w:vAlign w:val="center"/>
          </w:tcPr>
          <w:p w14:paraId="68232D93" w14:textId="6CF37A5A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63" w:type="dxa"/>
            <w:vAlign w:val="center"/>
          </w:tcPr>
          <w:p w14:paraId="289841A9" w14:textId="53A9B918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20489 1408</w:t>
            </w:r>
          </w:p>
        </w:tc>
        <w:tc>
          <w:tcPr>
            <w:tcW w:w="1966" w:type="dxa"/>
            <w:vAlign w:val="center"/>
          </w:tcPr>
          <w:p w14:paraId="741BC164" w14:textId="312EA4DD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816" w:type="dxa"/>
          </w:tcPr>
          <w:p w14:paraId="1171298B" w14:textId="3605E257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87D29" w:rsidRPr="00C6555B" w14:paraId="4B8C3365" w14:textId="3D536435" w:rsidTr="00987D29">
        <w:trPr>
          <w:trHeight w:val="274"/>
        </w:trPr>
        <w:tc>
          <w:tcPr>
            <w:tcW w:w="1529" w:type="dxa"/>
            <w:vAlign w:val="center"/>
          </w:tcPr>
          <w:p w14:paraId="529CD32E" w14:textId="65776F46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  <w:r>
              <w:rPr>
                <w:rFonts w:eastAsia="Times New Roman" w:cs="Arial"/>
                <w:sz w:val="20"/>
                <w:szCs w:val="20"/>
              </w:rPr>
              <w:t xml:space="preserve"> A</w:t>
            </w:r>
          </w:p>
        </w:tc>
        <w:tc>
          <w:tcPr>
            <w:tcW w:w="1986" w:type="dxa"/>
          </w:tcPr>
          <w:p w14:paraId="655E6925" w14:textId="1D4C0278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24D83">
              <w:t>Thermo Scientific</w:t>
            </w:r>
          </w:p>
        </w:tc>
        <w:tc>
          <w:tcPr>
            <w:tcW w:w="1275" w:type="dxa"/>
            <w:vAlign w:val="center"/>
          </w:tcPr>
          <w:p w14:paraId="71F49DAF" w14:textId="171FF219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63" w:type="dxa"/>
            <w:vAlign w:val="center"/>
          </w:tcPr>
          <w:p w14:paraId="50523C55" w14:textId="3F975A29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20523 1411</w:t>
            </w:r>
          </w:p>
        </w:tc>
        <w:tc>
          <w:tcPr>
            <w:tcW w:w="1966" w:type="dxa"/>
            <w:vAlign w:val="center"/>
          </w:tcPr>
          <w:p w14:paraId="7DE16929" w14:textId="2C6AAFC3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816" w:type="dxa"/>
          </w:tcPr>
          <w:p w14:paraId="43380D43" w14:textId="1AC8E53F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87D29" w:rsidRPr="00C6555B" w14:paraId="5E1412DA" w14:textId="58618C2B" w:rsidTr="00987D29">
        <w:trPr>
          <w:trHeight w:val="274"/>
        </w:trPr>
        <w:tc>
          <w:tcPr>
            <w:tcW w:w="1529" w:type="dxa"/>
            <w:vAlign w:val="center"/>
          </w:tcPr>
          <w:p w14:paraId="0672FD3C" w14:textId="13E58FA7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7B56EC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  <w:r>
              <w:rPr>
                <w:rFonts w:eastAsia="Times New Roman" w:cs="Arial"/>
                <w:sz w:val="20"/>
                <w:szCs w:val="20"/>
              </w:rPr>
              <w:t xml:space="preserve"> B</w:t>
            </w:r>
          </w:p>
        </w:tc>
        <w:tc>
          <w:tcPr>
            <w:tcW w:w="1986" w:type="dxa"/>
          </w:tcPr>
          <w:p w14:paraId="0469A1FF" w14:textId="221409A8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24D83">
              <w:t>Thermo Scientific</w:t>
            </w:r>
          </w:p>
        </w:tc>
        <w:tc>
          <w:tcPr>
            <w:tcW w:w="1275" w:type="dxa"/>
            <w:vAlign w:val="center"/>
          </w:tcPr>
          <w:p w14:paraId="637853C7" w14:textId="5E697CA2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63" w:type="dxa"/>
            <w:vAlign w:val="center"/>
          </w:tcPr>
          <w:p w14:paraId="1A32F693" w14:textId="0FDF4C63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20383 1308</w:t>
            </w:r>
          </w:p>
        </w:tc>
        <w:tc>
          <w:tcPr>
            <w:tcW w:w="1966" w:type="dxa"/>
            <w:vAlign w:val="center"/>
          </w:tcPr>
          <w:p w14:paraId="302A33DB" w14:textId="04823D46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816" w:type="dxa"/>
          </w:tcPr>
          <w:p w14:paraId="314B3CBE" w14:textId="280F59DC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87D29" w:rsidRPr="00C6555B" w14:paraId="64F337FD" w14:textId="2E6606D0" w:rsidTr="00987D29">
        <w:trPr>
          <w:trHeight w:val="274"/>
        </w:trPr>
        <w:tc>
          <w:tcPr>
            <w:tcW w:w="1529" w:type="dxa"/>
            <w:vAlign w:val="center"/>
          </w:tcPr>
          <w:p w14:paraId="14669368" w14:textId="1375489A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PAH</w:t>
            </w:r>
          </w:p>
        </w:tc>
        <w:tc>
          <w:tcPr>
            <w:tcW w:w="1986" w:type="dxa"/>
            <w:vAlign w:val="center"/>
          </w:tcPr>
          <w:p w14:paraId="3E31A804" w14:textId="156EE8D5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</w:t>
            </w:r>
          </w:p>
        </w:tc>
        <w:tc>
          <w:tcPr>
            <w:tcW w:w="1275" w:type="dxa"/>
            <w:vAlign w:val="center"/>
          </w:tcPr>
          <w:p w14:paraId="120773E1" w14:textId="5AE6DF49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TE-PUFPLUSBL</w:t>
            </w:r>
          </w:p>
        </w:tc>
        <w:tc>
          <w:tcPr>
            <w:tcW w:w="1863" w:type="dxa"/>
            <w:vAlign w:val="center"/>
          </w:tcPr>
          <w:p w14:paraId="42F52AB9" w14:textId="6610DE4A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D92372">
              <w:rPr>
                <w:rFonts w:eastAsia="Times New Roman" w:cs="Arial"/>
                <w:sz w:val="20"/>
                <w:szCs w:val="20"/>
              </w:rPr>
              <w:t>1001108</w:t>
            </w:r>
          </w:p>
        </w:tc>
        <w:tc>
          <w:tcPr>
            <w:tcW w:w="1966" w:type="dxa"/>
            <w:vAlign w:val="center"/>
          </w:tcPr>
          <w:p w14:paraId="5274C696" w14:textId="302CB6DE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816" w:type="dxa"/>
          </w:tcPr>
          <w:p w14:paraId="1B201F79" w14:textId="6FF71AB2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87D29" w:rsidRPr="00C6555B" w14:paraId="608B4D79" w14:textId="3A642A7E" w:rsidTr="00987D29">
        <w:trPr>
          <w:trHeight w:val="274"/>
        </w:trPr>
        <w:tc>
          <w:tcPr>
            <w:tcW w:w="1529" w:type="dxa"/>
            <w:vAlign w:val="center"/>
          </w:tcPr>
          <w:p w14:paraId="1E19CDC9" w14:textId="3E703166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VOC</w:t>
            </w:r>
          </w:p>
        </w:tc>
        <w:tc>
          <w:tcPr>
            <w:tcW w:w="1986" w:type="dxa"/>
            <w:vAlign w:val="center"/>
          </w:tcPr>
          <w:p w14:paraId="5EF864BF" w14:textId="7123EC38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</w:t>
            </w:r>
          </w:p>
        </w:tc>
        <w:tc>
          <w:tcPr>
            <w:tcW w:w="1275" w:type="dxa"/>
            <w:vAlign w:val="center"/>
          </w:tcPr>
          <w:p w14:paraId="7A3DCD39" w14:textId="0A2A1C34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TE-123</w:t>
            </w:r>
          </w:p>
        </w:tc>
        <w:tc>
          <w:tcPr>
            <w:tcW w:w="1863" w:type="dxa"/>
            <w:vAlign w:val="center"/>
          </w:tcPr>
          <w:p w14:paraId="2FF6FBBE" w14:textId="0C88B41C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1018</w:t>
            </w:r>
          </w:p>
        </w:tc>
        <w:tc>
          <w:tcPr>
            <w:tcW w:w="1966" w:type="dxa"/>
            <w:vAlign w:val="center"/>
          </w:tcPr>
          <w:p w14:paraId="31248190" w14:textId="73725901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816" w:type="dxa"/>
          </w:tcPr>
          <w:p w14:paraId="2FBEECD4" w14:textId="75C80D55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87D29" w:rsidRPr="00C6555B" w14:paraId="7BC7F17B" w14:textId="77777777" w:rsidTr="00987D29">
        <w:trPr>
          <w:trHeight w:val="274"/>
        </w:trPr>
        <w:tc>
          <w:tcPr>
            <w:tcW w:w="1529" w:type="dxa"/>
            <w:vAlign w:val="center"/>
          </w:tcPr>
          <w:p w14:paraId="4FC34E98" w14:textId="5218F7DE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Dustfall</w:t>
            </w:r>
            <w:proofErr w:type="spellEnd"/>
          </w:p>
        </w:tc>
        <w:tc>
          <w:tcPr>
            <w:tcW w:w="1986" w:type="dxa"/>
            <w:vAlign w:val="center"/>
          </w:tcPr>
          <w:p w14:paraId="12AB029A" w14:textId="0BB4B195" w:rsidR="00987D29" w:rsidRDefault="00AB37DF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Advantage Manufacturing</w:t>
            </w:r>
          </w:p>
        </w:tc>
        <w:tc>
          <w:tcPr>
            <w:tcW w:w="1275" w:type="dxa"/>
            <w:vAlign w:val="center"/>
          </w:tcPr>
          <w:p w14:paraId="458F7834" w14:textId="2E0D4818" w:rsidR="00987D29" w:rsidRDefault="00AB37DF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  <w:tc>
          <w:tcPr>
            <w:tcW w:w="1863" w:type="dxa"/>
            <w:vAlign w:val="center"/>
          </w:tcPr>
          <w:p w14:paraId="2C034DD1" w14:textId="4E938594" w:rsidR="00987D29" w:rsidRDefault="00AB37DF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  <w:tc>
          <w:tcPr>
            <w:tcW w:w="1966" w:type="dxa"/>
            <w:vAlign w:val="center"/>
          </w:tcPr>
          <w:p w14:paraId="15CD061F" w14:textId="6B79771F" w:rsidR="00987D29" w:rsidRDefault="00AB37DF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816" w:type="dxa"/>
          </w:tcPr>
          <w:p w14:paraId="757099C4" w14:textId="676A251C" w:rsidR="00987D29" w:rsidRDefault="00AB37DF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035C9ACB" w14:textId="56349A6D" w:rsidR="000E3758" w:rsidRDefault="00953420" w:rsidP="000E3758">
      <w:pPr>
        <w:pStyle w:val="Heading2"/>
        <w:rPr>
          <w:lang w:val="en-CA"/>
        </w:rPr>
      </w:pPr>
      <w:bookmarkStart w:id="16" w:name="_Toc162517845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6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125"/>
        <w:gridCol w:w="1107"/>
        <w:gridCol w:w="1468"/>
        <w:gridCol w:w="1445"/>
        <w:gridCol w:w="1628"/>
        <w:gridCol w:w="1579"/>
      </w:tblGrid>
      <w:tr w:rsidR="00987D29" w:rsidRPr="00713E8C" w14:paraId="4EEDB93C" w14:textId="04D7E210" w:rsidTr="00987D29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8895D29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5" w:type="dxa"/>
            <w:shd w:val="clear" w:color="auto" w:fill="B4C6E7" w:themeFill="accent1" w:themeFillTint="66"/>
            <w:vAlign w:val="center"/>
          </w:tcPr>
          <w:p w14:paraId="08C7B6E1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70BF8610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8" w:type="dxa"/>
            <w:shd w:val="clear" w:color="auto" w:fill="B4C6E7" w:themeFill="accent1" w:themeFillTint="66"/>
            <w:vAlign w:val="center"/>
          </w:tcPr>
          <w:p w14:paraId="7E871A15" w14:textId="77777777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5" w:type="dxa"/>
            <w:shd w:val="clear" w:color="auto" w:fill="B4C6E7" w:themeFill="accent1" w:themeFillTint="66"/>
          </w:tcPr>
          <w:p w14:paraId="7E481B06" w14:textId="3C8EE5CE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8" w:type="dxa"/>
            <w:shd w:val="clear" w:color="auto" w:fill="B4C6E7" w:themeFill="accent1" w:themeFillTint="66"/>
            <w:vAlign w:val="center"/>
          </w:tcPr>
          <w:p w14:paraId="200084A7" w14:textId="48244443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Sensor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579" w:type="dxa"/>
            <w:shd w:val="clear" w:color="auto" w:fill="B4C6E7" w:themeFill="accent1" w:themeFillTint="66"/>
          </w:tcPr>
          <w:p w14:paraId="69082AAB" w14:textId="3CBDE82E" w:rsidR="00987D29" w:rsidRPr="00713E8C" w:rsidRDefault="00987D29" w:rsidP="00EB11DE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987D29" w:rsidRPr="00C6555B" w14:paraId="39769DF8" w14:textId="7959DE6D" w:rsidTr="00987D29">
        <w:trPr>
          <w:trHeight w:val="288"/>
        </w:trPr>
        <w:tc>
          <w:tcPr>
            <w:tcW w:w="1273" w:type="dxa"/>
            <w:vAlign w:val="center"/>
          </w:tcPr>
          <w:p w14:paraId="4F2274D8" w14:textId="3558E033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5" w:type="dxa"/>
            <w:vAlign w:val="center"/>
          </w:tcPr>
          <w:p w14:paraId="77E968E5" w14:textId="1D90A081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5069FEA5" w14:textId="132A4853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8" w:type="dxa"/>
            <w:vAlign w:val="center"/>
          </w:tcPr>
          <w:p w14:paraId="0D5AD7B0" w14:textId="2AD8C565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G4330042</w:t>
            </w:r>
          </w:p>
        </w:tc>
        <w:tc>
          <w:tcPr>
            <w:tcW w:w="1445" w:type="dxa"/>
          </w:tcPr>
          <w:p w14:paraId="089A1E13" w14:textId="59196F55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Class 3</w:t>
            </w:r>
          </w:p>
        </w:tc>
        <w:tc>
          <w:tcPr>
            <w:tcW w:w="1628" w:type="dxa"/>
            <w:vAlign w:val="center"/>
          </w:tcPr>
          <w:p w14:paraId="711122F2" w14:textId="3FD10032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579" w:type="dxa"/>
          </w:tcPr>
          <w:p w14:paraId="07B6E28E" w14:textId="71464393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2016</w:t>
            </w:r>
          </w:p>
        </w:tc>
      </w:tr>
      <w:tr w:rsidR="00987D29" w:rsidRPr="00C6555B" w14:paraId="08B39BC7" w14:textId="0E1E04E1" w:rsidTr="00987D29">
        <w:trPr>
          <w:trHeight w:val="288"/>
        </w:trPr>
        <w:tc>
          <w:tcPr>
            <w:tcW w:w="1273" w:type="dxa"/>
            <w:vAlign w:val="center"/>
          </w:tcPr>
          <w:p w14:paraId="1696F6E8" w14:textId="017CFD74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WS</w:t>
            </w:r>
            <w:r>
              <w:rPr>
                <w:rFonts w:eastAsia="Times New Roman" w:cs="Arial"/>
                <w:sz w:val="20"/>
                <w:szCs w:val="20"/>
              </w:rPr>
              <w:t xml:space="preserve"> 20m</w:t>
            </w:r>
          </w:p>
        </w:tc>
        <w:tc>
          <w:tcPr>
            <w:tcW w:w="1125" w:type="dxa"/>
            <w:vAlign w:val="center"/>
          </w:tcPr>
          <w:p w14:paraId="388AE485" w14:textId="5F68889D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436D8BAC" w14:textId="6E0B696B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8" w:type="dxa"/>
            <w:vAlign w:val="center"/>
          </w:tcPr>
          <w:p w14:paraId="5C9418A7" w14:textId="0C37CB21" w:rsidR="00987D29" w:rsidRPr="00340382" w:rsidRDefault="00292DB7" w:rsidP="00292DB7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J4337</w:t>
            </w:r>
          </w:p>
        </w:tc>
        <w:tc>
          <w:tcPr>
            <w:tcW w:w="1445" w:type="dxa"/>
          </w:tcPr>
          <w:p w14:paraId="2B3A9332" w14:textId="3B050962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Class 3</w:t>
            </w:r>
          </w:p>
        </w:tc>
        <w:tc>
          <w:tcPr>
            <w:tcW w:w="1628" w:type="dxa"/>
            <w:vAlign w:val="center"/>
          </w:tcPr>
          <w:p w14:paraId="3882B056" w14:textId="79921788" w:rsidR="00987D29" w:rsidRPr="00C6555B" w:rsidRDefault="007D43FB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1579" w:type="dxa"/>
          </w:tcPr>
          <w:p w14:paraId="30ADF46C" w14:textId="7425804A" w:rsidR="00987D29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2021</w:t>
            </w:r>
          </w:p>
        </w:tc>
      </w:tr>
      <w:tr w:rsidR="00987D29" w:rsidRPr="00C6555B" w14:paraId="20C83C06" w14:textId="1C868E0E" w:rsidTr="00987D29">
        <w:trPr>
          <w:trHeight w:val="288"/>
        </w:trPr>
        <w:tc>
          <w:tcPr>
            <w:tcW w:w="1273" w:type="dxa"/>
            <w:vAlign w:val="center"/>
          </w:tcPr>
          <w:p w14:paraId="6D6BCE2C" w14:textId="308AF03A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WD</w:t>
            </w:r>
            <w:r>
              <w:rPr>
                <w:rFonts w:eastAsia="Times New Roman" w:cs="Arial"/>
                <w:sz w:val="20"/>
                <w:szCs w:val="20"/>
              </w:rPr>
              <w:t xml:space="preserve"> 20m</w:t>
            </w:r>
          </w:p>
        </w:tc>
        <w:tc>
          <w:tcPr>
            <w:tcW w:w="1125" w:type="dxa"/>
            <w:vAlign w:val="center"/>
          </w:tcPr>
          <w:p w14:paraId="5BD1669E" w14:textId="3B4ED5D0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0B5AA653" w14:textId="3137F804" w:rsidR="00987D29" w:rsidRPr="00340382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8" w:type="dxa"/>
            <w:vAlign w:val="center"/>
          </w:tcPr>
          <w:p w14:paraId="2FAB7959" w14:textId="615D8746" w:rsidR="00987D29" w:rsidRPr="00340382" w:rsidRDefault="007D43FB" w:rsidP="00953420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Y5194</w:t>
            </w:r>
          </w:p>
        </w:tc>
        <w:tc>
          <w:tcPr>
            <w:tcW w:w="1445" w:type="dxa"/>
          </w:tcPr>
          <w:p w14:paraId="4ED52B46" w14:textId="56DE4D53" w:rsidR="00987D29" w:rsidRPr="00C6555B" w:rsidRDefault="00987D29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Class 3</w:t>
            </w:r>
          </w:p>
        </w:tc>
        <w:tc>
          <w:tcPr>
            <w:tcW w:w="1628" w:type="dxa"/>
            <w:vAlign w:val="center"/>
          </w:tcPr>
          <w:p w14:paraId="605B11D7" w14:textId="1117536A" w:rsidR="00987D29" w:rsidRPr="00C6555B" w:rsidRDefault="007D43FB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1579" w:type="dxa"/>
          </w:tcPr>
          <w:p w14:paraId="7104791D" w14:textId="0F17ABE2" w:rsidR="00987D29" w:rsidRDefault="004F70D5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2021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162517846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EB11DE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953420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23F64C6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69584541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2D2C6B93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3B93E15E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4851E4B3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2586</w:t>
            </w:r>
          </w:p>
        </w:tc>
      </w:tr>
      <w:tr w:rsidR="0095342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37800225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0130F91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2C7E0FEF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567" w:type="dxa"/>
            <w:vAlign w:val="center"/>
          </w:tcPr>
          <w:p w14:paraId="2126E5A9" w14:textId="64F7A19E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201EAB3E" w:rsidR="00953420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3806</w:t>
            </w:r>
          </w:p>
        </w:tc>
      </w:tr>
      <w:tr w:rsidR="00953420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270B9AEF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4F492C32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0F625F33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567" w:type="dxa"/>
            <w:vAlign w:val="center"/>
          </w:tcPr>
          <w:p w14:paraId="26461CCC" w14:textId="0B0330FF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</w:t>
            </w:r>
            <w:r w:rsidRPr="00725880"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5915F219" w:rsidR="00953420" w:rsidRPr="00C6555B" w:rsidRDefault="00DF5F1D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691</w:t>
            </w:r>
          </w:p>
        </w:tc>
      </w:tr>
      <w:tr w:rsidR="0095342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73895122" w:rsidR="00953420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 converter</w:t>
            </w:r>
          </w:p>
        </w:tc>
        <w:tc>
          <w:tcPr>
            <w:tcW w:w="2298" w:type="dxa"/>
            <w:vAlign w:val="center"/>
          </w:tcPr>
          <w:p w14:paraId="611D0B3D" w14:textId="23927069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Thermal oxidizer</w:t>
            </w:r>
            <w:r w:rsidRPr="00725880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884" w:type="dxa"/>
            <w:vAlign w:val="center"/>
          </w:tcPr>
          <w:p w14:paraId="32450B89" w14:textId="4B853B6E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 Nova</w:t>
            </w:r>
          </w:p>
        </w:tc>
        <w:tc>
          <w:tcPr>
            <w:tcW w:w="1567" w:type="dxa"/>
            <w:vAlign w:val="center"/>
          </w:tcPr>
          <w:p w14:paraId="1DD86196" w14:textId="7A571844" w:rsidR="00953420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1742" w:type="dxa"/>
            <w:vAlign w:val="center"/>
          </w:tcPr>
          <w:p w14:paraId="112470AA" w14:textId="6C7DC89C" w:rsidR="00953420" w:rsidRDefault="00AE5781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620</w:t>
            </w:r>
          </w:p>
        </w:tc>
      </w:tr>
      <w:tr w:rsidR="00953420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5683172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7101F1DE" w14:textId="17734A68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 xml:space="preserve">Air monitoring portable </w:t>
            </w:r>
          </w:p>
        </w:tc>
        <w:tc>
          <w:tcPr>
            <w:tcW w:w="1884" w:type="dxa"/>
            <w:vAlign w:val="center"/>
          </w:tcPr>
          <w:p w14:paraId="72A8CA81" w14:textId="63EA39B1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506DB69E" w14:textId="37A16BFB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C0399B3" w14:textId="2A0247C2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34FBC">
              <w:rPr>
                <w:rFonts w:eastAsia="Times New Roman" w:cs="Arial"/>
                <w:sz w:val="20"/>
                <w:szCs w:val="20"/>
              </w:rPr>
              <w:t>ITB-15-16494</w:t>
            </w:r>
          </w:p>
        </w:tc>
      </w:tr>
      <w:tr w:rsidR="00953420" w:rsidRPr="00C6555B" w14:paraId="024C8842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8D69F9C" w14:textId="34879BAB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4CB5DE91" w14:textId="516BBFD1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82831AC" w14:textId="2DAAA6D1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39067AE3" w14:textId="06CE7D5D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25880"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48A5236A" w14:textId="3AAC1FAB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34FBC">
              <w:rPr>
                <w:rFonts w:eastAsia="Times New Roman" w:cs="Arial"/>
                <w:sz w:val="20"/>
                <w:szCs w:val="20"/>
              </w:rPr>
              <w:t>314P143189505-02</w:t>
            </w:r>
          </w:p>
        </w:tc>
      </w:tr>
      <w:tr w:rsidR="00953420" w14:paraId="74641539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4D13EAEC" w14:textId="7847B683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lastRenderedPageBreak/>
              <w:t>Deck</w:t>
            </w:r>
          </w:p>
        </w:tc>
        <w:tc>
          <w:tcPr>
            <w:tcW w:w="2298" w:type="dxa"/>
            <w:vAlign w:val="center"/>
          </w:tcPr>
          <w:p w14:paraId="10283A41" w14:textId="7231C629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10x20</w:t>
            </w:r>
          </w:p>
        </w:tc>
        <w:tc>
          <w:tcPr>
            <w:tcW w:w="1884" w:type="dxa"/>
            <w:vAlign w:val="center"/>
          </w:tcPr>
          <w:p w14:paraId="724F83E9" w14:textId="7A8BF56C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  <w:tc>
          <w:tcPr>
            <w:tcW w:w="1567" w:type="dxa"/>
            <w:vAlign w:val="center"/>
          </w:tcPr>
          <w:p w14:paraId="6F84799A" w14:textId="66532B0A" w:rsidR="00953420" w:rsidRPr="00C6555B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  <w:tc>
          <w:tcPr>
            <w:tcW w:w="1742" w:type="dxa"/>
            <w:vAlign w:val="center"/>
          </w:tcPr>
          <w:p w14:paraId="483A01CE" w14:textId="1FA713BF" w:rsidR="00953420" w:rsidRDefault="00953420" w:rsidP="0095342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</w:tbl>
    <w:p w14:paraId="7C2457EC" w14:textId="77777777" w:rsidR="00340382" w:rsidRDefault="00340382" w:rsidP="00E97955">
      <w:pPr>
        <w:rPr>
          <w:lang w:val="en-CA"/>
        </w:rPr>
        <w:sectPr w:rsidR="00340382" w:rsidSect="00463F71">
          <w:footerReference w:type="even" r:id="rId8"/>
          <w:footerReference w:type="default" r:id="rId9"/>
          <w:headerReference w:type="first" r:id="rId10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6F3867C3" w:rsidR="00340382" w:rsidRDefault="00953420" w:rsidP="00E97955">
      <w:pPr>
        <w:rPr>
          <w:lang w:val="en-CA"/>
        </w:rPr>
      </w:pPr>
      <w:r>
        <w:rPr>
          <w:noProof/>
          <w:lang w:val="en-CA" w:eastAsia="en-CA"/>
        </w:rPr>
        <w:drawing>
          <wp:inline distT="0" distB="0" distL="0" distR="0" wp14:anchorId="61F19BA6" wp14:editId="0982CB2A">
            <wp:extent cx="8229600" cy="4663586"/>
            <wp:effectExtent l="0" t="0" r="0" b="3810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6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80BB" w14:textId="437965BC" w:rsidR="00E97955" w:rsidRDefault="00E97955" w:rsidP="00E97955">
      <w:pPr>
        <w:pStyle w:val="Subtitle"/>
      </w:pPr>
      <w:bookmarkStart w:id="18" w:name="_Toc162517849"/>
      <w:r w:rsidRPr="00D6443E">
        <w:t xml:space="preserve">Figure </w:t>
      </w:r>
      <w:r w:rsidR="004F70D5">
        <w:t>1</w:t>
      </w:r>
      <w:r w:rsidRPr="00D6443E">
        <w:t xml:space="preserve"> – Area </w:t>
      </w:r>
      <w:r w:rsidR="00340382">
        <w:t>t</w:t>
      </w:r>
      <w:r w:rsidRPr="00D6443E">
        <w:t xml:space="preserve">opographic map showing AMS </w:t>
      </w:r>
      <w:r w:rsidR="00953420">
        <w:t>22</w:t>
      </w:r>
      <w:bookmarkEnd w:id="18"/>
    </w:p>
    <w:p w14:paraId="179A3537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186CCFD1" w14:textId="0B68B871" w:rsidR="00340382" w:rsidRDefault="00953420" w:rsidP="00E97955">
      <w:pPr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4B787B5A" wp14:editId="110182F7">
            <wp:extent cx="8229600" cy="5325110"/>
            <wp:effectExtent l="0" t="0" r="0" b="8890"/>
            <wp:docPr id="3" name="Picture 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FB6F" w14:textId="3B65B90E" w:rsidR="00E97955" w:rsidRDefault="00E97955" w:rsidP="00E97955">
      <w:pPr>
        <w:pStyle w:val="Subtitle"/>
        <w:rPr>
          <w:lang w:val="en-CA"/>
        </w:rPr>
      </w:pPr>
      <w:bookmarkStart w:id="19" w:name="_Toc162517850"/>
      <w:r w:rsidRPr="00D6443E">
        <w:rPr>
          <w:lang w:val="en-CA"/>
        </w:rPr>
        <w:t xml:space="preserve">Figure </w:t>
      </w:r>
      <w:r w:rsidR="004F70D5">
        <w:rPr>
          <w:lang w:val="en-CA"/>
        </w:rPr>
        <w:t>2</w:t>
      </w:r>
      <w:r w:rsidRPr="00D6443E">
        <w:rPr>
          <w:lang w:val="en-CA"/>
        </w:rPr>
        <w:t xml:space="preserve"> – Aerial photo showing AMS </w:t>
      </w:r>
      <w:r w:rsidR="00953420">
        <w:rPr>
          <w:lang w:val="en-CA"/>
        </w:rPr>
        <w:t>22</w:t>
      </w:r>
      <w:bookmarkEnd w:id="19"/>
    </w:p>
    <w:p w14:paraId="514B9473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2C2DF8D6" w14:textId="381C3F93" w:rsidR="00340382" w:rsidRDefault="00953420" w:rsidP="00E97955">
      <w:pPr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2EBFCDAF" wp14:editId="55809586">
            <wp:extent cx="8229600" cy="5325110"/>
            <wp:effectExtent l="0" t="0" r="0" b="8890"/>
            <wp:docPr id="13" name="Picture 1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Map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832C8" w14:textId="7DD12C0E" w:rsidR="00E97955" w:rsidRDefault="00E97955" w:rsidP="00E97955">
      <w:pPr>
        <w:pStyle w:val="Subtitle"/>
        <w:rPr>
          <w:rFonts w:eastAsia="Times New Roman"/>
        </w:rPr>
      </w:pPr>
      <w:bookmarkStart w:id="20" w:name="_Toc162517851"/>
      <w:bookmarkStart w:id="21" w:name="_Hlk126155041"/>
      <w:r>
        <w:rPr>
          <w:lang w:val="en-CA"/>
        </w:rPr>
        <w:t xml:space="preserve">Figure </w:t>
      </w:r>
      <w:r w:rsidR="004F70D5">
        <w:rPr>
          <w:lang w:val="en-CA"/>
        </w:rPr>
        <w:t>3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Plan view sketch for AMS </w:t>
      </w:r>
      <w:r w:rsidR="00953420">
        <w:rPr>
          <w:rFonts w:eastAsia="Times New Roman"/>
        </w:rPr>
        <w:t>22</w:t>
      </w:r>
      <w:r>
        <w:rPr>
          <w:rFonts w:eastAsia="Times New Roman"/>
        </w:rPr>
        <w:t xml:space="preserve"> site</w:t>
      </w:r>
      <w:bookmarkEnd w:id="20"/>
    </w:p>
    <w:bookmarkEnd w:id="21"/>
    <w:p w14:paraId="0182E96F" w14:textId="0EF98FD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46FD8C4C" w14:textId="6EBF843D" w:rsidR="008603C3" w:rsidRPr="00F51D5B" w:rsidRDefault="00953420" w:rsidP="008603C3">
      <w:pPr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44411A3C" wp14:editId="35A134D0">
            <wp:extent cx="8229374" cy="5324475"/>
            <wp:effectExtent l="0" t="0" r="635" b="0"/>
            <wp:docPr id="18" name="Picture 18" descr="Graphical user interface, diagram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diagram, applicati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374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1182" w14:textId="4D547B3F" w:rsidR="008603C3" w:rsidRDefault="008603C3" w:rsidP="008603C3">
      <w:pPr>
        <w:pStyle w:val="Subtitle"/>
        <w:rPr>
          <w:rFonts w:eastAsia="Times New Roman"/>
        </w:rPr>
      </w:pPr>
      <w:bookmarkStart w:id="22" w:name="_Toc162517852"/>
      <w:r>
        <w:rPr>
          <w:lang w:val="en-CA"/>
        </w:rPr>
        <w:t xml:space="preserve">Figure </w:t>
      </w:r>
      <w:r w:rsidR="004F70D5">
        <w:rPr>
          <w:lang w:val="en-CA"/>
        </w:rPr>
        <w:t>4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</w:t>
      </w:r>
      <w:r w:rsidR="003831E9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953420">
        <w:rPr>
          <w:rFonts w:eastAsia="Times New Roman"/>
        </w:rPr>
        <w:t>22</w:t>
      </w:r>
      <w:r>
        <w:rPr>
          <w:rFonts w:eastAsia="Times New Roman"/>
        </w:rPr>
        <w:t xml:space="preserve"> site</w:t>
      </w:r>
      <w:bookmarkEnd w:id="22"/>
    </w:p>
    <w:p w14:paraId="7739A4F6" w14:textId="6C387028" w:rsidR="008603C3" w:rsidRDefault="008603C3">
      <w:pPr>
        <w:rPr>
          <w:lang w:val="en-CA"/>
        </w:rPr>
      </w:pPr>
      <w:r>
        <w:rPr>
          <w:lang w:val="en-CA"/>
        </w:rPr>
        <w:br w:type="page"/>
      </w: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3" w:name="_Toc162517847"/>
      <w:r>
        <w:rPr>
          <w:lang w:val="en-CA"/>
        </w:rPr>
        <w:lastRenderedPageBreak/>
        <w:t>Site photos</w:t>
      </w:r>
      <w:bookmarkEnd w:id="23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3254BA52" w:rsidR="00E97955" w:rsidRDefault="00DF5F1D" w:rsidP="00E97955">
      <w:pPr>
        <w:rPr>
          <w:lang w:val="en-CA"/>
        </w:rPr>
      </w:pPr>
      <w:r w:rsidRPr="00032756">
        <w:rPr>
          <w:noProof/>
          <w:lang w:val="en-CA" w:eastAsia="en-CA"/>
        </w:rPr>
        <w:drawing>
          <wp:inline distT="0" distB="0" distL="0" distR="0" wp14:anchorId="777CA909" wp14:editId="06FF6AF5">
            <wp:extent cx="7620000" cy="5047074"/>
            <wp:effectExtent l="0" t="0" r="0" b="1270"/>
            <wp:docPr id="14" name="Picture 14" descr="A group of white boxes on a platform in a grass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white boxes on a platform in a grassy area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40561" cy="506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AA58" w14:textId="273EFD40" w:rsidR="00E97955" w:rsidRDefault="00E97955" w:rsidP="00E97955">
      <w:pPr>
        <w:pStyle w:val="Subtitle"/>
        <w:rPr>
          <w:lang w:val="en-CA"/>
        </w:rPr>
      </w:pPr>
      <w:bookmarkStart w:id="24" w:name="_Toc162517853"/>
      <w:r>
        <w:rPr>
          <w:lang w:val="en-CA"/>
        </w:rPr>
        <w:t xml:space="preserve">Figure </w:t>
      </w:r>
      <w:r w:rsidR="004F70D5">
        <w:rPr>
          <w:lang w:val="en-CA"/>
        </w:rPr>
        <w:t>5</w:t>
      </w:r>
      <w:r>
        <w:rPr>
          <w:lang w:val="en-CA"/>
        </w:rPr>
        <w:t xml:space="preserve"> – Environment looking North</w:t>
      </w:r>
      <w:bookmarkEnd w:id="24"/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75955CBF" w:rsidR="00E97955" w:rsidRDefault="00DF5F1D" w:rsidP="00E97955">
      <w:pPr>
        <w:rPr>
          <w:lang w:val="en-CA"/>
        </w:rPr>
      </w:pPr>
      <w:r w:rsidRPr="00032756">
        <w:rPr>
          <w:noProof/>
          <w:lang w:val="en-CA" w:eastAsia="en-CA"/>
        </w:rPr>
        <w:drawing>
          <wp:inline distT="0" distB="0" distL="0" distR="0" wp14:anchorId="7E141314" wp14:editId="54B7282F">
            <wp:extent cx="8296275" cy="5495001"/>
            <wp:effectExtent l="0" t="0" r="0" b="0"/>
            <wp:docPr id="26" name="Picture 26" descr="A fence and trees with a metal po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fence and trees with a metal pole&#10;&#10;Description automatically generated with medium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314753" cy="550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0A92" w14:textId="567DEC9A" w:rsidR="00E97955" w:rsidRDefault="00E97955" w:rsidP="00E97955">
      <w:pPr>
        <w:pStyle w:val="Subtitle"/>
        <w:rPr>
          <w:lang w:val="en-CA"/>
        </w:rPr>
      </w:pPr>
      <w:bookmarkStart w:id="25" w:name="_Toc162517854"/>
      <w:r>
        <w:rPr>
          <w:lang w:val="en-CA"/>
        </w:rPr>
        <w:t xml:space="preserve">Figure </w:t>
      </w:r>
      <w:r w:rsidR="008603C3">
        <w:rPr>
          <w:lang w:val="en-CA"/>
        </w:rPr>
        <w:t>6</w:t>
      </w:r>
      <w:r>
        <w:rPr>
          <w:lang w:val="en-CA"/>
        </w:rPr>
        <w:t xml:space="preserve"> – Environment looking East</w:t>
      </w:r>
      <w:bookmarkEnd w:id="25"/>
    </w:p>
    <w:p w14:paraId="263C47D3" w14:textId="77777777" w:rsidR="00E97955" w:rsidRDefault="00E97955" w:rsidP="00E97955">
      <w:pPr>
        <w:rPr>
          <w:lang w:val="en-CA"/>
        </w:rPr>
      </w:pPr>
    </w:p>
    <w:p w14:paraId="719C39BF" w14:textId="59CF2EAC" w:rsidR="00E97955" w:rsidRDefault="00DF5F1D" w:rsidP="00E97955">
      <w:pPr>
        <w:rPr>
          <w:lang w:val="en-CA"/>
        </w:rPr>
      </w:pPr>
      <w:r w:rsidRPr="00032756">
        <w:rPr>
          <w:noProof/>
          <w:lang w:val="en-CA" w:eastAsia="en-CA"/>
        </w:rPr>
        <w:drawing>
          <wp:inline distT="0" distB="0" distL="0" distR="0" wp14:anchorId="7C3E4FF3" wp14:editId="2B43EC86">
            <wp:extent cx="8324850" cy="5513929"/>
            <wp:effectExtent l="0" t="0" r="0" b="0"/>
            <wp:docPr id="27" name="Picture 27" descr="A fenced in area with trees and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fenced in area with trees and a road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38340" cy="552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5B43" w14:textId="476B9CBE" w:rsidR="00E97955" w:rsidRDefault="00E97955" w:rsidP="00E97955">
      <w:pPr>
        <w:pStyle w:val="Subtitle"/>
        <w:rPr>
          <w:lang w:val="en-CA"/>
        </w:rPr>
      </w:pPr>
      <w:bookmarkStart w:id="26" w:name="_Toc162517855"/>
      <w:r>
        <w:rPr>
          <w:lang w:val="en-CA"/>
        </w:rPr>
        <w:t>Figure</w:t>
      </w:r>
      <w:r w:rsidR="004F70D5">
        <w:rPr>
          <w:lang w:val="en-CA"/>
        </w:rPr>
        <w:t xml:space="preserve"> 7</w:t>
      </w:r>
      <w:r>
        <w:rPr>
          <w:lang w:val="en-CA"/>
        </w:rPr>
        <w:t xml:space="preserve"> – Environment looking South</w:t>
      </w:r>
      <w:bookmarkEnd w:id="26"/>
    </w:p>
    <w:p w14:paraId="3899CB05" w14:textId="77777777" w:rsidR="00E97955" w:rsidRDefault="00E97955" w:rsidP="00E97955">
      <w:pPr>
        <w:rPr>
          <w:lang w:val="en-CA"/>
        </w:rPr>
      </w:pPr>
    </w:p>
    <w:p w14:paraId="7F0E42B3" w14:textId="28CA4BDF" w:rsidR="00E97955" w:rsidRDefault="00DF5F1D" w:rsidP="00E97955">
      <w:pPr>
        <w:rPr>
          <w:lang w:val="en-CA"/>
        </w:rPr>
      </w:pPr>
      <w:r w:rsidRPr="00032756">
        <w:rPr>
          <w:noProof/>
          <w:lang w:val="en-CA" w:eastAsia="en-CA"/>
        </w:rPr>
        <w:drawing>
          <wp:inline distT="0" distB="0" distL="0" distR="0" wp14:anchorId="73CD8113" wp14:editId="4B068DE8">
            <wp:extent cx="8254527" cy="5467350"/>
            <wp:effectExtent l="0" t="0" r="0" b="0"/>
            <wp:docPr id="28" name="Picture 28" descr="A fence and trees with a fence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fence and trees with a fence in the background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71566" cy="547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BC98" w14:textId="2CB491CA" w:rsidR="00E97955" w:rsidRDefault="00E97955" w:rsidP="00E97955">
      <w:pPr>
        <w:pStyle w:val="Subtitle"/>
        <w:rPr>
          <w:lang w:val="en-CA"/>
        </w:rPr>
      </w:pPr>
      <w:bookmarkStart w:id="27" w:name="_Toc162517856"/>
      <w:r>
        <w:rPr>
          <w:lang w:val="en-CA"/>
        </w:rPr>
        <w:t xml:space="preserve">Figure </w:t>
      </w:r>
      <w:r w:rsidR="004F70D5">
        <w:rPr>
          <w:lang w:val="en-CA"/>
        </w:rPr>
        <w:t>8</w:t>
      </w:r>
      <w:r>
        <w:rPr>
          <w:lang w:val="en-CA"/>
        </w:rPr>
        <w:t xml:space="preserve"> – Environment looking West</w:t>
      </w:r>
      <w:bookmarkEnd w:id="27"/>
    </w:p>
    <w:p w14:paraId="664CFEE4" w14:textId="77777777" w:rsidR="00E97955" w:rsidRDefault="00E97955" w:rsidP="00E97955">
      <w:pPr>
        <w:rPr>
          <w:noProof/>
        </w:rPr>
      </w:pPr>
    </w:p>
    <w:p w14:paraId="32DB4B58" w14:textId="73EA4574" w:rsidR="00E97955" w:rsidRDefault="00DF5F1D" w:rsidP="00E97955">
      <w:pPr>
        <w:rPr>
          <w:noProof/>
        </w:rPr>
      </w:pPr>
      <w:r w:rsidRPr="00731345">
        <w:rPr>
          <w:noProof/>
          <w:lang w:val="en-CA" w:eastAsia="en-CA"/>
        </w:rPr>
        <w:drawing>
          <wp:inline distT="0" distB="0" distL="0" distR="0" wp14:anchorId="7D7755D1" wp14:editId="331FA940">
            <wp:extent cx="5471835" cy="3624245"/>
            <wp:effectExtent l="9525" t="0" r="5080" b="5080"/>
            <wp:docPr id="29" name="Picture 29" descr="A tall metal tower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tall metal tower with trees in the background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77153" cy="362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632A2" w14:textId="56B37B13" w:rsidR="00E97955" w:rsidRDefault="00E97955" w:rsidP="00E97955">
      <w:pPr>
        <w:pStyle w:val="Subtitle"/>
        <w:rPr>
          <w:lang w:val="en-CA"/>
        </w:rPr>
      </w:pPr>
      <w:bookmarkStart w:id="28" w:name="_Toc162517857"/>
      <w:r>
        <w:rPr>
          <w:lang w:val="en-CA"/>
        </w:rPr>
        <w:t xml:space="preserve">Figure </w:t>
      </w:r>
      <w:r w:rsidR="004F70D5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8"/>
    </w:p>
    <w:p w14:paraId="17312528" w14:textId="77777777" w:rsidR="00E97955" w:rsidRDefault="00E97955" w:rsidP="00E97955">
      <w:pPr>
        <w:rPr>
          <w:noProof/>
        </w:rPr>
      </w:pPr>
    </w:p>
    <w:p w14:paraId="536B1AC4" w14:textId="77777777" w:rsidR="00E97955" w:rsidRDefault="00E97955" w:rsidP="00E97955">
      <w:pPr>
        <w:rPr>
          <w:noProof/>
        </w:rPr>
      </w:pPr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29" w:name="_Toc162517848"/>
      <w:r>
        <w:rPr>
          <w:lang w:val="en-CA"/>
        </w:rPr>
        <w:t>Station Photos</w:t>
      </w:r>
      <w:bookmarkEnd w:id="29"/>
    </w:p>
    <w:p w14:paraId="34080379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27A0456" w14:textId="37E274D0" w:rsidR="00E97955" w:rsidRDefault="00DF5F1D" w:rsidP="00E97955">
      <w:pPr>
        <w:rPr>
          <w:lang w:val="en-CA"/>
        </w:rPr>
      </w:pPr>
      <w:r w:rsidRPr="00731345">
        <w:rPr>
          <w:noProof/>
          <w:lang w:val="en-CA" w:eastAsia="en-CA"/>
        </w:rPr>
        <w:drawing>
          <wp:inline distT="0" distB="0" distL="0" distR="0" wp14:anchorId="2CC87DD9" wp14:editId="2290A5BB">
            <wp:extent cx="4466234" cy="2958191"/>
            <wp:effectExtent l="0" t="7937" r="2857" b="2858"/>
            <wp:docPr id="30" name="Picture 30" descr="A black pole with a white pole on a white ra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black pole with a white pole on a white railing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66868" cy="295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345">
        <w:rPr>
          <w:noProof/>
          <w:lang w:val="en-CA" w:eastAsia="en-CA"/>
        </w:rPr>
        <w:drawing>
          <wp:inline distT="0" distB="0" distL="0" distR="0" wp14:anchorId="05A81F37" wp14:editId="1DC237AE">
            <wp:extent cx="4460550" cy="2954426"/>
            <wp:effectExtent l="0" t="8890" r="7620" b="7620"/>
            <wp:docPr id="31" name="Picture 31" descr="A close-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lose-up of a machin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60697" cy="295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427C98DB" w:rsidR="00E97955" w:rsidRDefault="00E97955" w:rsidP="00E97955">
      <w:pPr>
        <w:pStyle w:val="Subtitle"/>
        <w:rPr>
          <w:lang w:val="en-CA"/>
        </w:rPr>
      </w:pPr>
      <w:bookmarkStart w:id="30" w:name="_Toc162517858"/>
      <w:r>
        <w:rPr>
          <w:lang w:val="en-CA"/>
        </w:rPr>
        <w:t xml:space="preserve">Figure </w:t>
      </w:r>
      <w:r w:rsidR="004F70D5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bookmarkEnd w:id="30"/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6EFE7D33" w:rsidR="00E97955" w:rsidRDefault="00DF5F1D" w:rsidP="00E97955">
      <w:pPr>
        <w:rPr>
          <w:lang w:val="en-CA"/>
        </w:rPr>
      </w:pPr>
      <w:r w:rsidRPr="00731345">
        <w:rPr>
          <w:noProof/>
          <w:lang w:val="en-CA" w:eastAsia="en-CA"/>
        </w:rPr>
        <w:lastRenderedPageBreak/>
        <w:drawing>
          <wp:inline distT="0" distB="0" distL="0" distR="0" wp14:anchorId="34161274" wp14:editId="6CD1C4F8">
            <wp:extent cx="8362950" cy="5539164"/>
            <wp:effectExtent l="0" t="0" r="0" b="4445"/>
            <wp:docPr id="32" name="Picture 32" descr="A white container with a metal ra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white container with a metal railing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389956" cy="555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B5D1A" w14:textId="0A0871A1" w:rsidR="00E97955" w:rsidRDefault="00E97955" w:rsidP="00E97955">
      <w:pPr>
        <w:pStyle w:val="Subtitle"/>
        <w:rPr>
          <w:lang w:val="en-CA"/>
        </w:rPr>
      </w:pPr>
      <w:bookmarkStart w:id="31" w:name="_Toc162517859"/>
      <w:r>
        <w:rPr>
          <w:lang w:val="en-CA"/>
        </w:rPr>
        <w:t xml:space="preserve">Figure </w:t>
      </w:r>
      <w:r w:rsidR="004F70D5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bookmarkEnd w:id="31"/>
    </w:p>
    <w:p w14:paraId="3BBF9ACB" w14:textId="77777777" w:rsidR="00E97955" w:rsidRDefault="00E97955" w:rsidP="00E97955">
      <w:pPr>
        <w:rPr>
          <w:lang w:val="en-CA"/>
        </w:rPr>
      </w:pPr>
    </w:p>
    <w:p w14:paraId="1255FAB5" w14:textId="3478029C" w:rsidR="006C574C" w:rsidRDefault="00DF5F1D" w:rsidP="006C574C">
      <w:pPr>
        <w:rPr>
          <w:lang w:val="en-CA"/>
        </w:rPr>
      </w:pPr>
      <w:r w:rsidRPr="00731345">
        <w:rPr>
          <w:noProof/>
          <w:lang w:val="en-CA" w:eastAsia="en-CA"/>
        </w:rPr>
        <w:drawing>
          <wp:inline distT="0" distB="0" distL="0" distR="0" wp14:anchorId="0D09241F" wp14:editId="4C5F96BB">
            <wp:extent cx="5510646" cy="3649952"/>
            <wp:effectExtent l="0" t="2858" r="0" b="0"/>
            <wp:docPr id="33" name="Picture 33" descr="A shelf with electronic devic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shelf with electronic device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5602619" cy="371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345">
        <w:rPr>
          <w:noProof/>
          <w:lang w:val="en-CA" w:eastAsia="en-CA"/>
        </w:rPr>
        <w:drawing>
          <wp:inline distT="0" distB="0" distL="0" distR="0" wp14:anchorId="1D2B6830" wp14:editId="56976458">
            <wp:extent cx="5502833" cy="3644777"/>
            <wp:effectExtent l="0" t="4445" r="0" b="0"/>
            <wp:docPr id="34" name="Picture 34" descr="A close-up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close-up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83040" cy="369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E2C8D" w14:textId="67FF1EC6" w:rsidR="006C574C" w:rsidRDefault="006C574C" w:rsidP="006C574C">
      <w:pPr>
        <w:pStyle w:val="Subtitle"/>
        <w:rPr>
          <w:lang w:val="en-CA"/>
        </w:rPr>
      </w:pPr>
      <w:r>
        <w:rPr>
          <w:lang w:val="en-CA"/>
        </w:rPr>
        <w:t>Figure 12 -Photo of the front and the back of the instrument rack</w:t>
      </w:r>
    </w:p>
    <w:p w14:paraId="4A0076EE" w14:textId="77777777" w:rsidR="006C574C" w:rsidRDefault="006C574C" w:rsidP="006C574C">
      <w:pPr>
        <w:pStyle w:val="Heading1"/>
        <w:rPr>
          <w:lang w:val="en-CA"/>
        </w:rPr>
      </w:pPr>
    </w:p>
    <w:p w14:paraId="40A22A40" w14:textId="58339715" w:rsidR="00E97955" w:rsidRDefault="00DF5F1D" w:rsidP="00E97955">
      <w:pPr>
        <w:rPr>
          <w:lang w:val="en-CA"/>
        </w:rPr>
      </w:pPr>
      <w:r w:rsidRPr="00731345">
        <w:rPr>
          <w:noProof/>
          <w:lang w:val="en-CA" w:eastAsia="en-CA"/>
        </w:rPr>
        <w:drawing>
          <wp:inline distT="0" distB="0" distL="0" distR="0" wp14:anchorId="7119F904" wp14:editId="0EC40070">
            <wp:extent cx="5433971" cy="3599168"/>
            <wp:effectExtent l="3175" t="0" r="0" b="0"/>
            <wp:docPr id="35" name="Picture 35" descr="A machine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machine in a box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06375" cy="364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345">
        <w:rPr>
          <w:noProof/>
          <w:lang w:val="en-CA" w:eastAsia="en-CA"/>
        </w:rPr>
        <w:drawing>
          <wp:inline distT="0" distB="0" distL="0" distR="0" wp14:anchorId="1B0A14F5" wp14:editId="12C7CD11">
            <wp:extent cx="5434313" cy="3599390"/>
            <wp:effectExtent l="2858" t="0" r="0" b="0"/>
            <wp:docPr id="36" name="Picture 36" descr="A room with a large glass shel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room with a large glass shelf&#10;&#10;Description automatically generated with medium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5495579" cy="363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2F6FAC78" w:rsidR="00E97955" w:rsidRDefault="00E97955" w:rsidP="00E97955">
      <w:pPr>
        <w:pStyle w:val="Subtitle"/>
        <w:rPr>
          <w:lang w:val="en-CA"/>
        </w:rPr>
      </w:pPr>
      <w:bookmarkStart w:id="32" w:name="_Toc162517860"/>
      <w:r>
        <w:rPr>
          <w:lang w:val="en-CA"/>
        </w:rPr>
        <w:t xml:space="preserve">Figure </w:t>
      </w:r>
      <w:r w:rsidR="004F70D5">
        <w:rPr>
          <w:lang w:val="en-CA"/>
        </w:rPr>
        <w:t>1</w:t>
      </w:r>
      <w:r w:rsidR="006C574C">
        <w:rPr>
          <w:lang w:val="en-CA"/>
        </w:rPr>
        <w:t>3</w:t>
      </w:r>
      <w:r>
        <w:rPr>
          <w:lang w:val="en-CA"/>
        </w:rPr>
        <w:t xml:space="preserve"> –Photo of the front and the back of instrument rack</w:t>
      </w:r>
      <w:bookmarkEnd w:id="32"/>
    </w:p>
    <w:p w14:paraId="12304F1D" w14:textId="5C8950E8" w:rsidR="00E97955" w:rsidRDefault="006C574C" w:rsidP="006C574C">
      <w:pPr>
        <w:pStyle w:val="NormalWeb"/>
      </w:pPr>
      <w:r>
        <w:rPr>
          <w:noProof/>
        </w:rPr>
        <w:lastRenderedPageBreak/>
        <w:drawing>
          <wp:inline distT="0" distB="0" distL="0" distR="0" wp14:anchorId="1B4AC9FF" wp14:editId="1B3055CC">
            <wp:extent cx="7191375" cy="5556944"/>
            <wp:effectExtent l="0" t="0" r="0" b="5715"/>
            <wp:docPr id="9906675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667531" name="Picture 99066753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18210" cy="557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50D86" w14:textId="09856FF2" w:rsidR="00E97955" w:rsidRDefault="00E97955" w:rsidP="00A55A20">
      <w:pPr>
        <w:pStyle w:val="Subtitle"/>
      </w:pPr>
      <w:bookmarkStart w:id="33" w:name="_Toc162517861"/>
      <w:r>
        <w:rPr>
          <w:lang w:val="en-CA"/>
        </w:rPr>
        <w:t xml:space="preserve">Figure </w:t>
      </w:r>
      <w:r w:rsidR="004F70D5">
        <w:rPr>
          <w:lang w:val="en-CA"/>
        </w:rPr>
        <w:t>1</w:t>
      </w:r>
      <w:r w:rsidR="006C574C">
        <w:rPr>
          <w:lang w:val="en-CA"/>
        </w:rPr>
        <w:t>4</w:t>
      </w:r>
      <w:r>
        <w:rPr>
          <w:lang w:val="en-CA"/>
        </w:rPr>
        <w:t xml:space="preserve"> – Windrose (</w:t>
      </w:r>
      <w:r w:rsidR="00953420">
        <w:rPr>
          <w:lang w:val="en-CA"/>
        </w:rPr>
        <w:t>five year</w:t>
      </w:r>
      <w:r>
        <w:rPr>
          <w:lang w:val="en-CA"/>
        </w:rPr>
        <w:t>)</w:t>
      </w:r>
      <w:bookmarkEnd w:id="33"/>
    </w:p>
    <w:sectPr w:rsidR="00E97955" w:rsidSect="00463F71">
      <w:headerReference w:type="first" r:id="rId28"/>
      <w:footerReference w:type="first" r:id="rId29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6567D7" w14:textId="77777777" w:rsidR="00DE571E" w:rsidRDefault="00DE571E" w:rsidP="00C71BA2">
      <w:r>
        <w:separator/>
      </w:r>
    </w:p>
  </w:endnote>
  <w:endnote w:type="continuationSeparator" w:id="0">
    <w:p w14:paraId="6F0E6D8B" w14:textId="77777777" w:rsidR="00DE571E" w:rsidRDefault="00DE571E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EB11DE" w:rsidRDefault="00EB11DE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EB11DE" w:rsidRDefault="00EB11DE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EB11DE" w:rsidRPr="00C71BA2" w:rsidRDefault="00EB11DE" w:rsidP="00953420">
    <w:pPr>
      <w:pStyle w:val="Footer"/>
      <w:framePr w:wrap="none" w:vAnchor="text" w:hAnchor="page" w:x="10177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 w:rsidR="00AE5781">
      <w:rPr>
        <w:rStyle w:val="PageNumber"/>
        <w:noProof/>
        <w:color w:val="263877"/>
        <w:sz w:val="18"/>
        <w:szCs w:val="18"/>
      </w:rPr>
      <w:t>20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75C75E65" w:rsidR="00EB11DE" w:rsidRPr="00953420" w:rsidRDefault="00EB11DE" w:rsidP="00953420">
    <w:pPr>
      <w:pStyle w:val="Footer"/>
      <w:ind w:right="360"/>
      <w:rPr>
        <w:rFonts w:ascii="Calibri" w:hAnsi="Calibri"/>
        <w:sz w:val="20"/>
        <w:szCs w:val="20"/>
      </w:rPr>
    </w:pPr>
    <w:r w:rsidRPr="00953420">
      <w:rPr>
        <w:rFonts w:ascii="Calibri" w:hAnsi="Calibri"/>
        <w:sz w:val="20"/>
        <w:szCs w:val="20"/>
      </w:rPr>
      <w:t>Janvier Site Document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03E171" w14:textId="77777777" w:rsidR="00EB11DE" w:rsidRPr="00C71BA2" w:rsidRDefault="00EB11DE" w:rsidP="008A5DE5">
    <w:pPr>
      <w:pStyle w:val="Footer"/>
      <w:framePr w:wrap="none" w:vAnchor="text" w:hAnchor="page" w:x="10177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 w:rsidR="00AE5781">
      <w:rPr>
        <w:rStyle w:val="PageNumber"/>
        <w:noProof/>
        <w:color w:val="263877"/>
        <w:sz w:val="18"/>
        <w:szCs w:val="18"/>
      </w:rPr>
      <w:t>8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1983E9A0" w14:textId="77777777" w:rsidR="00EB11DE" w:rsidRPr="00953420" w:rsidRDefault="00EB11DE" w:rsidP="004F70D5">
    <w:pPr>
      <w:pStyle w:val="Footer"/>
      <w:ind w:right="360"/>
      <w:rPr>
        <w:rFonts w:ascii="Calibri" w:hAnsi="Calibri"/>
        <w:sz w:val="20"/>
        <w:szCs w:val="20"/>
      </w:rPr>
    </w:pPr>
    <w:r w:rsidRPr="00953420">
      <w:rPr>
        <w:rFonts w:ascii="Calibri" w:hAnsi="Calibri"/>
        <w:sz w:val="20"/>
        <w:szCs w:val="20"/>
      </w:rPr>
      <w:t>Janvier Site Document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715CB1" w14:textId="77777777" w:rsidR="00DE571E" w:rsidRDefault="00DE571E" w:rsidP="00C71BA2">
      <w:r>
        <w:separator/>
      </w:r>
    </w:p>
  </w:footnote>
  <w:footnote w:type="continuationSeparator" w:id="0">
    <w:p w14:paraId="7084B323" w14:textId="77777777" w:rsidR="00DE571E" w:rsidRDefault="00DE571E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EB11DE" w:rsidRDefault="00EB11DE">
    <w:pPr>
      <w:pStyle w:val="Header"/>
    </w:pPr>
    <w:r w:rsidRPr="00092C9A">
      <w:rPr>
        <w:noProof/>
        <w:lang w:val="en-CA" w:eastAsia="en-CA"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EB11DE" w:rsidRDefault="00EB11DE">
    <w:pPr>
      <w:pStyle w:val="Header"/>
    </w:pPr>
    <w:r>
      <w:rPr>
        <w:noProof/>
        <w:lang w:val="en-CA" w:eastAsia="en-CA"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EB11DE" w:rsidRDefault="00EB11D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93781151">
    <w:abstractNumId w:val="0"/>
  </w:num>
  <w:num w:numId="2" w16cid:durableId="15334979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011A5"/>
    <w:rsid w:val="00047630"/>
    <w:rsid w:val="00092C9A"/>
    <w:rsid w:val="000B6394"/>
    <w:rsid w:val="000C4CE8"/>
    <w:rsid w:val="000E0F16"/>
    <w:rsid w:val="000E3758"/>
    <w:rsid w:val="002843D7"/>
    <w:rsid w:val="00292DB7"/>
    <w:rsid w:val="002C4925"/>
    <w:rsid w:val="00340382"/>
    <w:rsid w:val="00350540"/>
    <w:rsid w:val="00352A2C"/>
    <w:rsid w:val="003831E9"/>
    <w:rsid w:val="00441BB1"/>
    <w:rsid w:val="004546BE"/>
    <w:rsid w:val="00463D8D"/>
    <w:rsid w:val="00463F71"/>
    <w:rsid w:val="004F70D5"/>
    <w:rsid w:val="00514F29"/>
    <w:rsid w:val="00525CA6"/>
    <w:rsid w:val="00571B57"/>
    <w:rsid w:val="005920C5"/>
    <w:rsid w:val="005B7E8E"/>
    <w:rsid w:val="005F17BB"/>
    <w:rsid w:val="00613A2D"/>
    <w:rsid w:val="00617EBC"/>
    <w:rsid w:val="00686748"/>
    <w:rsid w:val="006C574C"/>
    <w:rsid w:val="00744BD6"/>
    <w:rsid w:val="00750B44"/>
    <w:rsid w:val="00793A1B"/>
    <w:rsid w:val="007D43FB"/>
    <w:rsid w:val="007D55B9"/>
    <w:rsid w:val="00815C36"/>
    <w:rsid w:val="008603C3"/>
    <w:rsid w:val="00861482"/>
    <w:rsid w:val="008A5DE5"/>
    <w:rsid w:val="008C31A4"/>
    <w:rsid w:val="008C7C57"/>
    <w:rsid w:val="008D42C8"/>
    <w:rsid w:val="00936C9F"/>
    <w:rsid w:val="009478DE"/>
    <w:rsid w:val="00953420"/>
    <w:rsid w:val="00987D29"/>
    <w:rsid w:val="009F5CDA"/>
    <w:rsid w:val="00A55A20"/>
    <w:rsid w:val="00A573E6"/>
    <w:rsid w:val="00A84412"/>
    <w:rsid w:val="00AA507C"/>
    <w:rsid w:val="00AB37DF"/>
    <w:rsid w:val="00AE5781"/>
    <w:rsid w:val="00BB490A"/>
    <w:rsid w:val="00C255D0"/>
    <w:rsid w:val="00C71BA2"/>
    <w:rsid w:val="00C83E11"/>
    <w:rsid w:val="00C851C6"/>
    <w:rsid w:val="00CF7A50"/>
    <w:rsid w:val="00D57A33"/>
    <w:rsid w:val="00DA262C"/>
    <w:rsid w:val="00DE571E"/>
    <w:rsid w:val="00DF5F1D"/>
    <w:rsid w:val="00E46A22"/>
    <w:rsid w:val="00E97955"/>
    <w:rsid w:val="00EB11DE"/>
    <w:rsid w:val="00EC1B37"/>
    <w:rsid w:val="00EF644D"/>
    <w:rsid w:val="00F54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DF5F1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7663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5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7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5D5912-DAD5-4565-B90A-30F32B2C37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Template.dotx</Template>
  <TotalTime>450</TotalTime>
  <Pages>21</Pages>
  <Words>1103</Words>
  <Characters>6293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7382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Rene Chamberland</cp:lastModifiedBy>
  <cp:revision>22</cp:revision>
  <dcterms:created xsi:type="dcterms:W3CDTF">2023-03-03T18:03:00Z</dcterms:created>
  <dcterms:modified xsi:type="dcterms:W3CDTF">2026-02-19T19:29:00Z</dcterms:modified>
</cp:coreProperties>
</file>