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74A5DC4C" w14:textId="77777777" w:rsidR="00E97955" w:rsidRDefault="00E97955" w:rsidP="00E97955">
      <w:pPr>
        <w:ind w:left="630" w:right="-90"/>
      </w:pPr>
    </w:p>
    <w:p w14:paraId="1A0147F2" w14:textId="77777777" w:rsidR="00E97955" w:rsidRDefault="00E97955" w:rsidP="00E97955">
      <w:pPr>
        <w:ind w:left="630" w:right="-90"/>
      </w:pPr>
    </w:p>
    <w:p w14:paraId="3E31DDF7" w14:textId="77777777" w:rsidR="00E97955" w:rsidRDefault="00E97955" w:rsidP="00E97955">
      <w:pPr>
        <w:ind w:left="630" w:right="-90"/>
      </w:pPr>
    </w:p>
    <w:p w14:paraId="1A1D1869" w14:textId="77777777" w:rsidR="00E97955" w:rsidRDefault="00E97955" w:rsidP="00E97955">
      <w:pPr>
        <w:ind w:left="630" w:right="-90"/>
      </w:pPr>
    </w:p>
    <w:p w14:paraId="693E3927" w14:textId="77777777" w:rsidR="00E97955" w:rsidRDefault="00E97955" w:rsidP="00E97955">
      <w:pPr>
        <w:ind w:left="630" w:right="-90"/>
      </w:pPr>
    </w:p>
    <w:p w14:paraId="1323722D" w14:textId="77777777" w:rsidR="00E97955" w:rsidRDefault="00E97955" w:rsidP="00E97955">
      <w:pPr>
        <w:ind w:left="630" w:right="-90"/>
      </w:pPr>
    </w:p>
    <w:p w14:paraId="51DFD621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13268928" w14:textId="77777777" w:rsidR="00E97955" w:rsidRPr="00C26C4B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48687CDA" w14:textId="77777777" w:rsidR="00E9795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6B8A8F4F" w14:textId="77777777" w:rsidR="00E97955" w:rsidRPr="00D43BE5" w:rsidRDefault="00E97955" w:rsidP="00E97955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3DA8BAEB" w14:textId="77777777" w:rsidR="00E97955" w:rsidRPr="00D43BE5" w:rsidRDefault="00E97955" w:rsidP="00E97955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2406721E" w14:textId="77777777" w:rsidR="008C4C93" w:rsidRDefault="008C4C93" w:rsidP="008C4C93">
      <w:pPr>
        <w:pStyle w:val="Title"/>
        <w:ind w:left="0" w:right="4"/>
        <w:jc w:val="center"/>
      </w:pPr>
      <w:r>
        <w:t>Stony Mountain</w:t>
      </w:r>
    </w:p>
    <w:p w14:paraId="5BC3C3FB" w14:textId="77777777" w:rsidR="00E97955" w:rsidRDefault="00E97955" w:rsidP="00E97955">
      <w:pPr>
        <w:jc w:val="center"/>
        <w:rPr>
          <w:lang w:val="en-CA"/>
        </w:rPr>
      </w:pPr>
    </w:p>
    <w:p w14:paraId="00426674" w14:textId="038E80A7" w:rsidR="00E97955" w:rsidRPr="00750B44" w:rsidRDefault="00E97955" w:rsidP="00E97955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8C40D8">
        <w:rPr>
          <w:rStyle w:val="IntenseReference"/>
        </w:rPr>
        <w:t>February 18</w:t>
      </w:r>
      <w:r w:rsidR="0020447C">
        <w:rPr>
          <w:rStyle w:val="IntenseReference"/>
        </w:rPr>
        <w:t>, 202</w:t>
      </w:r>
      <w:r w:rsidR="008C40D8">
        <w:rPr>
          <w:rStyle w:val="IntenseReference"/>
        </w:rPr>
        <w:t>6</w:t>
      </w:r>
    </w:p>
    <w:p w14:paraId="0E6123B2" w14:textId="77777777" w:rsidR="00E97955" w:rsidRPr="00750B44" w:rsidRDefault="00E97955" w:rsidP="00E97955">
      <w:pPr>
        <w:rPr>
          <w:lang w:val="en-CA"/>
        </w:rPr>
      </w:pPr>
    </w:p>
    <w:p w14:paraId="3FA315F1" w14:textId="77777777" w:rsidR="00E97955" w:rsidRPr="00D43BE5" w:rsidRDefault="00E97955" w:rsidP="00E97955">
      <w:pPr>
        <w:rPr>
          <w:rFonts w:cs="Arial"/>
          <w:color w:val="2F5496" w:themeColor="accent1" w:themeShade="BF"/>
        </w:rPr>
      </w:pPr>
    </w:p>
    <w:p w14:paraId="6E8DA22F" w14:textId="77777777" w:rsidR="00E97955" w:rsidRPr="00D43BE5" w:rsidRDefault="00E97955" w:rsidP="00E97955">
      <w:pPr>
        <w:jc w:val="center"/>
        <w:rPr>
          <w:rFonts w:cs="Arial"/>
          <w:color w:val="2F5496" w:themeColor="accent1" w:themeShade="BF"/>
        </w:rPr>
      </w:pPr>
    </w:p>
    <w:p w14:paraId="4A93DD1C" w14:textId="77777777" w:rsidR="00E97955" w:rsidRDefault="00E97955" w:rsidP="00E97955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259654B7" w14:textId="77777777" w:rsidR="00E97955" w:rsidRPr="00DB4C9A" w:rsidRDefault="00E97955" w:rsidP="00E97955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7E72252D" w14:textId="4B3C7596" w:rsidR="00CF63F7" w:rsidRDefault="00E97955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62510088" w:history="1">
            <w:r w:rsidR="00CF63F7" w:rsidRPr="00F60CFE">
              <w:rPr>
                <w:rStyle w:val="Hyperlink"/>
                <w:noProof/>
                <w:lang w:val="en-CA"/>
              </w:rPr>
              <w:t>General Site Information</w:t>
            </w:r>
            <w:r w:rsidR="00CF63F7">
              <w:rPr>
                <w:noProof/>
                <w:webHidden/>
              </w:rPr>
              <w:tab/>
            </w:r>
            <w:r w:rsidR="00CF63F7">
              <w:rPr>
                <w:noProof/>
                <w:webHidden/>
              </w:rPr>
              <w:fldChar w:fldCharType="begin"/>
            </w:r>
            <w:r w:rsidR="00CF63F7">
              <w:rPr>
                <w:noProof/>
                <w:webHidden/>
              </w:rPr>
              <w:instrText xml:space="preserve"> PAGEREF _Toc162510088 \h </w:instrText>
            </w:r>
            <w:r w:rsidR="00CF63F7">
              <w:rPr>
                <w:noProof/>
                <w:webHidden/>
              </w:rPr>
            </w:r>
            <w:r w:rsidR="00CF63F7">
              <w:rPr>
                <w:noProof/>
                <w:webHidden/>
              </w:rPr>
              <w:fldChar w:fldCharType="separate"/>
            </w:r>
            <w:r w:rsidR="00CF63F7">
              <w:rPr>
                <w:noProof/>
                <w:webHidden/>
              </w:rPr>
              <w:t>4</w:t>
            </w:r>
            <w:r w:rsidR="00CF63F7">
              <w:rPr>
                <w:noProof/>
                <w:webHidden/>
              </w:rPr>
              <w:fldChar w:fldCharType="end"/>
            </w:r>
          </w:hyperlink>
        </w:p>
        <w:p w14:paraId="7C0919AB" w14:textId="3558CD8F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89" w:history="1">
            <w:r w:rsidRPr="00F60CFE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2AABBD" w14:textId="4E9E601D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0" w:history="1">
            <w:r w:rsidRPr="00F60CFE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0B1373" w14:textId="2056F630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1" w:history="1">
            <w:r w:rsidRPr="00F60CFE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F61FE8" w14:textId="379C0F40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2" w:history="1">
            <w:r w:rsidRPr="00F60CFE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32EE4E" w14:textId="39010214" w:rsidR="00CF63F7" w:rsidRDefault="00CF63F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3" w:history="1">
            <w:r w:rsidRPr="00F60CFE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ED1D2D" w14:textId="00CE2BE2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4" w:history="1">
            <w:r w:rsidRPr="00F60CFE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4FDF9" w14:textId="3E4A1208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5" w:history="1">
            <w:r w:rsidRPr="00F60CFE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FFCE4" w14:textId="4BFF3C30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6" w:history="1">
            <w:r w:rsidRPr="00F60CFE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65A2F3" w14:textId="5922CB60" w:rsidR="00CF63F7" w:rsidRDefault="00CF63F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7" w:history="1">
            <w:r w:rsidRPr="00F60CFE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29223C" w14:textId="176F6545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8" w:history="1">
            <w:r w:rsidRPr="00F60CFE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134F74" w14:textId="5EF70C7E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099" w:history="1">
            <w:r w:rsidRPr="00F60CFE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_Toc162510099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DC186A" w14:textId="26D5AD74" w:rsidR="00CF63F7" w:rsidRDefault="00CF63F7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100" w:history="1">
            <w:r w:rsidRPr="00F60CFE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_Toc162510100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A17D57" w14:textId="748A4286" w:rsidR="00CF63F7" w:rsidRDefault="00CF63F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101" w:history="1">
            <w:r w:rsidRPr="00F60CFE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523C7C" w14:textId="0CC0DBF0" w:rsidR="00CF63F7" w:rsidRDefault="00CF63F7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14:ligatures w14:val="standardContextual"/>
            </w:rPr>
          </w:pPr>
          <w:hyperlink w:anchor="_Toc162510102" w:history="1">
            <w:r w:rsidRPr="00F60CFE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_Toc162510102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BE9AEB" w14:textId="2BE73EA2" w:rsidR="00E97955" w:rsidRPr="004A0F4C" w:rsidRDefault="00E97955" w:rsidP="00E97955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014A13D9" w14:textId="77777777" w:rsidR="00E97955" w:rsidRDefault="00E97955" w:rsidP="00E97955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11E82395" w14:textId="77777777" w:rsidR="00E97955" w:rsidRPr="004860D8" w:rsidRDefault="00E97955" w:rsidP="00E97955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02293B19" w14:textId="1651BC4C" w:rsidR="000E4829" w:rsidRDefault="00E97955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2318196" w:history="1">
        <w:r w:rsidR="000E4829" w:rsidRPr="008D5026">
          <w:rPr>
            <w:rStyle w:val="Hyperlink"/>
            <w:noProof/>
          </w:rPr>
          <w:t>Figure 1 – Area topographic map showing AMS 18</w:t>
        </w:r>
        <w:r w:rsidR="000E4829">
          <w:rPr>
            <w:noProof/>
            <w:webHidden/>
          </w:rPr>
          <w:tab/>
        </w:r>
        <w:r w:rsidR="000E4829">
          <w:rPr>
            <w:noProof/>
            <w:webHidden/>
          </w:rPr>
          <w:fldChar w:fldCharType="begin"/>
        </w:r>
        <w:r w:rsidR="000E4829">
          <w:rPr>
            <w:noProof/>
            <w:webHidden/>
          </w:rPr>
          <w:instrText xml:space="preserve"> PAGEREF _Toc222318196 \h </w:instrText>
        </w:r>
        <w:r w:rsidR="000E4829">
          <w:rPr>
            <w:noProof/>
            <w:webHidden/>
          </w:rPr>
        </w:r>
        <w:r w:rsidR="000E4829">
          <w:rPr>
            <w:noProof/>
            <w:webHidden/>
          </w:rPr>
          <w:fldChar w:fldCharType="separate"/>
        </w:r>
        <w:r w:rsidR="000E4829">
          <w:rPr>
            <w:noProof/>
            <w:webHidden/>
          </w:rPr>
          <w:t>7</w:t>
        </w:r>
        <w:r w:rsidR="000E4829">
          <w:rPr>
            <w:noProof/>
            <w:webHidden/>
          </w:rPr>
          <w:fldChar w:fldCharType="end"/>
        </w:r>
      </w:hyperlink>
    </w:p>
    <w:p w14:paraId="02CCDD4A" w14:textId="2BFBC915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7" w:history="1">
        <w:r w:rsidRPr="008D5026">
          <w:rPr>
            <w:rStyle w:val="Hyperlink"/>
            <w:noProof/>
            <w:lang w:val="en-CA"/>
          </w:rPr>
          <w:t>Figure 2 – Aerial photo showing AMS 18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8522400" w14:textId="31A4EF5D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8" w:history="1">
        <w:r w:rsidRPr="008D5026">
          <w:rPr>
            <w:rStyle w:val="Hyperlink"/>
            <w:noProof/>
            <w:lang w:val="en-CA"/>
          </w:rPr>
          <w:t xml:space="preserve">Figure 3 – </w:t>
        </w:r>
        <w:r w:rsidRPr="008D5026">
          <w:rPr>
            <w:rStyle w:val="Hyperlink"/>
            <w:rFonts w:eastAsia="Times New Roman"/>
            <w:noProof/>
          </w:rPr>
          <w:t>Plan view sketch for AMS 18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23BBC62" w14:textId="7BEDCBB6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199" w:history="1">
        <w:r w:rsidRPr="008D5026">
          <w:rPr>
            <w:rStyle w:val="Hyperlink"/>
            <w:noProof/>
            <w:lang w:val="en-CA"/>
          </w:rPr>
          <w:t>Figure 4 – Elevation</w:t>
        </w:r>
        <w:r w:rsidRPr="008D5026">
          <w:rPr>
            <w:rStyle w:val="Hyperlink"/>
            <w:rFonts w:eastAsia="Times New Roman"/>
            <w:noProof/>
          </w:rPr>
          <w:t xml:space="preserve"> view sketch for AMS 18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8B6CA25" w14:textId="42000B93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0" w:history="1">
        <w:r w:rsidRPr="008D5026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775CD32" w14:textId="330A7F4D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1" w:history="1">
        <w:r w:rsidRPr="008D5026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D4DFC9C" w14:textId="233C87F2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2" w:history="1">
        <w:r w:rsidRPr="008D5026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3E0D9D8" w14:textId="588ED0A6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3" w:history="1">
        <w:r w:rsidRPr="008D5026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5411FFF8" w14:textId="39257E57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4" w:history="1">
        <w:r w:rsidRPr="008D5026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195B864" w14:textId="55E7778A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5" w:history="1">
        <w:r w:rsidRPr="008D5026">
          <w:rPr>
            <w:rStyle w:val="Hyperlink"/>
            <w:noProof/>
            <w:lang w:val="en-CA"/>
          </w:rPr>
          <w:t>Figure 10 – Photo showing the inlet and sample manifold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7CFB25C" w14:textId="0F801671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6" w:history="1">
        <w:r w:rsidRPr="008D5026">
          <w:rPr>
            <w:rStyle w:val="Hyperlink"/>
            <w:noProof/>
            <w:lang w:val="en-CA"/>
          </w:rPr>
          <w:t>Figure 11 – Curb shot of the monitoring station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5FA720C" w14:textId="02415B64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7" w:history="1">
        <w:r w:rsidRPr="008D5026">
          <w:rPr>
            <w:rStyle w:val="Hyperlink"/>
            <w:noProof/>
            <w:lang w:val="en-CA"/>
          </w:rPr>
          <w:t>Figure 12 –Photo of the front and the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3F635AA" w14:textId="785DD168" w:rsidR="000E4829" w:rsidRDefault="000E4829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2318208" w:history="1">
        <w:r w:rsidRPr="008D5026">
          <w:rPr>
            <w:rStyle w:val="Hyperlink"/>
            <w:noProof/>
            <w:lang w:val="en-CA"/>
          </w:rPr>
          <w:t>Figure 13 – Windrose 20m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_Toc222318208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1CFB7CF9" w14:textId="3775859D" w:rsidR="00E97955" w:rsidRDefault="00E97955" w:rsidP="00E97955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76F613AD" w14:textId="77777777" w:rsidR="00E97955" w:rsidRDefault="00E97955" w:rsidP="00E97955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06A53DD0" w14:textId="77777777" w:rsidR="00E97955" w:rsidRDefault="00E97955" w:rsidP="00E97955">
      <w:pPr>
        <w:pStyle w:val="Heading1"/>
        <w:rPr>
          <w:lang w:val="en-CA"/>
        </w:rPr>
      </w:pPr>
      <w:bookmarkStart w:id="0" w:name="_Toc194737895"/>
      <w:bookmarkStart w:id="1" w:name="_Toc162510088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31BC317C" w14:textId="5213AA7F" w:rsidR="0020447C" w:rsidRPr="0020447C" w:rsidRDefault="0020447C" w:rsidP="0020447C">
      <w:pPr>
        <w:rPr>
          <w:sz w:val="20"/>
          <w:szCs w:val="20"/>
          <w:lang w:val="en-CA"/>
        </w:rPr>
      </w:pPr>
      <w:r w:rsidRPr="0020447C">
        <w:rPr>
          <w:sz w:val="20"/>
          <w:szCs w:val="20"/>
          <w:lang w:val="en-CA"/>
        </w:rPr>
        <w:t>Revision Date: March 28, 2024</w:t>
      </w:r>
    </w:p>
    <w:p w14:paraId="0C411860" w14:textId="77777777" w:rsidR="00E97955" w:rsidRDefault="00E97955" w:rsidP="00E97955">
      <w:pPr>
        <w:pStyle w:val="Heading2"/>
        <w:rPr>
          <w:lang w:val="en-CA"/>
        </w:rPr>
      </w:pPr>
      <w:bookmarkStart w:id="2" w:name="_Toc162510089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4"/>
        <w:gridCol w:w="6623"/>
      </w:tblGrid>
      <w:tr w:rsidR="000E21E1" w:rsidRPr="00075B71" w14:paraId="48F48000" w14:textId="77777777" w:rsidTr="000E21E1">
        <w:tc>
          <w:tcPr>
            <w:tcW w:w="2604" w:type="dxa"/>
          </w:tcPr>
          <w:p w14:paraId="3850DD1D" w14:textId="77777777" w:rsidR="000E21E1" w:rsidRPr="00713E8C" w:rsidRDefault="000E21E1" w:rsidP="000E21E1">
            <w:pPr>
              <w:rPr>
                <w:rFonts w:eastAsia="Times New Roman" w:cs="Arial"/>
              </w:rPr>
            </w:pPr>
            <w:bookmarkStart w:id="3" w:name="_Hlk531334237"/>
            <w:r w:rsidRPr="00713E8C">
              <w:rPr>
                <w:rFonts w:eastAsia="Times New Roman" w:cs="Arial"/>
              </w:rPr>
              <w:t>Station ID</w:t>
            </w:r>
          </w:p>
        </w:tc>
        <w:tc>
          <w:tcPr>
            <w:tcW w:w="6623" w:type="dxa"/>
          </w:tcPr>
          <w:p w14:paraId="113F6AE5" w14:textId="5ABCC6B8" w:rsidR="000E21E1" w:rsidRPr="00713E8C" w:rsidRDefault="000E21E1" w:rsidP="000E21E1">
            <w:pPr>
              <w:rPr>
                <w:rFonts w:eastAsia="Times New Roman" w:cs="Arial"/>
              </w:rPr>
            </w:pPr>
            <w:r w:rsidRPr="00CD34D1">
              <w:rPr>
                <w:rFonts w:eastAsia="Times New Roman" w:cs="Arial"/>
              </w:rPr>
              <w:t xml:space="preserve">AMS </w:t>
            </w:r>
            <w:r>
              <w:rPr>
                <w:rFonts w:eastAsia="Times New Roman" w:cs="Arial"/>
              </w:rPr>
              <w:t>18</w:t>
            </w:r>
          </w:p>
        </w:tc>
      </w:tr>
      <w:tr w:rsidR="000E21E1" w:rsidRPr="00075B71" w14:paraId="299292E5" w14:textId="77777777" w:rsidTr="000E21E1">
        <w:tc>
          <w:tcPr>
            <w:tcW w:w="2604" w:type="dxa"/>
          </w:tcPr>
          <w:p w14:paraId="66DF4B4D" w14:textId="77777777" w:rsidR="000E21E1" w:rsidRPr="00713E8C" w:rsidRDefault="000E21E1" w:rsidP="000E21E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name</w:t>
            </w:r>
          </w:p>
        </w:tc>
        <w:tc>
          <w:tcPr>
            <w:tcW w:w="6623" w:type="dxa"/>
          </w:tcPr>
          <w:p w14:paraId="1F58B7DE" w14:textId="53B31DF9" w:rsidR="000E21E1" w:rsidRPr="00713E8C" w:rsidRDefault="000E21E1" w:rsidP="000E21E1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Stony Mountain</w:t>
            </w:r>
          </w:p>
        </w:tc>
      </w:tr>
      <w:tr w:rsidR="000E21E1" w:rsidRPr="00075B71" w14:paraId="69BF5145" w14:textId="77777777" w:rsidTr="000E21E1">
        <w:tc>
          <w:tcPr>
            <w:tcW w:w="2604" w:type="dxa"/>
          </w:tcPr>
          <w:p w14:paraId="771A2D76" w14:textId="77777777" w:rsidR="000E21E1" w:rsidRPr="00713E8C" w:rsidRDefault="000E21E1" w:rsidP="000E21E1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Date station established</w:t>
            </w:r>
          </w:p>
        </w:tc>
        <w:tc>
          <w:tcPr>
            <w:tcW w:w="6623" w:type="dxa"/>
          </w:tcPr>
          <w:p w14:paraId="424EF2A4" w14:textId="74C08E5F" w:rsidR="000E21E1" w:rsidRPr="00713E8C" w:rsidRDefault="000E21E1" w:rsidP="000E21E1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June 2015</w:t>
            </w:r>
          </w:p>
        </w:tc>
      </w:tr>
    </w:tbl>
    <w:p w14:paraId="6B9DC025" w14:textId="77777777" w:rsidR="00E97955" w:rsidRDefault="00E97955" w:rsidP="00E97955">
      <w:pPr>
        <w:pStyle w:val="Heading2"/>
        <w:rPr>
          <w:lang w:val="en-CA"/>
        </w:rPr>
      </w:pPr>
      <w:bookmarkStart w:id="4" w:name="_Toc162510090"/>
      <w:bookmarkEnd w:id="3"/>
      <w:r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1"/>
        <w:gridCol w:w="6636"/>
      </w:tblGrid>
      <w:tr w:rsidR="00E97955" w:rsidRPr="00075B71" w14:paraId="7D149DAA" w14:textId="77777777" w:rsidTr="00DE3FD6">
        <w:tc>
          <w:tcPr>
            <w:tcW w:w="2591" w:type="dxa"/>
          </w:tcPr>
          <w:p w14:paraId="1DE143D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Station street address</w:t>
            </w:r>
          </w:p>
        </w:tc>
        <w:tc>
          <w:tcPr>
            <w:tcW w:w="6636" w:type="dxa"/>
          </w:tcPr>
          <w:p w14:paraId="65F4D823" w14:textId="68022477" w:rsidR="00E97955" w:rsidRPr="00713E8C" w:rsidRDefault="000E21E1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075B71" w14:paraId="66BAB1BA" w14:textId="77777777" w:rsidTr="00DE3FD6">
        <w:tc>
          <w:tcPr>
            <w:tcW w:w="2591" w:type="dxa"/>
          </w:tcPr>
          <w:p w14:paraId="1AF172A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Legal land description</w:t>
            </w:r>
          </w:p>
        </w:tc>
        <w:tc>
          <w:tcPr>
            <w:tcW w:w="6636" w:type="dxa"/>
          </w:tcPr>
          <w:p w14:paraId="3BC7454F" w14:textId="3AFB8663" w:rsidR="00E97955" w:rsidRPr="00713E8C" w:rsidRDefault="000E21E1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1-33-076-08 W4</w:t>
            </w:r>
          </w:p>
        </w:tc>
      </w:tr>
      <w:tr w:rsidR="00E97955" w:rsidRPr="00075B71" w14:paraId="03DEB884" w14:textId="77777777" w:rsidTr="00DE3FD6">
        <w:tc>
          <w:tcPr>
            <w:tcW w:w="2591" w:type="dxa"/>
          </w:tcPr>
          <w:p w14:paraId="234118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Airshed Zone</w:t>
            </w:r>
          </w:p>
        </w:tc>
        <w:tc>
          <w:tcPr>
            <w:tcW w:w="6636" w:type="dxa"/>
          </w:tcPr>
          <w:p w14:paraId="13461D4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03E7AE23" w14:textId="77777777" w:rsidTr="00DE3FD6">
        <w:tc>
          <w:tcPr>
            <w:tcW w:w="2591" w:type="dxa"/>
          </w:tcPr>
          <w:p w14:paraId="1259538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Latitude</w:t>
            </w:r>
          </w:p>
        </w:tc>
        <w:tc>
          <w:tcPr>
            <w:tcW w:w="6636" w:type="dxa"/>
          </w:tcPr>
          <w:p w14:paraId="07E55482" w14:textId="5B49096A" w:rsidR="00E97955" w:rsidRPr="000E21E1" w:rsidRDefault="000E21E1" w:rsidP="00565387">
            <w:pPr>
              <w:rPr>
                <w:rFonts w:ascii="Calibri" w:hAnsi="Calibri" w:cs="Calibri"/>
              </w:rPr>
            </w:pPr>
            <w:r w:rsidRPr="000E21E1">
              <w:rPr>
                <w:rFonts w:ascii="Calibri" w:hAnsi="Calibri" w:cs="Calibri"/>
              </w:rPr>
              <w:t>55.621487</w:t>
            </w:r>
          </w:p>
        </w:tc>
      </w:tr>
      <w:tr w:rsidR="00E97955" w:rsidRPr="00075B71" w14:paraId="5E7D3CBF" w14:textId="77777777" w:rsidTr="00DE3FD6">
        <w:tc>
          <w:tcPr>
            <w:tcW w:w="2591" w:type="dxa"/>
          </w:tcPr>
          <w:p w14:paraId="6A101CF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Longitude</w:t>
            </w:r>
          </w:p>
        </w:tc>
        <w:tc>
          <w:tcPr>
            <w:tcW w:w="6636" w:type="dxa"/>
          </w:tcPr>
          <w:p w14:paraId="073384E0" w14:textId="322BF454" w:rsidR="00E97955" w:rsidRPr="000E21E1" w:rsidRDefault="000E21E1" w:rsidP="00565387">
            <w:pPr>
              <w:rPr>
                <w:rFonts w:ascii="Calibri" w:hAnsi="Calibri" w:cs="Calibri"/>
              </w:rPr>
            </w:pPr>
            <w:r w:rsidRPr="000E21E1">
              <w:rPr>
                <w:rFonts w:ascii="Calibri" w:hAnsi="Calibri" w:cs="Calibri"/>
              </w:rPr>
              <w:t>-111.172798</w:t>
            </w:r>
          </w:p>
        </w:tc>
      </w:tr>
      <w:tr w:rsidR="00E97955" w:rsidRPr="00075B71" w14:paraId="4237F267" w14:textId="77777777" w:rsidTr="00DE3FD6">
        <w:tc>
          <w:tcPr>
            <w:tcW w:w="2591" w:type="dxa"/>
          </w:tcPr>
          <w:p w14:paraId="05904E2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East</w:t>
            </w:r>
          </w:p>
        </w:tc>
        <w:tc>
          <w:tcPr>
            <w:tcW w:w="6636" w:type="dxa"/>
          </w:tcPr>
          <w:p w14:paraId="0C12A45B" w14:textId="1A8C5157" w:rsidR="00E97955" w:rsidRPr="00713E8C" w:rsidRDefault="00DE3FD6" w:rsidP="00565387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489125</w:t>
            </w:r>
          </w:p>
        </w:tc>
      </w:tr>
      <w:tr w:rsidR="00DE3FD6" w:rsidRPr="00075B71" w14:paraId="65B7BDB7" w14:textId="77777777" w:rsidTr="00DE3FD6">
        <w:tc>
          <w:tcPr>
            <w:tcW w:w="2591" w:type="dxa"/>
          </w:tcPr>
          <w:p w14:paraId="775B2DDC" w14:textId="77777777" w:rsidR="00DE3FD6" w:rsidRPr="00713E8C" w:rsidRDefault="00DE3FD6" w:rsidP="00DE3FD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UTM North</w:t>
            </w:r>
          </w:p>
        </w:tc>
        <w:tc>
          <w:tcPr>
            <w:tcW w:w="6636" w:type="dxa"/>
          </w:tcPr>
          <w:p w14:paraId="7FFB45F5" w14:textId="6A11D72A" w:rsidR="00DE3FD6" w:rsidRPr="00713E8C" w:rsidRDefault="00DE3FD6" w:rsidP="00DE3FD6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6163958</w:t>
            </w:r>
          </w:p>
        </w:tc>
      </w:tr>
      <w:tr w:rsidR="00DE3FD6" w:rsidRPr="00075B71" w14:paraId="07671A24" w14:textId="77777777" w:rsidTr="00DE3FD6">
        <w:tc>
          <w:tcPr>
            <w:tcW w:w="2591" w:type="dxa"/>
          </w:tcPr>
          <w:p w14:paraId="54F5FD1B" w14:textId="77777777" w:rsidR="00DE3FD6" w:rsidRPr="00713E8C" w:rsidRDefault="00DE3FD6" w:rsidP="00DE3FD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Nearest community</w:t>
            </w:r>
          </w:p>
        </w:tc>
        <w:tc>
          <w:tcPr>
            <w:tcW w:w="6636" w:type="dxa"/>
          </w:tcPr>
          <w:p w14:paraId="7BFBD6A9" w14:textId="0A24869B" w:rsidR="00DE3FD6" w:rsidRPr="00713E8C" w:rsidRDefault="00DE3FD6" w:rsidP="00DE3FD6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Conklin</w:t>
            </w:r>
          </w:p>
        </w:tc>
      </w:tr>
      <w:tr w:rsidR="00DE3FD6" w:rsidRPr="00075B71" w14:paraId="144D3C99" w14:textId="77777777" w:rsidTr="00DE3FD6">
        <w:tc>
          <w:tcPr>
            <w:tcW w:w="2591" w:type="dxa"/>
          </w:tcPr>
          <w:p w14:paraId="19629D97" w14:textId="77777777" w:rsidR="00DE3FD6" w:rsidRPr="00713E8C" w:rsidRDefault="00DE3FD6" w:rsidP="00DE3FD6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Community population</w:t>
            </w:r>
          </w:p>
        </w:tc>
        <w:tc>
          <w:tcPr>
            <w:tcW w:w="6636" w:type="dxa"/>
          </w:tcPr>
          <w:p w14:paraId="77445A68" w14:textId="3EAF30A6" w:rsidR="00DE3FD6" w:rsidRPr="003E4C71" w:rsidRDefault="003E4C71" w:rsidP="00DE3FD6">
            <w:pPr>
              <w:rPr>
                <w:rFonts w:eastAsia="Times New Roman" w:cs="Arial"/>
              </w:rPr>
            </w:pPr>
            <w:r w:rsidRPr="003E4C71">
              <w:rPr>
                <w:rFonts w:eastAsia="Times New Roman" w:cs="Arial"/>
              </w:rPr>
              <w:t>229</w:t>
            </w:r>
          </w:p>
        </w:tc>
      </w:tr>
      <w:tr w:rsidR="00DE3FD6" w:rsidRPr="00075B71" w14:paraId="39974EBE" w14:textId="77777777" w:rsidTr="00DE3FD6">
        <w:tc>
          <w:tcPr>
            <w:tcW w:w="2591" w:type="dxa"/>
          </w:tcPr>
          <w:p w14:paraId="721A73F3" w14:textId="77777777" w:rsidR="00DE3FD6" w:rsidRPr="00713E8C" w:rsidRDefault="00DE3FD6" w:rsidP="00DE3FD6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6636" w:type="dxa"/>
          </w:tcPr>
          <w:p w14:paraId="7BDF1E38" w14:textId="6B4D731D" w:rsidR="00DE3FD6" w:rsidRPr="003E4C71" w:rsidRDefault="003E4C71" w:rsidP="00DE3FD6">
            <w:pPr>
              <w:rPr>
                <w:rFonts w:eastAsia="Times New Roman" w:cs="Arial"/>
              </w:rPr>
            </w:pPr>
            <w:r w:rsidRPr="003E4C71">
              <w:rPr>
                <w:rFonts w:eastAsia="Times New Roman" w:cs="Arial"/>
              </w:rPr>
              <w:t>2018</w:t>
            </w:r>
          </w:p>
        </w:tc>
      </w:tr>
    </w:tbl>
    <w:p w14:paraId="7CB4A75C" w14:textId="77777777" w:rsidR="00E97955" w:rsidRDefault="00E97955" w:rsidP="00E97955">
      <w:pPr>
        <w:pStyle w:val="Heading2"/>
        <w:rPr>
          <w:lang w:val="en-CA"/>
        </w:rPr>
      </w:pPr>
      <w:bookmarkStart w:id="5" w:name="_Toc162510091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9"/>
        <w:gridCol w:w="6648"/>
      </w:tblGrid>
      <w:tr w:rsidR="00E97955" w:rsidRPr="00075B71" w14:paraId="31D7AB9B" w14:textId="77777777" w:rsidTr="000774CF">
        <w:tc>
          <w:tcPr>
            <w:tcW w:w="2579" w:type="dxa"/>
          </w:tcPr>
          <w:p w14:paraId="39857A8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6648" w:type="dxa"/>
          </w:tcPr>
          <w:p w14:paraId="50BB05BB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E97955" w:rsidRPr="00075B71" w14:paraId="691EC179" w14:textId="77777777" w:rsidTr="000774CF">
        <w:tc>
          <w:tcPr>
            <w:tcW w:w="2579" w:type="dxa"/>
          </w:tcPr>
          <w:p w14:paraId="39DF168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Address of Operating Agency</w:t>
            </w:r>
          </w:p>
        </w:tc>
        <w:tc>
          <w:tcPr>
            <w:tcW w:w="6648" w:type="dxa"/>
          </w:tcPr>
          <w:p w14:paraId="3E6FFBE1" w14:textId="673D46AF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</w:t>
            </w:r>
            <w:r w:rsidR="0020447C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 T9K 0K4</w:t>
            </w:r>
          </w:p>
        </w:tc>
      </w:tr>
      <w:tr w:rsidR="00E97955" w:rsidRPr="00075B71" w14:paraId="3BCA60ED" w14:textId="77777777" w:rsidTr="000774CF">
        <w:tc>
          <w:tcPr>
            <w:tcW w:w="2579" w:type="dxa"/>
          </w:tcPr>
          <w:p w14:paraId="5BF13DE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6648" w:type="dxa"/>
          </w:tcPr>
          <w:p w14:paraId="50DFFBC4" w14:textId="3A6BA63D" w:rsidR="00E97955" w:rsidRPr="00713E8C" w:rsidRDefault="000774CF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075B71" w14:paraId="2E29188E" w14:textId="77777777" w:rsidTr="000774CF">
        <w:tc>
          <w:tcPr>
            <w:tcW w:w="2579" w:type="dxa"/>
          </w:tcPr>
          <w:p w14:paraId="5DF52BF4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6648" w:type="dxa"/>
          </w:tcPr>
          <w:p w14:paraId="21A410E6" w14:textId="686F868F" w:rsidR="00E97955" w:rsidRPr="00713E8C" w:rsidRDefault="000774CF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E97955" w:rsidRPr="00075B71" w14:paraId="1C23D2B9" w14:textId="77777777" w:rsidTr="000774CF">
        <w:tc>
          <w:tcPr>
            <w:tcW w:w="2579" w:type="dxa"/>
          </w:tcPr>
          <w:p w14:paraId="799FC09F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6648" w:type="dxa"/>
          </w:tcPr>
          <w:p w14:paraId="00AD8715" w14:textId="3A999FFE" w:rsidR="00E97955" w:rsidRPr="00713E8C" w:rsidRDefault="000774CF" w:rsidP="00565387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Wood Buffalo Environmental Association</w:t>
            </w:r>
          </w:p>
        </w:tc>
      </w:tr>
      <w:tr w:rsidR="000774CF" w:rsidRPr="00075B71" w14:paraId="37E7553C" w14:textId="77777777" w:rsidTr="000774CF">
        <w:tc>
          <w:tcPr>
            <w:tcW w:w="2579" w:type="dxa"/>
          </w:tcPr>
          <w:p w14:paraId="2557CF7D" w14:textId="77777777" w:rsidR="000774CF" w:rsidRPr="00713E8C" w:rsidRDefault="000774CF" w:rsidP="000774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6648" w:type="dxa"/>
          </w:tcPr>
          <w:p w14:paraId="34BFA9F1" w14:textId="69BDDAAE" w:rsidR="000774CF" w:rsidRPr="00713E8C" w:rsidRDefault="000774CF" w:rsidP="000774CF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Unit 3</w:t>
            </w:r>
            <w:r w:rsidR="0020447C">
              <w:rPr>
                <w:rFonts w:eastAsia="Times New Roman" w:cs="Arial"/>
              </w:rPr>
              <w:t>-</w:t>
            </w:r>
            <w:r>
              <w:rPr>
                <w:rFonts w:eastAsia="Times New Roman" w:cs="Arial"/>
              </w:rPr>
              <w:t>805 Memorial Drive, Fort McMurray, Alberta, T9K 0K4</w:t>
            </w:r>
          </w:p>
        </w:tc>
      </w:tr>
      <w:tr w:rsidR="000774CF" w:rsidRPr="00075B71" w14:paraId="0955AE21" w14:textId="77777777" w:rsidTr="000774CF">
        <w:tc>
          <w:tcPr>
            <w:tcW w:w="2579" w:type="dxa"/>
          </w:tcPr>
          <w:p w14:paraId="40BDB65A" w14:textId="77777777" w:rsidR="000774CF" w:rsidRPr="00713E8C" w:rsidRDefault="000774CF" w:rsidP="000774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6648" w:type="dxa"/>
          </w:tcPr>
          <w:p w14:paraId="49096ADE" w14:textId="0F991BD8" w:rsidR="000774CF" w:rsidRPr="00713E8C" w:rsidRDefault="000774CF" w:rsidP="000774CF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780-799-4420</w:t>
            </w:r>
          </w:p>
        </w:tc>
      </w:tr>
      <w:tr w:rsidR="000774CF" w:rsidRPr="00075B71" w14:paraId="65830AF1" w14:textId="77777777" w:rsidTr="000774CF">
        <w:tc>
          <w:tcPr>
            <w:tcW w:w="2579" w:type="dxa"/>
          </w:tcPr>
          <w:p w14:paraId="3705D58C" w14:textId="77777777" w:rsidR="000774CF" w:rsidRPr="00713E8C" w:rsidRDefault="000774CF" w:rsidP="000774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6648" w:type="dxa"/>
          </w:tcPr>
          <w:p w14:paraId="75DE201E" w14:textId="1827567E" w:rsidR="000774CF" w:rsidRPr="00713E8C" w:rsidRDefault="000774CF" w:rsidP="000774CF">
            <w:pPr>
              <w:rPr>
                <w:rFonts w:eastAsia="Times New Roman" w:cs="Arial"/>
                <w:highlight w:val="yellow"/>
              </w:rPr>
            </w:pPr>
            <w:r>
              <w:rPr>
                <w:rFonts w:eastAsia="Times New Roman" w:cs="Arial"/>
              </w:rPr>
              <w:t>info@wbea.org</w:t>
            </w:r>
          </w:p>
        </w:tc>
      </w:tr>
    </w:tbl>
    <w:p w14:paraId="6F47BD0E" w14:textId="77777777" w:rsidR="00E97955" w:rsidRDefault="00E97955" w:rsidP="00E97955">
      <w:pPr>
        <w:pStyle w:val="Heading2"/>
        <w:jc w:val="both"/>
        <w:rPr>
          <w:lang w:val="en-CA"/>
        </w:rPr>
      </w:pPr>
      <w:bookmarkStart w:id="6" w:name="_Toc162510092"/>
      <w:r>
        <w:rPr>
          <w:lang w:val="en-CA"/>
        </w:rPr>
        <w:t>Site Description</w:t>
      </w:r>
      <w:bookmarkEnd w:id="6"/>
    </w:p>
    <w:tbl>
      <w:tblPr>
        <w:tblW w:w="92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3"/>
        <w:gridCol w:w="2926"/>
        <w:gridCol w:w="3986"/>
      </w:tblGrid>
      <w:tr w:rsidR="00E97955" w:rsidRPr="00713E8C" w14:paraId="369D0CC4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2E2CA57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01D3B48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31C03AD0" w14:textId="219C3316" w:rsidR="00E97955" w:rsidRPr="00713E8C" w:rsidRDefault="00584B58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E97955" w:rsidRPr="00713E8C" w14:paraId="7AAB92A3" w14:textId="77777777" w:rsidTr="00565387">
        <w:trPr>
          <w:jc w:val="center"/>
        </w:trPr>
        <w:tc>
          <w:tcPr>
            <w:tcW w:w="2333" w:type="dxa"/>
            <w:vMerge/>
          </w:tcPr>
          <w:p w14:paraId="41FF8575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2AFB39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2988A841" w14:textId="2937AECA" w:rsidR="00E97955" w:rsidRPr="00713E8C" w:rsidRDefault="00584B58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E97955" w:rsidRPr="00713E8C" w14:paraId="3FBA4E7C" w14:textId="77777777" w:rsidTr="00565387">
        <w:trPr>
          <w:jc w:val="center"/>
        </w:trPr>
        <w:tc>
          <w:tcPr>
            <w:tcW w:w="2333" w:type="dxa"/>
            <w:vMerge/>
          </w:tcPr>
          <w:p w14:paraId="232583EF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1432018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3733225E" w14:textId="0AFF9B28" w:rsidR="00E97955" w:rsidRPr="00713E8C" w:rsidRDefault="00584B58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Trees</w:t>
            </w:r>
          </w:p>
        </w:tc>
      </w:tr>
      <w:tr w:rsidR="00E97955" w:rsidRPr="00713E8C" w14:paraId="1F01FB64" w14:textId="77777777" w:rsidTr="00565387">
        <w:trPr>
          <w:jc w:val="center"/>
        </w:trPr>
        <w:tc>
          <w:tcPr>
            <w:tcW w:w="2333" w:type="dxa"/>
            <w:vMerge/>
          </w:tcPr>
          <w:p w14:paraId="6961B8D2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4FC3EF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3C0821B5" w14:textId="0189B84E" w:rsidR="00E97955" w:rsidRPr="00713E8C" w:rsidRDefault="00584B58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Fire tower, trees</w:t>
            </w:r>
          </w:p>
        </w:tc>
      </w:tr>
      <w:tr w:rsidR="00E97955" w:rsidRPr="00713E8C" w14:paraId="425BA068" w14:textId="77777777" w:rsidTr="00565387">
        <w:trPr>
          <w:jc w:val="center"/>
        </w:trPr>
        <w:tc>
          <w:tcPr>
            <w:tcW w:w="2333" w:type="dxa"/>
          </w:tcPr>
          <w:p w14:paraId="2A15EE9E" w14:textId="646D79C4" w:rsidR="00E97955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  <w:r w:rsidR="00EF644D">
              <w:rPr>
                <w:rFonts w:eastAsia="Times New Roman" w:cs="Arial"/>
              </w:rPr>
              <w:t>(m)</w:t>
            </w:r>
          </w:p>
          <w:p w14:paraId="266FDB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2C39D98C" w14:textId="7564235E" w:rsidR="00E97955" w:rsidRPr="00713E8C" w:rsidRDefault="00584B58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673</w:t>
            </w:r>
          </w:p>
        </w:tc>
      </w:tr>
      <w:tr w:rsidR="00E97955" w:rsidRPr="00713E8C" w14:paraId="50688D14" w14:textId="77777777" w:rsidTr="00565387">
        <w:trPr>
          <w:jc w:val="center"/>
        </w:trPr>
        <w:tc>
          <w:tcPr>
            <w:tcW w:w="2333" w:type="dxa"/>
            <w:vMerge w:val="restart"/>
          </w:tcPr>
          <w:p w14:paraId="502599BC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4D87A6F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681D8AF3" w14:textId="0CE1CE4B" w:rsidR="00E97955" w:rsidRPr="00FF0CFA" w:rsidRDefault="00FF0CFA" w:rsidP="00565387">
            <w:pPr>
              <w:rPr>
                <w:rFonts w:eastAsia="Times New Roman" w:cs="Arial"/>
              </w:rPr>
            </w:pPr>
            <w:r w:rsidRPr="00FF0CFA">
              <w:rPr>
                <w:rFonts w:eastAsia="Times New Roman" w:cs="Arial"/>
              </w:rPr>
              <w:t>0</w:t>
            </w:r>
          </w:p>
        </w:tc>
      </w:tr>
      <w:tr w:rsidR="00E97955" w:rsidRPr="00713E8C" w14:paraId="601B3711" w14:textId="77777777" w:rsidTr="00565387">
        <w:trPr>
          <w:jc w:val="center"/>
        </w:trPr>
        <w:tc>
          <w:tcPr>
            <w:tcW w:w="2333" w:type="dxa"/>
            <w:vMerge/>
          </w:tcPr>
          <w:p w14:paraId="55F91B52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099F79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3DBB93A0" w14:textId="04AA9B15" w:rsidR="00E97955" w:rsidRPr="00FF0CFA" w:rsidRDefault="00FF0CFA" w:rsidP="00565387">
            <w:pPr>
              <w:rPr>
                <w:rFonts w:eastAsia="Times New Roman" w:cs="Arial"/>
              </w:rPr>
            </w:pPr>
            <w:r w:rsidRPr="00FF0CFA">
              <w:rPr>
                <w:rFonts w:eastAsia="Times New Roman" w:cs="Arial"/>
              </w:rPr>
              <w:t>NA</w:t>
            </w:r>
          </w:p>
        </w:tc>
      </w:tr>
      <w:tr w:rsidR="00E97955" w:rsidRPr="00713E8C" w14:paraId="34FD142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0F1C6E2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50B9B17E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EDB0FE1" w14:textId="0EAE58DE" w:rsidR="00E97955" w:rsidRPr="00713E8C" w:rsidRDefault="00FF0CF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523DA438" w14:textId="77777777" w:rsidTr="00565387">
        <w:trPr>
          <w:jc w:val="center"/>
        </w:trPr>
        <w:tc>
          <w:tcPr>
            <w:tcW w:w="2333" w:type="dxa"/>
            <w:vMerge/>
          </w:tcPr>
          <w:p w14:paraId="6BFB589C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4835235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5CF586B5" w14:textId="3F51B009" w:rsidR="00E97955" w:rsidRPr="00713E8C" w:rsidRDefault="00FF0CF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67D26E2F" w14:textId="77777777" w:rsidTr="00565387">
        <w:trPr>
          <w:jc w:val="center"/>
        </w:trPr>
        <w:tc>
          <w:tcPr>
            <w:tcW w:w="2333" w:type="dxa"/>
            <w:vMerge/>
          </w:tcPr>
          <w:p w14:paraId="21D1E9B6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CFFBE24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A2E2872" w14:textId="417237B8" w:rsidR="00E97955" w:rsidRPr="00713E8C" w:rsidRDefault="00FF0CF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0FBD061E" w14:textId="77777777" w:rsidTr="00565387">
        <w:trPr>
          <w:jc w:val="center"/>
        </w:trPr>
        <w:tc>
          <w:tcPr>
            <w:tcW w:w="2333" w:type="dxa"/>
            <w:vMerge/>
          </w:tcPr>
          <w:p w14:paraId="0ED9F9F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B561F23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1F56F57" w14:textId="1A8B93F0" w:rsidR="00E97955" w:rsidRPr="00713E8C" w:rsidRDefault="00FF0CFA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E97955" w:rsidRPr="00713E8C" w14:paraId="1EB6FEC5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61A0788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643BAA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6018490A" w14:textId="46942EDF" w:rsidR="00E97955" w:rsidRPr="00713E8C" w:rsidRDefault="00292C6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30</w:t>
            </w:r>
          </w:p>
        </w:tc>
      </w:tr>
      <w:tr w:rsidR="00E97955" w:rsidRPr="00713E8C" w14:paraId="538D3698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D5881E3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77BD5C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64C4235B" w14:textId="7DDAC96A" w:rsidR="00E97955" w:rsidRPr="00713E8C" w:rsidRDefault="00292C6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30</w:t>
            </w:r>
          </w:p>
        </w:tc>
      </w:tr>
      <w:tr w:rsidR="00E97955" w:rsidRPr="00713E8C" w14:paraId="14DE60A1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6B744B92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783FE86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4DC83677" w14:textId="0D0E5AE7" w:rsidR="00E97955" w:rsidRPr="00713E8C" w:rsidRDefault="00292C6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30</w:t>
            </w:r>
          </w:p>
        </w:tc>
      </w:tr>
      <w:tr w:rsidR="00E97955" w:rsidRPr="00713E8C" w14:paraId="380F0BB4" w14:textId="77777777" w:rsidTr="00565387">
        <w:trPr>
          <w:jc w:val="center"/>
        </w:trPr>
        <w:tc>
          <w:tcPr>
            <w:tcW w:w="2333" w:type="dxa"/>
            <w:vMerge/>
            <w:vAlign w:val="center"/>
          </w:tcPr>
          <w:p w14:paraId="322DBB75" w14:textId="77777777" w:rsidR="00E97955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1F7D4F7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255E91E0" w14:textId="028A0E87" w:rsidR="00E97955" w:rsidRPr="00713E8C" w:rsidRDefault="00292C6B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30</w:t>
            </w:r>
          </w:p>
        </w:tc>
      </w:tr>
      <w:tr w:rsidR="00E97955" w:rsidRPr="00713E8C" w14:paraId="6ED8B5FA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3440BD40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32A9175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1BF05AD1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E97955" w:rsidRPr="00713E8C" w14:paraId="09C2E8AC" w14:textId="77777777" w:rsidTr="00565387">
        <w:trPr>
          <w:jc w:val="center"/>
        </w:trPr>
        <w:tc>
          <w:tcPr>
            <w:tcW w:w="2333" w:type="dxa"/>
            <w:vMerge/>
          </w:tcPr>
          <w:p w14:paraId="0ACA1E8D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702BBE7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0EEF34A2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 metre</w:t>
            </w:r>
          </w:p>
        </w:tc>
      </w:tr>
      <w:tr w:rsidR="00E97955" w:rsidRPr="00713E8C" w14:paraId="6713B632" w14:textId="77777777" w:rsidTr="00565387">
        <w:trPr>
          <w:jc w:val="center"/>
        </w:trPr>
        <w:tc>
          <w:tcPr>
            <w:tcW w:w="2333" w:type="dxa"/>
            <w:vMerge w:val="restart"/>
            <w:vAlign w:val="center"/>
          </w:tcPr>
          <w:p w14:paraId="1564BC58" w14:textId="7796A7A3" w:rsidR="00E97955" w:rsidRPr="00713E8C" w:rsidRDefault="0020447C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E97955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49A35BD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3B0C6F39" w14:textId="77777777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E97955" w:rsidRPr="00713E8C" w14:paraId="167A373A" w14:textId="77777777" w:rsidTr="00565387">
        <w:trPr>
          <w:jc w:val="center"/>
        </w:trPr>
        <w:tc>
          <w:tcPr>
            <w:tcW w:w="2333" w:type="dxa"/>
            <w:vMerge/>
          </w:tcPr>
          <w:p w14:paraId="7A4189DB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F5293C4" w14:textId="5C0D9598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DFB8DC2" w14:textId="5D0F6DBC" w:rsidR="00E97955" w:rsidRPr="00713E8C" w:rsidRDefault="00BD4B0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</w:t>
            </w:r>
          </w:p>
        </w:tc>
      </w:tr>
      <w:tr w:rsidR="00E97955" w:rsidRPr="00713E8C" w14:paraId="39D96E04" w14:textId="77777777" w:rsidTr="00565387">
        <w:trPr>
          <w:jc w:val="center"/>
        </w:trPr>
        <w:tc>
          <w:tcPr>
            <w:tcW w:w="2333" w:type="dxa"/>
            <w:vMerge/>
          </w:tcPr>
          <w:p w14:paraId="69A56730" w14:textId="77777777" w:rsidR="00E97955" w:rsidRPr="00713E8C" w:rsidRDefault="00E97955" w:rsidP="00565387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9748258" w14:textId="113A4059" w:rsidR="00E97955" w:rsidRPr="00713E8C" w:rsidRDefault="00E97955" w:rsidP="00565387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  <w:r w:rsidR="00EF644D">
              <w:rPr>
                <w:rFonts w:eastAsia="Times New Roman" w:cs="Arial"/>
              </w:rPr>
              <w:t xml:space="preserve"> (m)</w:t>
            </w:r>
          </w:p>
        </w:tc>
        <w:tc>
          <w:tcPr>
            <w:tcW w:w="3986" w:type="dxa"/>
          </w:tcPr>
          <w:p w14:paraId="55B91EA4" w14:textId="33F1A2A9" w:rsidR="00E97955" w:rsidRPr="00713E8C" w:rsidRDefault="00BD4B0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</w:t>
            </w:r>
          </w:p>
        </w:tc>
      </w:tr>
    </w:tbl>
    <w:p w14:paraId="655E73A1" w14:textId="77777777" w:rsidR="00E97955" w:rsidRDefault="00E97955" w:rsidP="00E97955">
      <w:pPr>
        <w:rPr>
          <w:lang w:val="en-CA"/>
        </w:rPr>
      </w:pPr>
    </w:p>
    <w:p w14:paraId="7386E211" w14:textId="77777777" w:rsidR="00E97955" w:rsidRDefault="00E97955" w:rsidP="00E97955">
      <w:pPr>
        <w:pStyle w:val="Heading1"/>
        <w:rPr>
          <w:lang w:val="en-CA"/>
        </w:rPr>
      </w:pPr>
      <w:bookmarkStart w:id="7" w:name="_Toc162510093"/>
      <w:r>
        <w:rPr>
          <w:lang w:val="en-CA"/>
        </w:rPr>
        <w:t>Site Influences</w:t>
      </w:r>
      <w:bookmarkEnd w:id="7"/>
    </w:p>
    <w:p w14:paraId="189BACAD" w14:textId="77777777" w:rsidR="00E97955" w:rsidRDefault="00E97955" w:rsidP="00E97955">
      <w:pPr>
        <w:pStyle w:val="Heading2"/>
        <w:rPr>
          <w:lang w:val="en-CA"/>
        </w:rPr>
      </w:pPr>
      <w:bookmarkStart w:id="8" w:name="_Toc162510094"/>
      <w:r>
        <w:rPr>
          <w:lang w:val="en-CA"/>
        </w:rPr>
        <w:t>Localized Sources (within 20 metres of station)</w:t>
      </w:r>
      <w:bookmarkEnd w:id="8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4"/>
        <w:gridCol w:w="1906"/>
        <w:gridCol w:w="5305"/>
      </w:tblGrid>
      <w:tr w:rsidR="00E97955" w:rsidRPr="00713E8C" w14:paraId="1C0B2617" w14:textId="77777777" w:rsidTr="00340382">
        <w:tc>
          <w:tcPr>
            <w:tcW w:w="2144" w:type="dxa"/>
            <w:shd w:val="clear" w:color="auto" w:fill="B4C6E7" w:themeFill="accent1" w:themeFillTint="66"/>
          </w:tcPr>
          <w:p w14:paraId="273C1E20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485C6AB8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5" w:type="dxa"/>
            <w:shd w:val="clear" w:color="auto" w:fill="B4C6E7" w:themeFill="accent1" w:themeFillTint="66"/>
          </w:tcPr>
          <w:p w14:paraId="1C76FE6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E97955" w:rsidRPr="00713E8C" w14:paraId="1C9A1330" w14:textId="77777777" w:rsidTr="00340382">
        <w:tc>
          <w:tcPr>
            <w:tcW w:w="2144" w:type="dxa"/>
          </w:tcPr>
          <w:p w14:paraId="72C10450" w14:textId="32B687B1" w:rsidR="00E97955" w:rsidRPr="00713E8C" w:rsidRDefault="004B732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Fire watch tower</w:t>
            </w:r>
          </w:p>
        </w:tc>
        <w:tc>
          <w:tcPr>
            <w:tcW w:w="1906" w:type="dxa"/>
          </w:tcPr>
          <w:p w14:paraId="71CF6799" w14:textId="19EF64FC" w:rsidR="00E97955" w:rsidRPr="00713E8C" w:rsidRDefault="004B732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100 m NW of Station</w:t>
            </w:r>
          </w:p>
        </w:tc>
        <w:tc>
          <w:tcPr>
            <w:tcW w:w="5305" w:type="dxa"/>
          </w:tcPr>
          <w:p w14:paraId="3CC64035" w14:textId="4EF81376" w:rsidR="00E97955" w:rsidRPr="00713E8C" w:rsidRDefault="004B732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Fire lookout tower, operated by the province of Alberta</w:t>
            </w:r>
          </w:p>
        </w:tc>
      </w:tr>
      <w:tr w:rsidR="00E97955" w:rsidRPr="00713E8C" w14:paraId="6F68E124" w14:textId="77777777" w:rsidTr="00340382">
        <w:tc>
          <w:tcPr>
            <w:tcW w:w="2144" w:type="dxa"/>
          </w:tcPr>
          <w:p w14:paraId="5DDEDB6C" w14:textId="45762400" w:rsidR="00E97955" w:rsidRPr="00713E8C" w:rsidRDefault="004B7324" w:rsidP="00565387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Communication Tower</w:t>
            </w:r>
          </w:p>
        </w:tc>
        <w:tc>
          <w:tcPr>
            <w:tcW w:w="1906" w:type="dxa"/>
          </w:tcPr>
          <w:p w14:paraId="4994A6E9" w14:textId="1BEBF034" w:rsidR="00E97955" w:rsidRPr="00713E8C" w:rsidRDefault="004B7324" w:rsidP="00565387">
            <w:pPr>
              <w:rPr>
                <w:rFonts w:eastAsia="Times New Roman" w:cs="Arial"/>
                <w:highlight w:val="yellow"/>
              </w:rPr>
            </w:pPr>
            <w:r w:rsidRPr="004B7324">
              <w:rPr>
                <w:rFonts w:eastAsia="Times New Roman" w:cs="Arial"/>
              </w:rPr>
              <w:t>30 m E of Station</w:t>
            </w:r>
          </w:p>
        </w:tc>
        <w:tc>
          <w:tcPr>
            <w:tcW w:w="5305" w:type="dxa"/>
          </w:tcPr>
          <w:p w14:paraId="66D408F7" w14:textId="73C71BC6" w:rsidR="00E97955" w:rsidRPr="00713E8C" w:rsidRDefault="00BF324D" w:rsidP="00565387">
            <w:pPr>
              <w:rPr>
                <w:rFonts w:eastAsia="Times New Roman" w:cs="Arial"/>
                <w:highlight w:val="yellow"/>
              </w:rPr>
            </w:pPr>
            <w:r w:rsidRPr="00BF324D">
              <w:rPr>
                <w:rFonts w:eastAsia="Times New Roman" w:cs="Arial"/>
              </w:rPr>
              <w:t>Cell tower</w:t>
            </w:r>
          </w:p>
        </w:tc>
      </w:tr>
    </w:tbl>
    <w:p w14:paraId="293D6294" w14:textId="77777777" w:rsidR="00E97955" w:rsidRDefault="00E97955" w:rsidP="00E97955">
      <w:pPr>
        <w:rPr>
          <w:lang w:val="en-CA"/>
        </w:rPr>
      </w:pPr>
    </w:p>
    <w:p w14:paraId="32FBA02F" w14:textId="77777777" w:rsidR="00E97955" w:rsidRDefault="00E97955" w:rsidP="00E97955">
      <w:pPr>
        <w:pStyle w:val="Heading2"/>
        <w:rPr>
          <w:lang w:val="en-CA"/>
        </w:rPr>
      </w:pPr>
      <w:bookmarkStart w:id="9" w:name="_Toc162510095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2"/>
        <w:gridCol w:w="1883"/>
        <w:gridCol w:w="1629"/>
        <w:gridCol w:w="3966"/>
      </w:tblGrid>
      <w:tr w:rsidR="00E97955" w:rsidRPr="00713E8C" w14:paraId="0A4E4210" w14:textId="77777777" w:rsidTr="006F02C9">
        <w:tc>
          <w:tcPr>
            <w:tcW w:w="1872" w:type="dxa"/>
            <w:shd w:val="clear" w:color="auto" w:fill="B4C6E7" w:themeFill="accent1" w:themeFillTint="66"/>
          </w:tcPr>
          <w:p w14:paraId="7A3CEB6F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3" w:type="dxa"/>
            <w:shd w:val="clear" w:color="auto" w:fill="B4C6E7" w:themeFill="accent1" w:themeFillTint="66"/>
          </w:tcPr>
          <w:p w14:paraId="0E2102A7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9" w:type="dxa"/>
            <w:shd w:val="clear" w:color="auto" w:fill="B4C6E7" w:themeFill="accent1" w:themeFillTint="66"/>
          </w:tcPr>
          <w:p w14:paraId="236F87ED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66" w:type="dxa"/>
            <w:shd w:val="clear" w:color="auto" w:fill="B4C6E7" w:themeFill="accent1" w:themeFillTint="66"/>
          </w:tcPr>
          <w:p w14:paraId="08BE5EFA" w14:textId="77777777" w:rsidR="00E97955" w:rsidRPr="00713E8C" w:rsidRDefault="00E97955" w:rsidP="00565387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E97955" w14:paraId="7CDCDD07" w14:textId="77777777" w:rsidTr="006F02C9">
        <w:tc>
          <w:tcPr>
            <w:tcW w:w="1872" w:type="dxa"/>
          </w:tcPr>
          <w:p w14:paraId="77491DDA" w14:textId="006346A2" w:rsidR="00E97955" w:rsidRDefault="006F02C9" w:rsidP="00565387">
            <w:pPr>
              <w:rPr>
                <w:lang w:val="en-CA"/>
              </w:rPr>
            </w:pPr>
            <w:r>
              <w:rPr>
                <w:lang w:val="en-CA"/>
              </w:rPr>
              <w:t>Access road</w:t>
            </w:r>
          </w:p>
        </w:tc>
        <w:tc>
          <w:tcPr>
            <w:tcW w:w="1883" w:type="dxa"/>
          </w:tcPr>
          <w:p w14:paraId="4B0B1D52" w14:textId="1C8F1994" w:rsidR="00E97955" w:rsidRDefault="006F02C9" w:rsidP="00565387">
            <w:pPr>
              <w:rPr>
                <w:lang w:val="en-CA"/>
              </w:rPr>
            </w:pPr>
            <w:r>
              <w:rPr>
                <w:lang w:val="en-CA"/>
              </w:rPr>
              <w:t>Low</w:t>
            </w:r>
          </w:p>
        </w:tc>
        <w:tc>
          <w:tcPr>
            <w:tcW w:w="1629" w:type="dxa"/>
          </w:tcPr>
          <w:p w14:paraId="0470A6A3" w14:textId="60E2AD0F" w:rsidR="00E97955" w:rsidRDefault="006F02C9" w:rsidP="00565387">
            <w:pPr>
              <w:rPr>
                <w:lang w:val="en-CA"/>
              </w:rPr>
            </w:pPr>
            <w:r>
              <w:rPr>
                <w:lang w:val="en-CA"/>
              </w:rPr>
              <w:t>10</w:t>
            </w:r>
          </w:p>
        </w:tc>
        <w:tc>
          <w:tcPr>
            <w:tcW w:w="3966" w:type="dxa"/>
          </w:tcPr>
          <w:p w14:paraId="70B57881" w14:textId="6C840F78" w:rsidR="00E97955" w:rsidRDefault="006F02C9" w:rsidP="00565387">
            <w:pPr>
              <w:rPr>
                <w:lang w:val="en-CA"/>
              </w:rPr>
            </w:pPr>
            <w:r>
              <w:rPr>
                <w:lang w:val="en-CA"/>
              </w:rPr>
              <w:t>Dirt/sand road</w:t>
            </w:r>
          </w:p>
        </w:tc>
      </w:tr>
    </w:tbl>
    <w:p w14:paraId="14DB8A8E" w14:textId="77777777" w:rsidR="00E97955" w:rsidRDefault="00E97955" w:rsidP="00E97955">
      <w:pPr>
        <w:rPr>
          <w:lang w:val="en-CA"/>
        </w:rPr>
      </w:pPr>
    </w:p>
    <w:p w14:paraId="455F2A53" w14:textId="77777777" w:rsidR="00E97955" w:rsidRDefault="00E97955" w:rsidP="00E97955">
      <w:pPr>
        <w:pStyle w:val="Heading2"/>
        <w:rPr>
          <w:lang w:val="en-CA"/>
        </w:rPr>
      </w:pPr>
      <w:bookmarkStart w:id="10" w:name="_Toc162510096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2"/>
        <w:gridCol w:w="1725"/>
        <w:gridCol w:w="1869"/>
        <w:gridCol w:w="1874"/>
      </w:tblGrid>
      <w:tr w:rsidR="0020447C" w:rsidRPr="00713E8C" w14:paraId="33011A4C" w14:textId="77777777" w:rsidTr="0020447C">
        <w:tc>
          <w:tcPr>
            <w:tcW w:w="1862" w:type="dxa"/>
            <w:shd w:val="clear" w:color="auto" w:fill="B4C6E7" w:themeFill="accent1" w:themeFillTint="66"/>
          </w:tcPr>
          <w:p w14:paraId="6EE78997" w14:textId="77777777" w:rsidR="0020447C" w:rsidRPr="00713E8C" w:rsidRDefault="0020447C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5" w:type="dxa"/>
            <w:shd w:val="clear" w:color="auto" w:fill="B4C6E7" w:themeFill="accent1" w:themeFillTint="66"/>
          </w:tcPr>
          <w:p w14:paraId="43966515" w14:textId="77777777" w:rsidR="0020447C" w:rsidRPr="00713E8C" w:rsidRDefault="0020447C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69" w:type="dxa"/>
            <w:shd w:val="clear" w:color="auto" w:fill="B4C6E7" w:themeFill="accent1" w:themeFillTint="66"/>
          </w:tcPr>
          <w:p w14:paraId="46E720D0" w14:textId="77777777" w:rsidR="0020447C" w:rsidRPr="00713E8C" w:rsidRDefault="0020447C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4" w:type="dxa"/>
            <w:shd w:val="clear" w:color="auto" w:fill="B4C6E7" w:themeFill="accent1" w:themeFillTint="66"/>
          </w:tcPr>
          <w:p w14:paraId="2BE2B331" w14:textId="77777777" w:rsidR="0020447C" w:rsidRPr="00713E8C" w:rsidRDefault="0020447C" w:rsidP="00565387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20447C" w14:paraId="0A5C9173" w14:textId="77777777" w:rsidTr="0020447C">
        <w:tc>
          <w:tcPr>
            <w:tcW w:w="1862" w:type="dxa"/>
          </w:tcPr>
          <w:p w14:paraId="4C5A91A0" w14:textId="221ED813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Cenovus</w:t>
            </w:r>
          </w:p>
        </w:tc>
        <w:tc>
          <w:tcPr>
            <w:tcW w:w="1725" w:type="dxa"/>
          </w:tcPr>
          <w:p w14:paraId="499193EC" w14:textId="4A3B94C7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1869" w:type="dxa"/>
          </w:tcPr>
          <w:p w14:paraId="0C28D026" w14:textId="55C211F8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12.26</w:t>
            </w:r>
          </w:p>
        </w:tc>
        <w:tc>
          <w:tcPr>
            <w:tcW w:w="1874" w:type="dxa"/>
          </w:tcPr>
          <w:p w14:paraId="14C5FBE1" w14:textId="36B3D03A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  <w:tr w:rsidR="0020447C" w14:paraId="1E41F58C" w14:textId="77777777" w:rsidTr="0020447C">
        <w:tc>
          <w:tcPr>
            <w:tcW w:w="1862" w:type="dxa"/>
          </w:tcPr>
          <w:p w14:paraId="1C44B0C9" w14:textId="759E0878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CNRL</w:t>
            </w:r>
          </w:p>
        </w:tc>
        <w:tc>
          <w:tcPr>
            <w:tcW w:w="1725" w:type="dxa"/>
          </w:tcPr>
          <w:p w14:paraId="123ED7DA" w14:textId="13F7CEB6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SAGD</w:t>
            </w:r>
          </w:p>
        </w:tc>
        <w:tc>
          <w:tcPr>
            <w:tcW w:w="1869" w:type="dxa"/>
          </w:tcPr>
          <w:p w14:paraId="5AD7E86D" w14:textId="38007A38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15</w:t>
            </w:r>
          </w:p>
        </w:tc>
        <w:tc>
          <w:tcPr>
            <w:tcW w:w="1874" w:type="dxa"/>
          </w:tcPr>
          <w:p w14:paraId="27FC89DF" w14:textId="6F494593" w:rsidR="0020447C" w:rsidRDefault="0020447C" w:rsidP="00565387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</w:tbl>
    <w:p w14:paraId="06625B3C" w14:textId="77777777" w:rsidR="00E97955" w:rsidRDefault="00E97955" w:rsidP="00E97955">
      <w:pPr>
        <w:rPr>
          <w:lang w:val="en-CA"/>
        </w:rPr>
      </w:pPr>
    </w:p>
    <w:p w14:paraId="0652C55F" w14:textId="77777777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1AF5267" w14:textId="1FB027A8" w:rsidR="00E97955" w:rsidRDefault="000E3758" w:rsidP="00E97955">
      <w:pPr>
        <w:pStyle w:val="Heading1"/>
        <w:rPr>
          <w:lang w:val="en-CA"/>
        </w:rPr>
      </w:pPr>
      <w:bookmarkStart w:id="11" w:name="_Toc162510097"/>
      <w:bookmarkStart w:id="12" w:name="_Hlk94869014"/>
      <w:r>
        <w:rPr>
          <w:lang w:val="en-CA"/>
        </w:rPr>
        <w:lastRenderedPageBreak/>
        <w:t>Station</w:t>
      </w:r>
      <w:r w:rsidR="00E97955">
        <w:rPr>
          <w:lang w:val="en-CA"/>
        </w:rPr>
        <w:t xml:space="preserve"> Equipment</w:t>
      </w:r>
      <w:bookmarkEnd w:id="11"/>
    </w:p>
    <w:p w14:paraId="3DF8FAC2" w14:textId="77777777" w:rsidR="00E97955" w:rsidRDefault="00E97955" w:rsidP="00E97955">
      <w:pPr>
        <w:rPr>
          <w:lang w:val="en-CA"/>
        </w:rPr>
      </w:pPr>
      <w:r>
        <w:rPr>
          <w:lang w:val="en-CA"/>
        </w:rPr>
        <w:t xml:space="preserve">Equipment Owner: </w:t>
      </w:r>
    </w:p>
    <w:p w14:paraId="1C855340" w14:textId="4AAE673E" w:rsidR="000E3758" w:rsidRPr="00F51D5B" w:rsidRDefault="000E3758" w:rsidP="000E3758">
      <w:pPr>
        <w:pStyle w:val="Heading2"/>
        <w:rPr>
          <w:lang w:val="en-CA"/>
        </w:rPr>
      </w:pPr>
      <w:bookmarkStart w:id="13" w:name="_Toc162510098"/>
      <w:r>
        <w:rPr>
          <w:lang w:val="en-CA"/>
        </w:rPr>
        <w:t>Analytical Equipment</w:t>
      </w:r>
      <w:bookmarkEnd w:id="13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2037"/>
        <w:gridCol w:w="1270"/>
        <w:gridCol w:w="1932"/>
        <w:gridCol w:w="1533"/>
        <w:gridCol w:w="1305"/>
      </w:tblGrid>
      <w:tr w:rsidR="000E4829" w:rsidRPr="00713E8C" w14:paraId="3C1EF4B3" w14:textId="64D3818B" w:rsidTr="000E4829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0EDF2805" w14:textId="77777777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bookmarkStart w:id="14" w:name="OLE_LINK1"/>
            <w:bookmarkStart w:id="15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2037" w:type="dxa"/>
            <w:shd w:val="clear" w:color="auto" w:fill="B4C6E7" w:themeFill="accent1" w:themeFillTint="66"/>
            <w:vAlign w:val="center"/>
          </w:tcPr>
          <w:p w14:paraId="220EF1B4" w14:textId="77777777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70" w:type="dxa"/>
            <w:shd w:val="clear" w:color="auto" w:fill="B4C6E7" w:themeFill="accent1" w:themeFillTint="66"/>
            <w:vAlign w:val="center"/>
          </w:tcPr>
          <w:p w14:paraId="325B4E79" w14:textId="77777777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932" w:type="dxa"/>
            <w:shd w:val="clear" w:color="auto" w:fill="B4C6E7" w:themeFill="accent1" w:themeFillTint="66"/>
            <w:vAlign w:val="center"/>
          </w:tcPr>
          <w:p w14:paraId="73DE47C1" w14:textId="77777777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533" w:type="dxa"/>
            <w:shd w:val="clear" w:color="auto" w:fill="B4C6E7" w:themeFill="accent1" w:themeFillTint="66"/>
            <w:vAlign w:val="center"/>
          </w:tcPr>
          <w:p w14:paraId="3173A21D" w14:textId="77777777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  <w:tc>
          <w:tcPr>
            <w:tcW w:w="1305" w:type="dxa"/>
            <w:shd w:val="clear" w:color="auto" w:fill="B4C6E7" w:themeFill="accent1" w:themeFillTint="66"/>
          </w:tcPr>
          <w:p w14:paraId="211D9D78" w14:textId="2D83A5E5" w:rsidR="000E4829" w:rsidRPr="00713E8C" w:rsidRDefault="000E4829" w:rsidP="00036499">
            <w:pPr>
              <w:jc w:val="center"/>
              <w:rPr>
                <w:rFonts w:eastAsia="Times New Roman" w:cs="Arial"/>
                <w:b/>
              </w:rPr>
            </w:pPr>
            <w:r w:rsidRPr="000E4829">
              <w:rPr>
                <w:rFonts w:eastAsia="Times New Roman" w:cs="Arial"/>
                <w:b/>
                <w:sz w:val="22"/>
                <w:szCs w:val="22"/>
              </w:rPr>
              <w:t>WBEA Data Start Date</w:t>
            </w:r>
          </w:p>
        </w:tc>
      </w:tr>
      <w:tr w:rsidR="000E4829" w:rsidRPr="00C6555B" w14:paraId="452C0CD0" w14:textId="082ED49F" w:rsidTr="000E4829">
        <w:trPr>
          <w:trHeight w:val="288"/>
        </w:trPr>
        <w:tc>
          <w:tcPr>
            <w:tcW w:w="1273" w:type="dxa"/>
            <w:vAlign w:val="center"/>
          </w:tcPr>
          <w:p w14:paraId="0A9E396B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2837B5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37" w:type="dxa"/>
            <w:vAlign w:val="center"/>
          </w:tcPr>
          <w:p w14:paraId="730D6ECC" w14:textId="77777777" w:rsidR="000E4829" w:rsidRPr="00D5614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70" w:type="dxa"/>
            <w:vAlign w:val="center"/>
          </w:tcPr>
          <w:p w14:paraId="65607966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1932" w:type="dxa"/>
            <w:vAlign w:val="center"/>
          </w:tcPr>
          <w:p w14:paraId="411E3078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310DF5">
              <w:rPr>
                <w:rFonts w:eastAsia="Times New Roman" w:cs="Arial"/>
                <w:sz w:val="20"/>
                <w:szCs w:val="20"/>
              </w:rPr>
              <w:t>JC1501301453</w:t>
            </w:r>
          </w:p>
        </w:tc>
        <w:tc>
          <w:tcPr>
            <w:tcW w:w="1533" w:type="dxa"/>
            <w:vAlign w:val="center"/>
          </w:tcPr>
          <w:p w14:paraId="3E365372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  <w:tc>
          <w:tcPr>
            <w:tcW w:w="1305" w:type="dxa"/>
            <w:vAlign w:val="center"/>
          </w:tcPr>
          <w:p w14:paraId="079F8AF1" w14:textId="34294E3B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06C47123" w14:textId="0EA1F55A" w:rsidTr="000E4829">
        <w:trPr>
          <w:trHeight w:val="288"/>
        </w:trPr>
        <w:tc>
          <w:tcPr>
            <w:tcW w:w="1273" w:type="dxa"/>
            <w:vAlign w:val="center"/>
          </w:tcPr>
          <w:p w14:paraId="45F45D9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37" w:type="dxa"/>
            <w:vAlign w:val="center"/>
          </w:tcPr>
          <w:p w14:paraId="4AB6E4AF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70" w:type="dxa"/>
            <w:vAlign w:val="center"/>
          </w:tcPr>
          <w:p w14:paraId="656FF952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 – TLE</w:t>
            </w:r>
          </w:p>
        </w:tc>
        <w:tc>
          <w:tcPr>
            <w:tcW w:w="1932" w:type="dxa"/>
            <w:vAlign w:val="center"/>
          </w:tcPr>
          <w:p w14:paraId="13BCA046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1218153359</w:t>
            </w:r>
          </w:p>
        </w:tc>
        <w:tc>
          <w:tcPr>
            <w:tcW w:w="1533" w:type="dxa"/>
            <w:vAlign w:val="center"/>
          </w:tcPr>
          <w:p w14:paraId="465D5CF8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305" w:type="dxa"/>
            <w:vAlign w:val="center"/>
          </w:tcPr>
          <w:p w14:paraId="764E4134" w14:textId="345A482C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3C6B2935" w14:textId="33285AFB" w:rsidTr="000E4829">
        <w:trPr>
          <w:trHeight w:val="288"/>
        </w:trPr>
        <w:tc>
          <w:tcPr>
            <w:tcW w:w="1273" w:type="dxa"/>
            <w:vAlign w:val="center"/>
          </w:tcPr>
          <w:p w14:paraId="3934F36D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</w:t>
            </w:r>
            <w:r w:rsidRPr="002837B5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2037" w:type="dxa"/>
            <w:vAlign w:val="center"/>
          </w:tcPr>
          <w:p w14:paraId="3F6B80C7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70" w:type="dxa"/>
            <w:vAlign w:val="center"/>
          </w:tcPr>
          <w:p w14:paraId="1A382684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42i </w:t>
            </w:r>
          </w:p>
        </w:tc>
        <w:tc>
          <w:tcPr>
            <w:tcW w:w="1932" w:type="dxa"/>
            <w:vAlign w:val="center"/>
          </w:tcPr>
          <w:p w14:paraId="772A4FB8" w14:textId="05BD1C0A" w:rsidR="000E4829" w:rsidRPr="00C6555B" w:rsidRDefault="00C363E8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363E8">
              <w:rPr>
                <w:rFonts w:eastAsia="Times New Roman" w:cs="Arial"/>
                <w:sz w:val="20"/>
                <w:szCs w:val="20"/>
              </w:rPr>
              <w:t>1501663731</w:t>
            </w:r>
          </w:p>
        </w:tc>
        <w:tc>
          <w:tcPr>
            <w:tcW w:w="1533" w:type="dxa"/>
            <w:vAlign w:val="center"/>
          </w:tcPr>
          <w:p w14:paraId="2D4147C5" w14:textId="703552BD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C363E8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305" w:type="dxa"/>
            <w:vAlign w:val="center"/>
          </w:tcPr>
          <w:p w14:paraId="2E372906" w14:textId="50F2E5CC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5EC6FA22" w14:textId="152D9CDB" w:rsidTr="000E4829">
        <w:trPr>
          <w:trHeight w:val="288"/>
        </w:trPr>
        <w:tc>
          <w:tcPr>
            <w:tcW w:w="1273" w:type="dxa"/>
            <w:vAlign w:val="center"/>
          </w:tcPr>
          <w:p w14:paraId="7618AB8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NMHC</w:t>
            </w:r>
          </w:p>
        </w:tc>
        <w:tc>
          <w:tcPr>
            <w:tcW w:w="2037" w:type="dxa"/>
            <w:vAlign w:val="center"/>
          </w:tcPr>
          <w:p w14:paraId="2B790248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70" w:type="dxa"/>
            <w:vAlign w:val="center"/>
          </w:tcPr>
          <w:p w14:paraId="5C594C76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1932" w:type="dxa"/>
            <w:vAlign w:val="center"/>
          </w:tcPr>
          <w:p w14:paraId="68D72F92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5F63C1">
              <w:rPr>
                <w:rFonts w:eastAsia="Times New Roman" w:cs="Arial"/>
                <w:sz w:val="20"/>
                <w:szCs w:val="20"/>
              </w:rPr>
              <w:t>1193585647</w:t>
            </w:r>
          </w:p>
        </w:tc>
        <w:tc>
          <w:tcPr>
            <w:tcW w:w="1533" w:type="dxa"/>
            <w:vAlign w:val="center"/>
          </w:tcPr>
          <w:p w14:paraId="2248D2AD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2024-01-31</w:t>
            </w:r>
          </w:p>
        </w:tc>
        <w:tc>
          <w:tcPr>
            <w:tcW w:w="1305" w:type="dxa"/>
            <w:vAlign w:val="center"/>
          </w:tcPr>
          <w:p w14:paraId="11E73097" w14:textId="6B5469FC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4D2324D5" w14:textId="6D3FB8B7" w:rsidTr="000E4829">
        <w:trPr>
          <w:trHeight w:val="288"/>
        </w:trPr>
        <w:tc>
          <w:tcPr>
            <w:tcW w:w="1273" w:type="dxa"/>
            <w:vAlign w:val="center"/>
          </w:tcPr>
          <w:p w14:paraId="1276C88A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 w:rsidRPr="002837B5"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2037" w:type="dxa"/>
            <w:vAlign w:val="center"/>
          </w:tcPr>
          <w:p w14:paraId="71F815F8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 API</w:t>
            </w:r>
          </w:p>
        </w:tc>
        <w:tc>
          <w:tcPr>
            <w:tcW w:w="1270" w:type="dxa"/>
            <w:vAlign w:val="center"/>
          </w:tcPr>
          <w:p w14:paraId="556FC201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T400</w:t>
            </w:r>
          </w:p>
        </w:tc>
        <w:tc>
          <w:tcPr>
            <w:tcW w:w="1932" w:type="dxa"/>
            <w:vAlign w:val="center"/>
          </w:tcPr>
          <w:p w14:paraId="3B728465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825</w:t>
            </w:r>
          </w:p>
        </w:tc>
        <w:tc>
          <w:tcPr>
            <w:tcW w:w="1533" w:type="dxa"/>
            <w:vAlign w:val="center"/>
          </w:tcPr>
          <w:p w14:paraId="334DDCFA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2019</w:t>
            </w:r>
          </w:p>
        </w:tc>
        <w:tc>
          <w:tcPr>
            <w:tcW w:w="1305" w:type="dxa"/>
            <w:vAlign w:val="center"/>
          </w:tcPr>
          <w:p w14:paraId="409E3699" w14:textId="269AA43B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7E206769" w14:textId="10A157A3" w:rsidTr="000E4829">
        <w:trPr>
          <w:trHeight w:val="288"/>
        </w:trPr>
        <w:tc>
          <w:tcPr>
            <w:tcW w:w="1273" w:type="dxa"/>
            <w:vAlign w:val="center"/>
          </w:tcPr>
          <w:p w14:paraId="5848DA31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CO</w:t>
            </w:r>
          </w:p>
        </w:tc>
        <w:tc>
          <w:tcPr>
            <w:tcW w:w="2037" w:type="dxa"/>
            <w:vAlign w:val="center"/>
          </w:tcPr>
          <w:p w14:paraId="7DE7695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 API</w:t>
            </w:r>
          </w:p>
        </w:tc>
        <w:tc>
          <w:tcPr>
            <w:tcW w:w="1270" w:type="dxa"/>
            <w:vAlign w:val="center"/>
          </w:tcPr>
          <w:p w14:paraId="31C0D26C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T300</w:t>
            </w:r>
          </w:p>
        </w:tc>
        <w:tc>
          <w:tcPr>
            <w:tcW w:w="1932" w:type="dxa"/>
            <w:vAlign w:val="center"/>
          </w:tcPr>
          <w:p w14:paraId="4D554C7B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3504</w:t>
            </w:r>
          </w:p>
        </w:tc>
        <w:tc>
          <w:tcPr>
            <w:tcW w:w="1533" w:type="dxa"/>
            <w:vAlign w:val="center"/>
          </w:tcPr>
          <w:p w14:paraId="5C63DCF4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305" w:type="dxa"/>
            <w:vAlign w:val="center"/>
          </w:tcPr>
          <w:p w14:paraId="18ABC9B4" w14:textId="4F108FF7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</w:tr>
      <w:tr w:rsidR="000E4829" w:rsidRPr="00C6555B" w14:paraId="5D780D2A" w14:textId="1165CECB" w:rsidTr="000E4829">
        <w:trPr>
          <w:trHeight w:val="288"/>
        </w:trPr>
        <w:tc>
          <w:tcPr>
            <w:tcW w:w="1273" w:type="dxa"/>
            <w:vAlign w:val="center"/>
          </w:tcPr>
          <w:p w14:paraId="3C2C2121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CO</w:t>
            </w:r>
            <w:r w:rsidRPr="002837B5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2037" w:type="dxa"/>
            <w:vAlign w:val="center"/>
          </w:tcPr>
          <w:p w14:paraId="03FFBDBE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 API</w:t>
            </w:r>
          </w:p>
        </w:tc>
        <w:tc>
          <w:tcPr>
            <w:tcW w:w="1270" w:type="dxa"/>
            <w:vAlign w:val="center"/>
          </w:tcPr>
          <w:p w14:paraId="051ED1D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T360</w:t>
            </w:r>
          </w:p>
        </w:tc>
        <w:tc>
          <w:tcPr>
            <w:tcW w:w="1932" w:type="dxa"/>
            <w:vAlign w:val="center"/>
          </w:tcPr>
          <w:p w14:paraId="0A648783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489</w:t>
            </w:r>
          </w:p>
        </w:tc>
        <w:tc>
          <w:tcPr>
            <w:tcW w:w="1533" w:type="dxa"/>
            <w:vAlign w:val="center"/>
          </w:tcPr>
          <w:p w14:paraId="4DAF69BB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2023-09-29</w:t>
            </w:r>
          </w:p>
        </w:tc>
        <w:tc>
          <w:tcPr>
            <w:tcW w:w="1305" w:type="dxa"/>
            <w:vAlign w:val="center"/>
          </w:tcPr>
          <w:p w14:paraId="09BAF167" w14:textId="3704BBA2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2023</w:t>
            </w:r>
          </w:p>
        </w:tc>
      </w:tr>
      <w:tr w:rsidR="000E4829" w:rsidRPr="00C6555B" w14:paraId="6E17AD07" w14:textId="63CBC3F9" w:rsidTr="000E4829">
        <w:trPr>
          <w:trHeight w:val="288"/>
        </w:trPr>
        <w:tc>
          <w:tcPr>
            <w:tcW w:w="1273" w:type="dxa"/>
            <w:vAlign w:val="center"/>
          </w:tcPr>
          <w:p w14:paraId="619DE31E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PM </w:t>
            </w:r>
            <w:r w:rsidRPr="002837B5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2037" w:type="dxa"/>
            <w:vAlign w:val="center"/>
          </w:tcPr>
          <w:p w14:paraId="011ECE18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 API</w:t>
            </w:r>
          </w:p>
        </w:tc>
        <w:tc>
          <w:tcPr>
            <w:tcW w:w="1270" w:type="dxa"/>
            <w:vAlign w:val="center"/>
          </w:tcPr>
          <w:p w14:paraId="15D51A2E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1932" w:type="dxa"/>
            <w:vAlign w:val="center"/>
          </w:tcPr>
          <w:p w14:paraId="2B5A17AD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324</w:t>
            </w:r>
          </w:p>
        </w:tc>
        <w:tc>
          <w:tcPr>
            <w:tcW w:w="1533" w:type="dxa"/>
            <w:vAlign w:val="center"/>
          </w:tcPr>
          <w:p w14:paraId="3A4B195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  <w:tc>
          <w:tcPr>
            <w:tcW w:w="1305" w:type="dxa"/>
            <w:vAlign w:val="center"/>
          </w:tcPr>
          <w:p w14:paraId="1B2A1335" w14:textId="59E53BD1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1BC82748" w14:textId="382F9360" w:rsidTr="000E4829">
        <w:trPr>
          <w:trHeight w:val="288"/>
        </w:trPr>
        <w:tc>
          <w:tcPr>
            <w:tcW w:w="1273" w:type="dxa"/>
            <w:vAlign w:val="center"/>
          </w:tcPr>
          <w:p w14:paraId="1D55D14B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BC</w:t>
            </w:r>
          </w:p>
        </w:tc>
        <w:tc>
          <w:tcPr>
            <w:tcW w:w="2037" w:type="dxa"/>
            <w:vAlign w:val="center"/>
          </w:tcPr>
          <w:p w14:paraId="004AE585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Magee Scientific</w:t>
            </w:r>
          </w:p>
        </w:tc>
        <w:tc>
          <w:tcPr>
            <w:tcW w:w="1270" w:type="dxa"/>
            <w:vAlign w:val="center"/>
          </w:tcPr>
          <w:p w14:paraId="5453C66E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AE-33</w:t>
            </w:r>
          </w:p>
        </w:tc>
        <w:tc>
          <w:tcPr>
            <w:tcW w:w="1932" w:type="dxa"/>
            <w:vAlign w:val="center"/>
          </w:tcPr>
          <w:p w14:paraId="2CF03CC2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327</w:t>
            </w:r>
          </w:p>
        </w:tc>
        <w:tc>
          <w:tcPr>
            <w:tcW w:w="1533" w:type="dxa"/>
            <w:vAlign w:val="center"/>
          </w:tcPr>
          <w:p w14:paraId="1757BBB1" w14:textId="77777777" w:rsidR="000E4829" w:rsidRPr="00C6555B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305" w:type="dxa"/>
            <w:vAlign w:val="center"/>
          </w:tcPr>
          <w:p w14:paraId="1435896B" w14:textId="4BBE037E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2947908A" w14:textId="64E5828B" w:rsidTr="000E4829">
        <w:trPr>
          <w:trHeight w:val="288"/>
        </w:trPr>
        <w:tc>
          <w:tcPr>
            <w:tcW w:w="1273" w:type="dxa"/>
            <w:vAlign w:val="center"/>
          </w:tcPr>
          <w:p w14:paraId="6897AE8D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PC</w:t>
            </w:r>
          </w:p>
        </w:tc>
        <w:tc>
          <w:tcPr>
            <w:tcW w:w="2037" w:type="dxa"/>
            <w:vAlign w:val="center"/>
          </w:tcPr>
          <w:p w14:paraId="1E10364F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N-CON Systems</w:t>
            </w:r>
          </w:p>
        </w:tc>
        <w:tc>
          <w:tcPr>
            <w:tcW w:w="1270" w:type="dxa"/>
            <w:vAlign w:val="center"/>
          </w:tcPr>
          <w:p w14:paraId="6F003B6E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00-120-2</w:t>
            </w:r>
          </w:p>
        </w:tc>
        <w:tc>
          <w:tcPr>
            <w:tcW w:w="1932" w:type="dxa"/>
            <w:vAlign w:val="center"/>
          </w:tcPr>
          <w:p w14:paraId="76F4D6C8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60140</w:t>
            </w:r>
          </w:p>
        </w:tc>
        <w:tc>
          <w:tcPr>
            <w:tcW w:w="1533" w:type="dxa"/>
            <w:vAlign w:val="center"/>
          </w:tcPr>
          <w:p w14:paraId="29E09F2F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305" w:type="dxa"/>
            <w:vAlign w:val="center"/>
          </w:tcPr>
          <w:p w14:paraId="53CE02EF" w14:textId="344CD691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tr w:rsidR="000E4829" w:rsidRPr="00C6555B" w14:paraId="1F8B3DDB" w14:textId="21536F01" w:rsidTr="000E4829">
        <w:trPr>
          <w:trHeight w:val="288"/>
        </w:trPr>
        <w:tc>
          <w:tcPr>
            <w:tcW w:w="1273" w:type="dxa"/>
            <w:vAlign w:val="center"/>
          </w:tcPr>
          <w:p w14:paraId="3980B608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EC/OC</w:t>
            </w:r>
          </w:p>
        </w:tc>
        <w:tc>
          <w:tcPr>
            <w:tcW w:w="2037" w:type="dxa"/>
            <w:vAlign w:val="center"/>
          </w:tcPr>
          <w:p w14:paraId="19D417B7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70" w:type="dxa"/>
            <w:vAlign w:val="center"/>
          </w:tcPr>
          <w:p w14:paraId="789E93E7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2000i-A-N</w:t>
            </w:r>
          </w:p>
        </w:tc>
        <w:tc>
          <w:tcPr>
            <w:tcW w:w="1932" w:type="dxa"/>
            <w:vAlign w:val="center"/>
          </w:tcPr>
          <w:p w14:paraId="769D0F9B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 20691 1702</w:t>
            </w:r>
          </w:p>
        </w:tc>
        <w:tc>
          <w:tcPr>
            <w:tcW w:w="1533" w:type="dxa"/>
            <w:vAlign w:val="center"/>
          </w:tcPr>
          <w:p w14:paraId="026CB5E8" w14:textId="77777777" w:rsidR="000E4829" w:rsidRDefault="000E4829" w:rsidP="0003649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305" w:type="dxa"/>
            <w:vAlign w:val="center"/>
          </w:tcPr>
          <w:p w14:paraId="18D64D96" w14:textId="1E13908F" w:rsidR="000E4829" w:rsidRDefault="000E4829" w:rsidP="000E482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2015</w:t>
            </w:r>
          </w:p>
        </w:tc>
      </w:tr>
      <w:bookmarkEnd w:id="14"/>
      <w:bookmarkEnd w:id="15"/>
    </w:tbl>
    <w:p w14:paraId="6D03FEC9" w14:textId="2DF83904" w:rsidR="00E97955" w:rsidRDefault="00E97955" w:rsidP="00E97955">
      <w:pPr>
        <w:rPr>
          <w:lang w:val="en-CA"/>
        </w:rPr>
      </w:pPr>
    </w:p>
    <w:p w14:paraId="7F04A0AA" w14:textId="45C8CB0A" w:rsidR="009478DE" w:rsidRPr="00D93083" w:rsidRDefault="00D93083" w:rsidP="00D93083">
      <w:pPr>
        <w:pStyle w:val="Heading2"/>
        <w:rPr>
          <w:lang w:val="en-CA"/>
        </w:rPr>
      </w:pPr>
      <w:bookmarkStart w:id="16" w:name="_Toc162510099"/>
      <w:r>
        <w:rPr>
          <w:lang w:val="en-CA"/>
        </w:rPr>
        <w:t>Meteorological</w:t>
      </w:r>
      <w:r w:rsidR="000E3758">
        <w:rPr>
          <w:lang w:val="en-CA"/>
        </w:rPr>
        <w:t xml:space="preserve"> Equipment</w:t>
      </w:r>
      <w:bookmarkEnd w:id="16"/>
    </w:p>
    <w:tbl>
      <w:tblPr>
        <w:tblpPr w:leftFromText="180" w:rightFromText="180" w:vertAnchor="text" w:horzAnchor="margin" w:tblpY="64"/>
        <w:tblW w:w="97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221"/>
        <w:gridCol w:w="1100"/>
        <w:gridCol w:w="1452"/>
        <w:gridCol w:w="1421"/>
        <w:gridCol w:w="1606"/>
        <w:gridCol w:w="1642"/>
      </w:tblGrid>
      <w:tr w:rsidR="0020447C" w:rsidRPr="00713E8C" w14:paraId="3855D073" w14:textId="2E719DCB" w:rsidTr="0020447C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35E4AEF3" w14:textId="7777777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211876F9" w14:textId="7777777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0" w:type="dxa"/>
            <w:shd w:val="clear" w:color="auto" w:fill="B4C6E7" w:themeFill="accent1" w:themeFillTint="66"/>
            <w:vAlign w:val="center"/>
          </w:tcPr>
          <w:p w14:paraId="4298E801" w14:textId="7777777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52" w:type="dxa"/>
            <w:shd w:val="clear" w:color="auto" w:fill="B4C6E7" w:themeFill="accent1" w:themeFillTint="66"/>
            <w:vAlign w:val="center"/>
          </w:tcPr>
          <w:p w14:paraId="7F093504" w14:textId="7777777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21" w:type="dxa"/>
            <w:shd w:val="clear" w:color="auto" w:fill="B4C6E7" w:themeFill="accent1" w:themeFillTint="66"/>
          </w:tcPr>
          <w:p w14:paraId="1F43E5AC" w14:textId="7777777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06" w:type="dxa"/>
            <w:shd w:val="clear" w:color="auto" w:fill="B4C6E7" w:themeFill="accent1" w:themeFillTint="66"/>
            <w:vAlign w:val="center"/>
          </w:tcPr>
          <w:p w14:paraId="0ACEBDD8" w14:textId="7B551F76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Sensor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642" w:type="dxa"/>
            <w:shd w:val="clear" w:color="auto" w:fill="B4C6E7" w:themeFill="accent1" w:themeFillTint="66"/>
          </w:tcPr>
          <w:p w14:paraId="57BF2E4A" w14:textId="6A38C217" w:rsidR="0020447C" w:rsidRPr="00713E8C" w:rsidRDefault="0020447C" w:rsidP="00971E81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20447C" w:rsidRPr="00C6555B" w14:paraId="4F3C0E30" w14:textId="5C5FB9E7" w:rsidTr="0020447C">
        <w:trPr>
          <w:trHeight w:val="288"/>
        </w:trPr>
        <w:tc>
          <w:tcPr>
            <w:tcW w:w="1273" w:type="dxa"/>
            <w:vAlign w:val="center"/>
          </w:tcPr>
          <w:p w14:paraId="4F2AA278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221" w:type="dxa"/>
            <w:vAlign w:val="center"/>
          </w:tcPr>
          <w:p w14:paraId="31A7B581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0" w:type="dxa"/>
            <w:vAlign w:val="center"/>
          </w:tcPr>
          <w:p w14:paraId="09EADC86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52" w:type="dxa"/>
            <w:vAlign w:val="center"/>
          </w:tcPr>
          <w:p w14:paraId="121ABF2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G0840106</w:t>
            </w:r>
          </w:p>
        </w:tc>
        <w:tc>
          <w:tcPr>
            <w:tcW w:w="1421" w:type="dxa"/>
          </w:tcPr>
          <w:p w14:paraId="2724C132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06" w:type="dxa"/>
            <w:vAlign w:val="center"/>
          </w:tcPr>
          <w:p w14:paraId="48145635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2018</w:t>
            </w:r>
          </w:p>
        </w:tc>
        <w:tc>
          <w:tcPr>
            <w:tcW w:w="1642" w:type="dxa"/>
            <w:vAlign w:val="center"/>
          </w:tcPr>
          <w:p w14:paraId="5F6BB7C5" w14:textId="131E2A56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2015</w:t>
            </w:r>
          </w:p>
        </w:tc>
      </w:tr>
      <w:tr w:rsidR="0020447C" w:rsidRPr="00C6555B" w14:paraId="34D54326" w14:textId="4275ED23" w:rsidTr="0020447C">
        <w:trPr>
          <w:trHeight w:val="288"/>
        </w:trPr>
        <w:tc>
          <w:tcPr>
            <w:tcW w:w="1273" w:type="dxa"/>
            <w:vAlign w:val="center"/>
          </w:tcPr>
          <w:p w14:paraId="4DF92699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221" w:type="dxa"/>
            <w:vAlign w:val="center"/>
          </w:tcPr>
          <w:p w14:paraId="6A4A8948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0" w:type="dxa"/>
            <w:vAlign w:val="center"/>
          </w:tcPr>
          <w:p w14:paraId="488176DB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52" w:type="dxa"/>
            <w:vAlign w:val="center"/>
          </w:tcPr>
          <w:p w14:paraId="29B99863" w14:textId="287F32D6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A1406</w:t>
            </w:r>
          </w:p>
        </w:tc>
        <w:tc>
          <w:tcPr>
            <w:tcW w:w="1421" w:type="dxa"/>
          </w:tcPr>
          <w:p w14:paraId="5017C5D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606" w:type="dxa"/>
            <w:vAlign w:val="center"/>
          </w:tcPr>
          <w:p w14:paraId="3B0E7618" w14:textId="1E03F02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642" w:type="dxa"/>
            <w:vAlign w:val="center"/>
          </w:tcPr>
          <w:p w14:paraId="4117391F" w14:textId="14350CD5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2015</w:t>
            </w:r>
          </w:p>
        </w:tc>
      </w:tr>
      <w:tr w:rsidR="0020447C" w:rsidRPr="00C6555B" w14:paraId="4317AFA4" w14:textId="32F73932" w:rsidTr="0020447C">
        <w:trPr>
          <w:trHeight w:val="288"/>
        </w:trPr>
        <w:tc>
          <w:tcPr>
            <w:tcW w:w="1273" w:type="dxa"/>
            <w:vAlign w:val="center"/>
          </w:tcPr>
          <w:p w14:paraId="747DC6C4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221" w:type="dxa"/>
            <w:vAlign w:val="center"/>
          </w:tcPr>
          <w:p w14:paraId="183F55BA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0" w:type="dxa"/>
            <w:vAlign w:val="center"/>
          </w:tcPr>
          <w:p w14:paraId="50C8723F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52" w:type="dxa"/>
            <w:vAlign w:val="center"/>
          </w:tcPr>
          <w:p w14:paraId="34D3C523" w14:textId="395484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  <w:tc>
          <w:tcPr>
            <w:tcW w:w="1421" w:type="dxa"/>
          </w:tcPr>
          <w:p w14:paraId="3B3E98E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606" w:type="dxa"/>
            <w:vAlign w:val="center"/>
          </w:tcPr>
          <w:p w14:paraId="6B7D5AF7" w14:textId="676941EF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642" w:type="dxa"/>
            <w:vAlign w:val="center"/>
          </w:tcPr>
          <w:p w14:paraId="515A1252" w14:textId="4D36E329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2015</w:t>
            </w:r>
          </w:p>
        </w:tc>
      </w:tr>
      <w:tr w:rsidR="0020447C" w:rsidRPr="00C6555B" w14:paraId="51B88C5D" w14:textId="077DC7DB" w:rsidTr="0020447C">
        <w:trPr>
          <w:trHeight w:val="288"/>
        </w:trPr>
        <w:tc>
          <w:tcPr>
            <w:tcW w:w="1273" w:type="dxa"/>
            <w:vAlign w:val="center"/>
          </w:tcPr>
          <w:p w14:paraId="7EB9EE6E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PC</w:t>
            </w:r>
          </w:p>
        </w:tc>
        <w:tc>
          <w:tcPr>
            <w:tcW w:w="1221" w:type="dxa"/>
            <w:vAlign w:val="center"/>
          </w:tcPr>
          <w:p w14:paraId="3DFCF995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OTT</w:t>
            </w:r>
          </w:p>
        </w:tc>
        <w:tc>
          <w:tcPr>
            <w:tcW w:w="1100" w:type="dxa"/>
            <w:vAlign w:val="center"/>
          </w:tcPr>
          <w:p w14:paraId="2CFF9A47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OTT Pluvio-2</w:t>
            </w:r>
          </w:p>
        </w:tc>
        <w:tc>
          <w:tcPr>
            <w:tcW w:w="1452" w:type="dxa"/>
            <w:vAlign w:val="center"/>
          </w:tcPr>
          <w:p w14:paraId="64CE64C4" w14:textId="77777777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363526</w:t>
            </w:r>
          </w:p>
        </w:tc>
        <w:tc>
          <w:tcPr>
            <w:tcW w:w="1421" w:type="dxa"/>
          </w:tcPr>
          <w:p w14:paraId="5CFC9E46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06" w:type="dxa"/>
            <w:vAlign w:val="center"/>
          </w:tcPr>
          <w:p w14:paraId="6250D2E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642" w:type="dxa"/>
            <w:vAlign w:val="center"/>
          </w:tcPr>
          <w:p w14:paraId="7F68DDE4" w14:textId="6628FCD8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December, 2015</w:t>
            </w:r>
          </w:p>
        </w:tc>
      </w:tr>
      <w:tr w:rsidR="0020447C" w:rsidRPr="00C6555B" w14:paraId="0B607065" w14:textId="75158303" w:rsidTr="0020447C">
        <w:trPr>
          <w:trHeight w:val="288"/>
        </w:trPr>
        <w:tc>
          <w:tcPr>
            <w:tcW w:w="1273" w:type="dxa"/>
            <w:vAlign w:val="center"/>
          </w:tcPr>
          <w:p w14:paraId="2FEDA374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LW</w:t>
            </w:r>
          </w:p>
        </w:tc>
        <w:tc>
          <w:tcPr>
            <w:tcW w:w="1221" w:type="dxa"/>
            <w:vAlign w:val="center"/>
          </w:tcPr>
          <w:p w14:paraId="4AA4608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Decagon Devices</w:t>
            </w:r>
          </w:p>
        </w:tc>
        <w:tc>
          <w:tcPr>
            <w:tcW w:w="1100" w:type="dxa"/>
            <w:vAlign w:val="center"/>
          </w:tcPr>
          <w:p w14:paraId="1F18B8AC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LWS-L</w:t>
            </w:r>
          </w:p>
        </w:tc>
        <w:tc>
          <w:tcPr>
            <w:tcW w:w="1452" w:type="dxa"/>
            <w:vAlign w:val="center"/>
          </w:tcPr>
          <w:p w14:paraId="127161D9" w14:textId="5CA5BAFA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  <w:tc>
          <w:tcPr>
            <w:tcW w:w="1421" w:type="dxa"/>
          </w:tcPr>
          <w:p w14:paraId="22C380A0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  <w:tc>
          <w:tcPr>
            <w:tcW w:w="1606" w:type="dxa"/>
            <w:vAlign w:val="center"/>
          </w:tcPr>
          <w:p w14:paraId="412A35D8" w14:textId="150E82C4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642" w:type="dxa"/>
            <w:vAlign w:val="center"/>
          </w:tcPr>
          <w:p w14:paraId="55500EC9" w14:textId="642FB98A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October, 2015</w:t>
            </w:r>
          </w:p>
        </w:tc>
      </w:tr>
      <w:tr w:rsidR="0020447C" w:rsidRPr="00C6555B" w14:paraId="78802009" w14:textId="7B54293B" w:rsidTr="0020447C">
        <w:trPr>
          <w:trHeight w:val="288"/>
        </w:trPr>
        <w:tc>
          <w:tcPr>
            <w:tcW w:w="1273" w:type="dxa"/>
            <w:vAlign w:val="center"/>
          </w:tcPr>
          <w:p w14:paraId="0DC48CC4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GR</w:t>
            </w:r>
          </w:p>
        </w:tc>
        <w:tc>
          <w:tcPr>
            <w:tcW w:w="1221" w:type="dxa"/>
            <w:vAlign w:val="center"/>
          </w:tcPr>
          <w:p w14:paraId="4858E5E9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Epply</w:t>
            </w:r>
          </w:p>
        </w:tc>
        <w:tc>
          <w:tcPr>
            <w:tcW w:w="1100" w:type="dxa"/>
            <w:vAlign w:val="center"/>
          </w:tcPr>
          <w:p w14:paraId="15790A04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8-48 Solar Rad</w:t>
            </w:r>
          </w:p>
        </w:tc>
        <w:tc>
          <w:tcPr>
            <w:tcW w:w="1452" w:type="dxa"/>
            <w:vAlign w:val="center"/>
          </w:tcPr>
          <w:p w14:paraId="5F820448" w14:textId="77777777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38007</w:t>
            </w:r>
          </w:p>
        </w:tc>
        <w:tc>
          <w:tcPr>
            <w:tcW w:w="1421" w:type="dxa"/>
          </w:tcPr>
          <w:p w14:paraId="19EB2D47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N/A</w:t>
            </w:r>
          </w:p>
        </w:tc>
        <w:tc>
          <w:tcPr>
            <w:tcW w:w="1606" w:type="dxa"/>
            <w:vAlign w:val="center"/>
          </w:tcPr>
          <w:p w14:paraId="6E34BE94" w14:textId="77777777" w:rsidR="0020447C" w:rsidRPr="00C6555B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2021</w:t>
            </w:r>
          </w:p>
        </w:tc>
        <w:tc>
          <w:tcPr>
            <w:tcW w:w="1642" w:type="dxa"/>
            <w:vAlign w:val="center"/>
          </w:tcPr>
          <w:p w14:paraId="66BEB212" w14:textId="799A8143" w:rsidR="0020447C" w:rsidRDefault="0020447C" w:rsidP="00971E81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August, 2015</w:t>
            </w:r>
          </w:p>
        </w:tc>
      </w:tr>
    </w:tbl>
    <w:p w14:paraId="7B5C9428" w14:textId="77777777" w:rsidR="000E3758" w:rsidRDefault="000E3758" w:rsidP="00E97955">
      <w:pPr>
        <w:rPr>
          <w:lang w:val="en-CA"/>
        </w:rPr>
      </w:pPr>
    </w:p>
    <w:p w14:paraId="4D526958" w14:textId="77777777" w:rsidR="00E97955" w:rsidRDefault="00E97955" w:rsidP="000E3758">
      <w:pPr>
        <w:pStyle w:val="Heading2"/>
        <w:rPr>
          <w:lang w:val="en-CA"/>
        </w:rPr>
      </w:pPr>
      <w:bookmarkStart w:id="17" w:name="_Toc162510100"/>
      <w:r>
        <w:rPr>
          <w:lang w:val="en-CA"/>
        </w:rPr>
        <w:t>Support Equipment</w:t>
      </w:r>
      <w:bookmarkEnd w:id="17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E97955" w:rsidRPr="00713E8C" w14:paraId="3694A99A" w14:textId="77777777" w:rsidTr="00047630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6DA0266A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33EE9B5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63CACCCB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761F86AC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327E6926" w14:textId="77777777" w:rsidR="00E97955" w:rsidRPr="00713E8C" w:rsidRDefault="00E97955" w:rsidP="00565387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E97955" w:rsidRPr="00C6555B" w14:paraId="14C834DA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3B47C6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7D3D2DB3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2F0F23C4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72DBE21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787DFFB8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12345</w:t>
            </w:r>
          </w:p>
        </w:tc>
      </w:tr>
      <w:tr w:rsidR="00047630" w:rsidRPr="00C6555B" w14:paraId="3893DFA1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00E98D22" w14:textId="731DDC7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AD80701" w14:textId="44EDC850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9166F0" w14:textId="350D22B5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126E5A9" w14:textId="53F95444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C4545CE" w14:textId="1F229EBB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12345</w:t>
            </w:r>
          </w:p>
        </w:tc>
      </w:tr>
      <w:tr w:rsidR="00E97955" w:rsidRPr="00C6555B" w14:paraId="1AA04FDB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5FA03E2C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217E19EB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7DB5107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26461CCC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1742" w:type="dxa"/>
            <w:vAlign w:val="center"/>
          </w:tcPr>
          <w:p w14:paraId="6ACB76FA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12345</w:t>
            </w:r>
          </w:p>
        </w:tc>
      </w:tr>
      <w:tr w:rsidR="00047630" w:rsidRPr="00C6555B" w14:paraId="3E02F3F0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236E7F79" w14:textId="4F1C075D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611D0B3D" w14:textId="015356BA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32450B89" w14:textId="7532CC2C" w:rsidR="00047630" w:rsidRPr="00C6555B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1DD86196" w14:textId="38CFB370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1742" w:type="dxa"/>
            <w:vAlign w:val="center"/>
          </w:tcPr>
          <w:p w14:paraId="112470AA" w14:textId="1323B405" w:rsidR="00047630" w:rsidRDefault="00047630" w:rsidP="0004763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12345</w:t>
            </w:r>
          </w:p>
        </w:tc>
      </w:tr>
      <w:tr w:rsidR="00E97955" w:rsidRPr="00C6555B" w14:paraId="512C3ABF" w14:textId="77777777" w:rsidTr="00047630">
        <w:trPr>
          <w:trHeight w:val="288"/>
          <w:jc w:val="center"/>
        </w:trPr>
        <w:tc>
          <w:tcPr>
            <w:tcW w:w="1859" w:type="dxa"/>
            <w:vAlign w:val="center"/>
          </w:tcPr>
          <w:p w14:paraId="132441E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lastRenderedPageBreak/>
              <w:t>HVAC</w:t>
            </w:r>
          </w:p>
        </w:tc>
        <w:tc>
          <w:tcPr>
            <w:tcW w:w="2298" w:type="dxa"/>
            <w:vAlign w:val="center"/>
          </w:tcPr>
          <w:p w14:paraId="7101F1D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2A8CA81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506DB69E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1C0399B3" w14:textId="77777777" w:rsidR="00E97955" w:rsidRPr="00C6555B" w:rsidRDefault="00E97955" w:rsidP="00565387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12345</w:t>
            </w:r>
          </w:p>
        </w:tc>
      </w:tr>
    </w:tbl>
    <w:p w14:paraId="3E8F204C" w14:textId="3ABDBBAC" w:rsidR="00E97955" w:rsidRDefault="00E97955" w:rsidP="00E97955">
      <w:pPr>
        <w:rPr>
          <w:lang w:val="en-CA"/>
        </w:rPr>
      </w:pPr>
    </w:p>
    <w:p w14:paraId="7C2457EC" w14:textId="77777777" w:rsidR="00340382" w:rsidRDefault="00340382" w:rsidP="00E97955">
      <w:pPr>
        <w:rPr>
          <w:lang w:val="en-CA"/>
        </w:rPr>
        <w:sectPr w:rsidR="00340382" w:rsidSect="008C31A4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BD59745" w14:textId="1C5415CB" w:rsidR="00340382" w:rsidRDefault="00340382" w:rsidP="00E97955">
      <w:pPr>
        <w:rPr>
          <w:lang w:val="en-CA"/>
        </w:rPr>
      </w:pPr>
    </w:p>
    <w:p w14:paraId="60D4C371" w14:textId="526EEB53" w:rsidR="00340382" w:rsidRDefault="00091014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1D1C232D" wp14:editId="4A52B6B4">
            <wp:extent cx="8229600" cy="4642485"/>
            <wp:effectExtent l="0" t="0" r="0" b="5715"/>
            <wp:docPr id="2" name="Picture 2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64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80BB" w14:textId="697BE1FA" w:rsidR="00E97955" w:rsidRDefault="00E97955" w:rsidP="00E97955">
      <w:pPr>
        <w:pStyle w:val="Subtitle"/>
      </w:pPr>
      <w:bookmarkStart w:id="18" w:name="_Toc222318196"/>
      <w:r w:rsidRPr="00D6443E">
        <w:t xml:space="preserve">Figure </w:t>
      </w:r>
      <w:r w:rsidR="0020447C">
        <w:t>1</w:t>
      </w:r>
      <w:r w:rsidRPr="00D6443E">
        <w:t xml:space="preserve"> – Area </w:t>
      </w:r>
      <w:r w:rsidR="00340382">
        <w:t>t</w:t>
      </w:r>
      <w:r w:rsidRPr="00D6443E">
        <w:t xml:space="preserve">opographic map showing AMS </w:t>
      </w:r>
      <w:r w:rsidR="00091014">
        <w:t>18</w:t>
      </w:r>
      <w:bookmarkEnd w:id="18"/>
    </w:p>
    <w:p w14:paraId="179A3537" w14:textId="77777777" w:rsidR="00E97955" w:rsidRDefault="00E97955" w:rsidP="00E97955">
      <w:pPr>
        <w:rPr>
          <w:rFonts w:cstheme="minorHAnsi"/>
        </w:rPr>
      </w:pPr>
      <w:r>
        <w:rPr>
          <w:rFonts w:cstheme="minorHAnsi"/>
        </w:rPr>
        <w:br w:type="page"/>
      </w:r>
    </w:p>
    <w:p w14:paraId="000BD1B6" w14:textId="77777777" w:rsidR="00340382" w:rsidRDefault="00340382" w:rsidP="00E97955">
      <w:pPr>
        <w:rPr>
          <w:lang w:val="en-CA"/>
        </w:rPr>
      </w:pPr>
    </w:p>
    <w:p w14:paraId="186CCFD1" w14:textId="3325E19F" w:rsidR="00340382" w:rsidRDefault="006937D8" w:rsidP="00E97955">
      <w:pPr>
        <w:rPr>
          <w:lang w:val="en-CA"/>
        </w:rPr>
      </w:pPr>
      <w:r>
        <w:rPr>
          <w:noProof/>
        </w:rPr>
        <w:drawing>
          <wp:inline distT="0" distB="0" distL="0" distR="0" wp14:anchorId="336C1F62" wp14:editId="623AC473">
            <wp:extent cx="8229600" cy="5325110"/>
            <wp:effectExtent l="0" t="0" r="0" b="889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DFB6F" w14:textId="14208DA3" w:rsidR="00E97955" w:rsidRDefault="00E97955" w:rsidP="00E97955">
      <w:pPr>
        <w:pStyle w:val="Subtitle"/>
        <w:rPr>
          <w:lang w:val="en-CA"/>
        </w:rPr>
      </w:pPr>
      <w:bookmarkStart w:id="19" w:name="_Toc222318197"/>
      <w:r w:rsidRPr="00D6443E">
        <w:rPr>
          <w:lang w:val="en-CA"/>
        </w:rPr>
        <w:t xml:space="preserve">Figure </w:t>
      </w:r>
      <w:r w:rsidR="0020447C">
        <w:rPr>
          <w:lang w:val="en-CA"/>
        </w:rPr>
        <w:t>2</w:t>
      </w:r>
      <w:r w:rsidRPr="00D6443E">
        <w:rPr>
          <w:lang w:val="en-CA"/>
        </w:rPr>
        <w:t xml:space="preserve"> – Aerial photo showing AMS </w:t>
      </w:r>
      <w:r w:rsidR="006937D8">
        <w:rPr>
          <w:lang w:val="en-CA"/>
        </w:rPr>
        <w:t>18</w:t>
      </w:r>
      <w:bookmarkEnd w:id="19"/>
    </w:p>
    <w:p w14:paraId="4B1678DD" w14:textId="3E99E761" w:rsidR="00340382" w:rsidRDefault="00E507DA" w:rsidP="00E97955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ACE4EB3" wp14:editId="39DB2909">
            <wp:extent cx="8229600" cy="53251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32C8" w14:textId="7D80022D" w:rsidR="00E97955" w:rsidRDefault="00E97955" w:rsidP="00E97955">
      <w:pPr>
        <w:pStyle w:val="Subtitle"/>
        <w:rPr>
          <w:rFonts w:eastAsia="Times New Roman"/>
        </w:rPr>
      </w:pPr>
      <w:bookmarkStart w:id="20" w:name="_Hlk126155041"/>
      <w:bookmarkStart w:id="21" w:name="_Toc222318198"/>
      <w:r>
        <w:rPr>
          <w:lang w:val="en-CA"/>
        </w:rPr>
        <w:t>Figure</w:t>
      </w:r>
      <w:r w:rsidR="0020447C">
        <w:rPr>
          <w:lang w:val="en-CA"/>
        </w:rPr>
        <w:t xml:space="preserve"> 3</w:t>
      </w:r>
      <w:r>
        <w:rPr>
          <w:lang w:val="en-CA"/>
        </w:rPr>
        <w:t xml:space="preserve"> – </w:t>
      </w:r>
      <w:r>
        <w:rPr>
          <w:rFonts w:eastAsia="Times New Roman"/>
        </w:rPr>
        <w:t xml:space="preserve">Plan view sketch for AMS </w:t>
      </w:r>
      <w:r w:rsidR="00E507DA">
        <w:rPr>
          <w:rFonts w:eastAsia="Times New Roman"/>
        </w:rPr>
        <w:t>18</w:t>
      </w:r>
      <w:r>
        <w:rPr>
          <w:rFonts w:eastAsia="Times New Roman"/>
        </w:rPr>
        <w:t xml:space="preserve"> site</w:t>
      </w:r>
      <w:bookmarkEnd w:id="21"/>
    </w:p>
    <w:bookmarkEnd w:id="20"/>
    <w:p w14:paraId="0182E96F" w14:textId="0EF98FDC" w:rsidR="00E97955" w:rsidRDefault="00E97955" w:rsidP="00E97955">
      <w:pPr>
        <w:rPr>
          <w:lang w:val="en-CA"/>
        </w:rPr>
      </w:pPr>
      <w:r>
        <w:rPr>
          <w:lang w:val="en-CA"/>
        </w:rPr>
        <w:br w:type="page"/>
      </w:r>
    </w:p>
    <w:p w14:paraId="09254E30" w14:textId="32CF8985" w:rsidR="005B74D7" w:rsidRDefault="005B74D7" w:rsidP="008603C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71D3EC03" wp14:editId="3796C9E3">
            <wp:extent cx="8229600" cy="5325110"/>
            <wp:effectExtent l="0" t="0" r="0" b="8890"/>
            <wp:docPr id="9" name="Picture 9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C1182" w14:textId="098D7287" w:rsidR="008603C3" w:rsidRDefault="008603C3" w:rsidP="008603C3">
      <w:pPr>
        <w:pStyle w:val="Subtitle"/>
        <w:rPr>
          <w:rFonts w:eastAsia="Times New Roman"/>
        </w:rPr>
      </w:pPr>
      <w:bookmarkStart w:id="22" w:name="_Toc222318199"/>
      <w:r>
        <w:rPr>
          <w:lang w:val="en-CA"/>
        </w:rPr>
        <w:t xml:space="preserve">Figure </w:t>
      </w:r>
      <w:r w:rsidR="0020447C">
        <w:rPr>
          <w:lang w:val="en-CA"/>
        </w:rPr>
        <w:t>4</w:t>
      </w:r>
      <w:r>
        <w:rPr>
          <w:lang w:val="en-CA"/>
        </w:rPr>
        <w:t xml:space="preserve"> – Elevation</w:t>
      </w:r>
      <w:r>
        <w:rPr>
          <w:rFonts w:eastAsia="Times New Roman"/>
        </w:rPr>
        <w:t xml:space="preserve"> view sketch for AMS </w:t>
      </w:r>
      <w:r w:rsidR="005B74D7">
        <w:rPr>
          <w:rFonts w:eastAsia="Times New Roman"/>
        </w:rPr>
        <w:t>18</w:t>
      </w:r>
      <w:r>
        <w:rPr>
          <w:rFonts w:eastAsia="Times New Roman"/>
        </w:rPr>
        <w:t xml:space="preserve"> site</w:t>
      </w:r>
      <w:bookmarkEnd w:id="22"/>
    </w:p>
    <w:p w14:paraId="171090FD" w14:textId="7196F7E0" w:rsidR="008603C3" w:rsidRDefault="008603C3" w:rsidP="00E97955">
      <w:pPr>
        <w:rPr>
          <w:lang w:val="en-CA"/>
        </w:rPr>
      </w:pPr>
    </w:p>
    <w:p w14:paraId="1641FAA7" w14:textId="77777777" w:rsidR="00E97955" w:rsidRDefault="00E97955" w:rsidP="00E97955">
      <w:pPr>
        <w:pStyle w:val="Heading1"/>
        <w:rPr>
          <w:lang w:val="en-CA"/>
        </w:rPr>
      </w:pPr>
      <w:bookmarkStart w:id="23" w:name="_Toc162510101"/>
      <w:r>
        <w:rPr>
          <w:lang w:val="en-CA"/>
        </w:rPr>
        <w:lastRenderedPageBreak/>
        <w:t>Site photos</w:t>
      </w:r>
      <w:bookmarkEnd w:id="23"/>
    </w:p>
    <w:p w14:paraId="7C399C67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4932088D" w14:textId="77777777" w:rsidR="00E97955" w:rsidRDefault="00E97955" w:rsidP="00E97955">
      <w:pPr>
        <w:rPr>
          <w:lang w:val="en-CA"/>
        </w:rPr>
      </w:pPr>
    </w:p>
    <w:p w14:paraId="1F7EE576" w14:textId="69302E86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drawing>
          <wp:inline distT="0" distB="0" distL="0" distR="0" wp14:anchorId="7875BEAA" wp14:editId="01A08D51">
            <wp:extent cx="6826041" cy="4521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27138" cy="4521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5AA58" w14:textId="4107C5DD" w:rsidR="00E97955" w:rsidRDefault="00E97955" w:rsidP="00E97955">
      <w:pPr>
        <w:pStyle w:val="Subtitle"/>
        <w:rPr>
          <w:lang w:val="en-CA"/>
        </w:rPr>
      </w:pPr>
      <w:bookmarkStart w:id="24" w:name="_Toc222318200"/>
      <w:r>
        <w:rPr>
          <w:lang w:val="en-CA"/>
        </w:rPr>
        <w:t xml:space="preserve">Figure </w:t>
      </w:r>
      <w:r w:rsidR="00CF63F7">
        <w:rPr>
          <w:lang w:val="en-CA"/>
        </w:rPr>
        <w:t>5</w:t>
      </w:r>
      <w:r>
        <w:rPr>
          <w:lang w:val="en-CA"/>
        </w:rPr>
        <w:t xml:space="preserve"> – Environment looking North</w:t>
      </w:r>
      <w:bookmarkEnd w:id="24"/>
    </w:p>
    <w:p w14:paraId="3FD4E0F0" w14:textId="77777777" w:rsidR="00E97955" w:rsidRDefault="00E97955" w:rsidP="00E97955">
      <w:pPr>
        <w:rPr>
          <w:lang w:val="en-CA"/>
        </w:rPr>
      </w:pPr>
    </w:p>
    <w:p w14:paraId="64C63166" w14:textId="2193FD72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lastRenderedPageBreak/>
        <w:drawing>
          <wp:inline distT="0" distB="0" distL="0" distR="0" wp14:anchorId="456EC8BE" wp14:editId="09D1A91E">
            <wp:extent cx="6786735" cy="4495165"/>
            <wp:effectExtent l="0" t="0" r="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87750" cy="449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20A92" w14:textId="11A9DE9F" w:rsidR="00E97955" w:rsidRDefault="00E97955" w:rsidP="00E97955">
      <w:pPr>
        <w:pStyle w:val="Subtitle"/>
        <w:rPr>
          <w:lang w:val="en-CA"/>
        </w:rPr>
      </w:pPr>
      <w:bookmarkStart w:id="25" w:name="_Toc222318201"/>
      <w:r>
        <w:rPr>
          <w:lang w:val="en-CA"/>
        </w:rPr>
        <w:t xml:space="preserve">Figure </w:t>
      </w:r>
      <w:r w:rsidR="00CF63F7">
        <w:rPr>
          <w:lang w:val="en-CA"/>
        </w:rPr>
        <w:t>6</w:t>
      </w:r>
      <w:r>
        <w:rPr>
          <w:lang w:val="en-CA"/>
        </w:rPr>
        <w:t xml:space="preserve"> – Environment looking East</w:t>
      </w:r>
      <w:bookmarkEnd w:id="25"/>
    </w:p>
    <w:p w14:paraId="263C47D3" w14:textId="77777777" w:rsidR="00E97955" w:rsidRDefault="00E97955" w:rsidP="00E97955">
      <w:pPr>
        <w:rPr>
          <w:lang w:val="en-CA"/>
        </w:rPr>
      </w:pPr>
    </w:p>
    <w:p w14:paraId="719C39BF" w14:textId="38B5CF5F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lastRenderedPageBreak/>
        <w:drawing>
          <wp:inline distT="0" distB="0" distL="0" distR="0" wp14:anchorId="31E13AF7" wp14:editId="6301C6BA">
            <wp:extent cx="6709431" cy="4443962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11043" cy="444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05B43" w14:textId="22392B1F" w:rsidR="00E97955" w:rsidRDefault="00E97955" w:rsidP="00E97955">
      <w:pPr>
        <w:pStyle w:val="Subtitle"/>
        <w:rPr>
          <w:lang w:val="en-CA"/>
        </w:rPr>
      </w:pPr>
      <w:bookmarkStart w:id="26" w:name="_Toc222318202"/>
      <w:r>
        <w:rPr>
          <w:lang w:val="en-CA"/>
        </w:rPr>
        <w:t xml:space="preserve">Figure </w:t>
      </w:r>
      <w:r w:rsidR="00CF63F7">
        <w:rPr>
          <w:lang w:val="en-CA"/>
        </w:rPr>
        <w:t>7</w:t>
      </w:r>
      <w:r>
        <w:rPr>
          <w:lang w:val="en-CA"/>
        </w:rPr>
        <w:t xml:space="preserve"> – Environment looking South</w:t>
      </w:r>
      <w:bookmarkEnd w:id="26"/>
    </w:p>
    <w:p w14:paraId="3899CB05" w14:textId="77777777" w:rsidR="00E97955" w:rsidRDefault="00E97955" w:rsidP="00E97955">
      <w:pPr>
        <w:rPr>
          <w:lang w:val="en-CA"/>
        </w:rPr>
      </w:pPr>
    </w:p>
    <w:p w14:paraId="7F0E42B3" w14:textId="3C9DB3E9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lastRenderedPageBreak/>
        <w:drawing>
          <wp:inline distT="0" distB="0" distL="0" distR="0" wp14:anchorId="090BC5DE" wp14:editId="05CFCB6B">
            <wp:extent cx="6705600" cy="4441426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06589" cy="444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BC98" w14:textId="2EF95EDF" w:rsidR="00E97955" w:rsidRDefault="00E97955" w:rsidP="00E97955">
      <w:pPr>
        <w:pStyle w:val="Subtitle"/>
        <w:rPr>
          <w:lang w:val="en-CA"/>
        </w:rPr>
      </w:pPr>
      <w:bookmarkStart w:id="27" w:name="_Toc222318203"/>
      <w:r>
        <w:rPr>
          <w:lang w:val="en-CA"/>
        </w:rPr>
        <w:t xml:space="preserve">Figure </w:t>
      </w:r>
      <w:r w:rsidR="00CF63F7">
        <w:rPr>
          <w:lang w:val="en-CA"/>
        </w:rPr>
        <w:t>8</w:t>
      </w:r>
      <w:r>
        <w:rPr>
          <w:lang w:val="en-CA"/>
        </w:rPr>
        <w:t xml:space="preserve"> – Environment looking West</w:t>
      </w:r>
      <w:bookmarkEnd w:id="27"/>
    </w:p>
    <w:p w14:paraId="664CFEE4" w14:textId="77777777" w:rsidR="00E97955" w:rsidRDefault="00E97955" w:rsidP="00E97955">
      <w:pPr>
        <w:rPr>
          <w:noProof/>
        </w:rPr>
      </w:pPr>
    </w:p>
    <w:p w14:paraId="32DB4B58" w14:textId="40C942B4" w:rsidR="00E97955" w:rsidRDefault="002A5344" w:rsidP="00E97955">
      <w:pPr>
        <w:rPr>
          <w:noProof/>
        </w:rPr>
      </w:pPr>
      <w:r w:rsidRPr="002A5344">
        <w:rPr>
          <w:noProof/>
        </w:rPr>
        <w:lastRenderedPageBreak/>
        <w:drawing>
          <wp:inline distT="0" distB="0" distL="0" distR="0" wp14:anchorId="0410BCE6" wp14:editId="4CBFACAF">
            <wp:extent cx="5458472" cy="3615395"/>
            <wp:effectExtent l="7302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58983" cy="361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632A2" w14:textId="776A5D2F" w:rsidR="00E97955" w:rsidRDefault="00E97955" w:rsidP="00E97955">
      <w:pPr>
        <w:pStyle w:val="Subtitle"/>
        <w:rPr>
          <w:lang w:val="en-CA"/>
        </w:rPr>
      </w:pPr>
      <w:bookmarkStart w:id="28" w:name="_Toc222318204"/>
      <w:r>
        <w:rPr>
          <w:lang w:val="en-CA"/>
        </w:rPr>
        <w:t xml:space="preserve">Figure </w:t>
      </w:r>
      <w:r w:rsidR="00CF63F7">
        <w:rPr>
          <w:lang w:val="en-CA"/>
        </w:rPr>
        <w:t>9</w:t>
      </w:r>
      <w:r>
        <w:rPr>
          <w:lang w:val="en-CA"/>
        </w:rPr>
        <w:t xml:space="preserve"> – Meteorological Tower</w:t>
      </w:r>
      <w:bookmarkEnd w:id="28"/>
    </w:p>
    <w:p w14:paraId="17312528" w14:textId="77777777" w:rsidR="00E97955" w:rsidRDefault="00E97955" w:rsidP="00E97955">
      <w:pPr>
        <w:rPr>
          <w:noProof/>
        </w:rPr>
      </w:pPr>
    </w:p>
    <w:p w14:paraId="4EEEA3A0" w14:textId="77777777" w:rsidR="00E97955" w:rsidRDefault="00E97955" w:rsidP="00E97955">
      <w:pPr>
        <w:pStyle w:val="Heading1"/>
        <w:rPr>
          <w:lang w:val="en-CA"/>
        </w:rPr>
      </w:pPr>
      <w:bookmarkStart w:id="29" w:name="_Toc162510102"/>
      <w:r>
        <w:rPr>
          <w:lang w:val="en-CA"/>
        </w:rPr>
        <w:t>Station Photos</w:t>
      </w:r>
      <w:bookmarkEnd w:id="29"/>
    </w:p>
    <w:p w14:paraId="34080379" w14:textId="77777777" w:rsidR="00E97955" w:rsidRDefault="00E97955" w:rsidP="00E97955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327A0456" w14:textId="289C7816" w:rsidR="00E97955" w:rsidRDefault="00E97955" w:rsidP="00E97955">
      <w:pPr>
        <w:rPr>
          <w:lang w:val="en-CA"/>
        </w:rPr>
      </w:pPr>
    </w:p>
    <w:p w14:paraId="15B7A5B5" w14:textId="2F3B6A13" w:rsidR="00641A28" w:rsidRDefault="002A5344" w:rsidP="00E97955">
      <w:pPr>
        <w:rPr>
          <w:lang w:val="en-CA"/>
        </w:rPr>
      </w:pPr>
      <w:r w:rsidRPr="002A5344">
        <w:rPr>
          <w:noProof/>
          <w:lang w:val="en-CA"/>
        </w:rPr>
        <w:drawing>
          <wp:inline distT="0" distB="0" distL="0" distR="0" wp14:anchorId="5B97FC24" wp14:editId="4AECEA34">
            <wp:extent cx="3738031" cy="2475868"/>
            <wp:effectExtent l="2222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39352" cy="247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344">
        <w:rPr>
          <w:noProof/>
          <w:lang w:val="en-CA"/>
        </w:rPr>
        <w:drawing>
          <wp:inline distT="0" distB="0" distL="0" distR="0" wp14:anchorId="156132F2" wp14:editId="62C6CE11">
            <wp:extent cx="3739729" cy="2476993"/>
            <wp:effectExtent l="2858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40077" cy="247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526BF" w14:textId="3F22F037" w:rsidR="00E97955" w:rsidRDefault="00E97955" w:rsidP="00E97955">
      <w:pPr>
        <w:pStyle w:val="Subtitle"/>
        <w:rPr>
          <w:lang w:val="en-CA"/>
        </w:rPr>
      </w:pPr>
      <w:bookmarkStart w:id="30" w:name="_Toc222318205"/>
      <w:r>
        <w:rPr>
          <w:lang w:val="en-CA"/>
        </w:rPr>
        <w:t xml:space="preserve">Figure </w:t>
      </w:r>
      <w:r w:rsidR="00CF63F7">
        <w:rPr>
          <w:lang w:val="en-CA"/>
        </w:rPr>
        <w:t>10</w:t>
      </w:r>
      <w:r>
        <w:rPr>
          <w:lang w:val="en-CA"/>
        </w:rPr>
        <w:t xml:space="preserve"> – Photo showing the inlet and sample manifold</w:t>
      </w:r>
      <w:bookmarkEnd w:id="30"/>
    </w:p>
    <w:p w14:paraId="76AC1625" w14:textId="77777777" w:rsidR="00E97955" w:rsidRDefault="00E97955" w:rsidP="00E97955">
      <w:pPr>
        <w:rPr>
          <w:lang w:val="en-CA"/>
        </w:rPr>
      </w:pPr>
    </w:p>
    <w:p w14:paraId="42DA8273" w14:textId="66E8E99E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lastRenderedPageBreak/>
        <w:drawing>
          <wp:inline distT="0" distB="0" distL="0" distR="0" wp14:anchorId="10572F76" wp14:editId="0B569E30">
            <wp:extent cx="6394450" cy="4235337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95312" cy="423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B5D1A" w14:textId="302CAE07" w:rsidR="00E97955" w:rsidRDefault="00E97955" w:rsidP="00E97955">
      <w:pPr>
        <w:pStyle w:val="Subtitle"/>
        <w:rPr>
          <w:lang w:val="en-CA"/>
        </w:rPr>
      </w:pPr>
      <w:bookmarkStart w:id="31" w:name="_Toc222318206"/>
      <w:r>
        <w:rPr>
          <w:lang w:val="en-CA"/>
        </w:rPr>
        <w:t xml:space="preserve">Figure </w:t>
      </w:r>
      <w:r w:rsidR="00CF63F7">
        <w:rPr>
          <w:lang w:val="en-CA"/>
        </w:rPr>
        <w:t>11</w:t>
      </w:r>
      <w:r>
        <w:rPr>
          <w:lang w:val="en-CA"/>
        </w:rPr>
        <w:t xml:space="preserve"> – Curb shot of the monitoring station</w:t>
      </w:r>
      <w:bookmarkEnd w:id="31"/>
    </w:p>
    <w:p w14:paraId="3BBF9ACB" w14:textId="77777777" w:rsidR="00E97955" w:rsidRDefault="00E97955" w:rsidP="00E97955">
      <w:pPr>
        <w:rPr>
          <w:lang w:val="en-CA"/>
        </w:rPr>
      </w:pPr>
    </w:p>
    <w:p w14:paraId="16C9B2C3" w14:textId="6510F261" w:rsidR="00800505" w:rsidRDefault="002A5344" w:rsidP="00800505">
      <w:pPr>
        <w:rPr>
          <w:lang w:val="en-CA"/>
        </w:rPr>
      </w:pPr>
      <w:r w:rsidRPr="002A5344">
        <w:rPr>
          <w:noProof/>
          <w:lang w:val="en-CA"/>
        </w:rPr>
        <w:lastRenderedPageBreak/>
        <w:drawing>
          <wp:inline distT="0" distB="0" distL="0" distR="0" wp14:anchorId="38425CC5" wp14:editId="3BDD3113">
            <wp:extent cx="2580595" cy="1709247"/>
            <wp:effectExtent l="0" t="2540" r="825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92128" cy="1716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344">
        <w:rPr>
          <w:noProof/>
          <w:lang w:val="en-CA"/>
        </w:rPr>
        <w:drawing>
          <wp:inline distT="0" distB="0" distL="0" distR="0" wp14:anchorId="562F511F" wp14:editId="041A79E5">
            <wp:extent cx="2536136" cy="1679800"/>
            <wp:effectExtent l="8890" t="0" r="6985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53201" cy="1691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22A40" w14:textId="645D62C4" w:rsidR="00E97955" w:rsidRDefault="002A5344" w:rsidP="00E97955">
      <w:pPr>
        <w:rPr>
          <w:lang w:val="en-CA"/>
        </w:rPr>
      </w:pPr>
      <w:r w:rsidRPr="002A5344">
        <w:rPr>
          <w:noProof/>
          <w:lang w:val="en-CA"/>
        </w:rPr>
        <w:drawing>
          <wp:inline distT="0" distB="0" distL="0" distR="0" wp14:anchorId="731D5BC1" wp14:editId="075DC3A8">
            <wp:extent cx="2554490" cy="1691955"/>
            <wp:effectExtent l="0" t="6985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1538" cy="169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A5344">
        <w:rPr>
          <w:noProof/>
          <w:lang w:val="en-CA"/>
        </w:rPr>
        <w:drawing>
          <wp:inline distT="0" distB="0" distL="0" distR="0" wp14:anchorId="6DA2D3B7" wp14:editId="375FE3DF">
            <wp:extent cx="2528216" cy="1674552"/>
            <wp:effectExtent l="762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9019" cy="168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B9E30" w14:textId="204CB37C" w:rsidR="00E97955" w:rsidRDefault="00E97955" w:rsidP="00E97955">
      <w:pPr>
        <w:pStyle w:val="Subtitle"/>
        <w:rPr>
          <w:lang w:val="en-CA"/>
        </w:rPr>
      </w:pPr>
      <w:bookmarkStart w:id="32" w:name="_Toc222318207"/>
      <w:r>
        <w:rPr>
          <w:lang w:val="en-CA"/>
        </w:rPr>
        <w:t xml:space="preserve">Figure </w:t>
      </w:r>
      <w:r w:rsidR="0020447C">
        <w:rPr>
          <w:lang w:val="en-CA"/>
        </w:rPr>
        <w:t>1</w:t>
      </w:r>
      <w:r w:rsidR="00CF63F7">
        <w:rPr>
          <w:lang w:val="en-CA"/>
        </w:rPr>
        <w:t>2</w:t>
      </w:r>
      <w:r>
        <w:rPr>
          <w:lang w:val="en-CA"/>
        </w:rPr>
        <w:t xml:space="preserve"> –Photo of the front and the back of instrument rack</w:t>
      </w:r>
      <w:bookmarkEnd w:id="32"/>
    </w:p>
    <w:p w14:paraId="24145465" w14:textId="5C86A296" w:rsidR="00D12283" w:rsidRPr="00D12283" w:rsidRDefault="00D12283" w:rsidP="00D12283">
      <w:pPr>
        <w:rPr>
          <w:highlight w:val="yellow"/>
          <w:lang w:val="en-CA"/>
        </w:rPr>
      </w:pPr>
      <w:r w:rsidRPr="00D12283">
        <w:rPr>
          <w:noProof/>
          <w:highlight w:val="yellow"/>
          <w:lang w:val="en-CA"/>
        </w:rPr>
        <w:lastRenderedPageBreak/>
        <w:drawing>
          <wp:inline distT="0" distB="0" distL="0" distR="0" wp14:anchorId="5045E2A3" wp14:editId="07184E3A">
            <wp:extent cx="7177197" cy="5546016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197" cy="554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1FB4E" w14:textId="45A18CCD" w:rsidR="00800505" w:rsidRDefault="00800505" w:rsidP="00E97955">
      <w:pPr>
        <w:rPr>
          <w:highlight w:val="yellow"/>
          <w:lang w:val="en-CA"/>
        </w:rPr>
      </w:pPr>
    </w:p>
    <w:p w14:paraId="6257BD70" w14:textId="2316C153" w:rsidR="00E97955" w:rsidRDefault="00E97955" w:rsidP="00E97955">
      <w:pPr>
        <w:pStyle w:val="Subtitle"/>
      </w:pPr>
      <w:bookmarkStart w:id="33" w:name="_Toc222318208"/>
      <w:r>
        <w:rPr>
          <w:lang w:val="en-CA"/>
        </w:rPr>
        <w:t xml:space="preserve">Figure </w:t>
      </w:r>
      <w:r w:rsidR="0020447C">
        <w:rPr>
          <w:lang w:val="en-CA"/>
        </w:rPr>
        <w:t>1</w:t>
      </w:r>
      <w:r w:rsidR="00CF63F7">
        <w:rPr>
          <w:lang w:val="en-CA"/>
        </w:rPr>
        <w:t>3</w:t>
      </w:r>
      <w:r>
        <w:rPr>
          <w:lang w:val="en-CA"/>
        </w:rPr>
        <w:t xml:space="preserve"> – Windrose</w:t>
      </w:r>
      <w:r w:rsidR="008C40D8">
        <w:rPr>
          <w:lang w:val="en-CA"/>
        </w:rPr>
        <w:t xml:space="preserve"> 20m</w:t>
      </w:r>
      <w:r w:rsidR="00800505">
        <w:rPr>
          <w:lang w:val="en-CA"/>
        </w:rPr>
        <w:t xml:space="preserve"> (20</w:t>
      </w:r>
      <w:r w:rsidR="008C40D8">
        <w:rPr>
          <w:lang w:val="en-CA"/>
        </w:rPr>
        <w:t>21</w:t>
      </w:r>
      <w:r w:rsidR="00800505">
        <w:rPr>
          <w:lang w:val="en-CA"/>
        </w:rPr>
        <w:t>-202</w:t>
      </w:r>
      <w:r w:rsidR="008C40D8">
        <w:rPr>
          <w:lang w:val="en-CA"/>
        </w:rPr>
        <w:t>5</w:t>
      </w:r>
      <w:r w:rsidR="00800505">
        <w:rPr>
          <w:lang w:val="en-CA"/>
        </w:rPr>
        <w:t>)</w:t>
      </w:r>
      <w:bookmarkEnd w:id="33"/>
    </w:p>
    <w:sectPr w:rsidR="00E97955" w:rsidSect="00340382">
      <w:headerReference w:type="first" r:id="rId31"/>
      <w:footerReference w:type="first" r:id="rId32"/>
      <w:pgSz w:w="15840" w:h="12240" w:orient="landscape"/>
      <w:pgMar w:top="1440" w:right="1440" w:bottom="1440" w:left="1440" w:header="706" w:footer="63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37ADCE" w14:textId="77777777" w:rsidR="00D93173" w:rsidRDefault="00D93173" w:rsidP="00C71BA2">
      <w:r>
        <w:separator/>
      </w:r>
    </w:p>
  </w:endnote>
  <w:endnote w:type="continuationSeparator" w:id="0">
    <w:p w14:paraId="6C9224FF" w14:textId="77777777" w:rsidR="00D93173" w:rsidRDefault="00D93173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06C7D262" w:rsidR="00BB490A" w:rsidRDefault="00BB490A" w:rsidP="00BB490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340382">
      <w:rPr>
        <w:rStyle w:val="PageNumber"/>
        <w:noProof/>
      </w:rPr>
      <w:t>17</w:t>
    </w:r>
    <w:r>
      <w:rPr>
        <w:rStyle w:val="PageNumber"/>
      </w:rPr>
      <w:fldChar w:fldCharType="end"/>
    </w:r>
  </w:p>
  <w:p w14:paraId="2038C476" w14:textId="77777777" w:rsidR="00BB490A" w:rsidRDefault="00BB490A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BB490A" w:rsidRPr="00C71BA2" w:rsidRDefault="00BB490A" w:rsidP="00BB490A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6973111C" w:rsidR="00BB490A" w:rsidRPr="00C71BA2" w:rsidRDefault="007F6B48" w:rsidP="007F6B48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Stony Mountain Site Documentation</w:t>
    </w:r>
    <w:r>
      <w:rPr>
        <w:rFonts w:ascii="Calibri" w:hAnsi="Calibri"/>
        <w:sz w:val="18"/>
        <w:szCs w:val="18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1B4559" w14:textId="77777777" w:rsidR="00F174E0" w:rsidRDefault="00F174E0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ED2ACB" w14:textId="12DA8851" w:rsidR="00340382" w:rsidRDefault="00F174E0">
    <w:pPr>
      <w:pStyle w:val="Footer"/>
    </w:pPr>
    <w:r>
      <w:rPr>
        <w:rFonts w:ascii="Calibri" w:hAnsi="Calibri"/>
        <w:sz w:val="18"/>
        <w:szCs w:val="18"/>
      </w:rPr>
      <w:t>Stony Mountain Site Documentation</w:t>
    </w:r>
    <w:r>
      <w:ptab w:relativeTo="margin" w:alignment="center" w:leader="none"/>
    </w:r>
    <w:r>
      <w:ptab w:relativeTo="margin" w:alignment="right" w:leader="none"/>
    </w:r>
    <w:r w:rsidR="008B0A17" w:rsidRPr="00C71BA2">
      <w:rPr>
        <w:rStyle w:val="PageNumber"/>
        <w:color w:val="263877"/>
        <w:sz w:val="18"/>
        <w:szCs w:val="18"/>
      </w:rPr>
      <w:t xml:space="preserve">page </w:t>
    </w:r>
    <w:r w:rsidR="008B0A17" w:rsidRPr="00C71BA2">
      <w:rPr>
        <w:rStyle w:val="PageNumber"/>
        <w:color w:val="263877"/>
        <w:sz w:val="18"/>
        <w:szCs w:val="18"/>
      </w:rPr>
      <w:fldChar w:fldCharType="begin"/>
    </w:r>
    <w:r w:rsidR="008B0A17" w:rsidRPr="00C71BA2">
      <w:rPr>
        <w:rStyle w:val="PageNumber"/>
        <w:color w:val="263877"/>
        <w:sz w:val="18"/>
        <w:szCs w:val="18"/>
      </w:rPr>
      <w:instrText xml:space="preserve">PAGE  </w:instrText>
    </w:r>
    <w:r w:rsidR="008B0A17" w:rsidRPr="00C71BA2">
      <w:rPr>
        <w:rStyle w:val="PageNumber"/>
        <w:color w:val="263877"/>
        <w:sz w:val="18"/>
        <w:szCs w:val="18"/>
      </w:rPr>
      <w:fldChar w:fldCharType="separate"/>
    </w:r>
    <w:r w:rsidR="008B0A17">
      <w:rPr>
        <w:rStyle w:val="PageNumber"/>
        <w:color w:val="263877"/>
        <w:sz w:val="18"/>
        <w:szCs w:val="18"/>
      </w:rPr>
      <w:t>11</w:t>
    </w:r>
    <w:r w:rsidR="008B0A17" w:rsidRPr="00C71BA2">
      <w:rPr>
        <w:rStyle w:val="PageNumber"/>
        <w:color w:val="263877"/>
        <w:sz w:val="18"/>
        <w:szCs w:val="18"/>
      </w:rPr>
      <w:fldChar w:fldCharType="end"/>
    </w:r>
    <w:r w:rsidR="008B0A17">
      <w:rPr>
        <w:rStyle w:val="PageNumber"/>
        <w:color w:val="263877"/>
        <w:sz w:val="18"/>
        <w:szCs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563BC3" w14:textId="77777777" w:rsidR="00D93173" w:rsidRDefault="00D93173" w:rsidP="00C71BA2">
      <w:r>
        <w:separator/>
      </w:r>
    </w:p>
  </w:footnote>
  <w:footnote w:type="continuationSeparator" w:id="0">
    <w:p w14:paraId="57C0D481" w14:textId="77777777" w:rsidR="00D93173" w:rsidRDefault="00D93173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765440" w14:textId="77777777" w:rsidR="00F174E0" w:rsidRDefault="00F174E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F292AE" w14:textId="77777777" w:rsidR="00F174E0" w:rsidRDefault="00F174E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BB490A" w:rsidRDefault="00BB490A">
    <w:pPr>
      <w:pStyle w:val="Header"/>
    </w:pPr>
    <w:r w:rsidRPr="00092C9A">
      <w:rPr>
        <w:noProof/>
      </w:rPr>
      <w:drawing>
        <wp:anchor distT="0" distB="0" distL="114300" distR="114300" simplePos="0" relativeHeight="251661824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BB490A" w:rsidRDefault="00BB490A">
    <w:pPr>
      <w:pStyle w:val="Header"/>
    </w:pPr>
    <w:r>
      <w:rPr>
        <w:noProof/>
      </w:rPr>
      <w:drawing>
        <wp:anchor distT="0" distB="0" distL="114300" distR="114300" simplePos="0" relativeHeight="251655680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EB816C" w14:textId="358F90E1" w:rsidR="00340382" w:rsidRDefault="0034038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37121698">
    <w:abstractNumId w:val="0"/>
  </w:num>
  <w:num w:numId="2" w16cid:durableId="1895384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cyMbO0NDYytjAyNzBU0lEKTi0uzszPAykwqgUAqCKalCwAAAA="/>
  </w:docVars>
  <w:rsids>
    <w:rsidRoot w:val="00750B44"/>
    <w:rsid w:val="00047630"/>
    <w:rsid w:val="00052A55"/>
    <w:rsid w:val="000774CF"/>
    <w:rsid w:val="00091014"/>
    <w:rsid w:val="00092C9A"/>
    <w:rsid w:val="000B6394"/>
    <w:rsid w:val="000C4CE8"/>
    <w:rsid w:val="000E21E1"/>
    <w:rsid w:val="000E3758"/>
    <w:rsid w:val="000E4829"/>
    <w:rsid w:val="001C4CDC"/>
    <w:rsid w:val="001F52AF"/>
    <w:rsid w:val="0020447C"/>
    <w:rsid w:val="00212017"/>
    <w:rsid w:val="00265928"/>
    <w:rsid w:val="00292C6B"/>
    <w:rsid w:val="002A5344"/>
    <w:rsid w:val="002C4925"/>
    <w:rsid w:val="003276BF"/>
    <w:rsid w:val="00340382"/>
    <w:rsid w:val="00352A2C"/>
    <w:rsid w:val="003E4C71"/>
    <w:rsid w:val="004546BE"/>
    <w:rsid w:val="004B7324"/>
    <w:rsid w:val="00556A4F"/>
    <w:rsid w:val="00584B58"/>
    <w:rsid w:val="005920C5"/>
    <w:rsid w:val="005A16F1"/>
    <w:rsid w:val="005A66B1"/>
    <w:rsid w:val="005B74D7"/>
    <w:rsid w:val="005E7451"/>
    <w:rsid w:val="005F17BB"/>
    <w:rsid w:val="005F63C1"/>
    <w:rsid w:val="00613A2D"/>
    <w:rsid w:val="00617EBC"/>
    <w:rsid w:val="00641A28"/>
    <w:rsid w:val="00663C3F"/>
    <w:rsid w:val="00686748"/>
    <w:rsid w:val="006937D8"/>
    <w:rsid w:val="006F02C9"/>
    <w:rsid w:val="00750B44"/>
    <w:rsid w:val="00775D94"/>
    <w:rsid w:val="00793A1B"/>
    <w:rsid w:val="007F6B48"/>
    <w:rsid w:val="00800505"/>
    <w:rsid w:val="008603C3"/>
    <w:rsid w:val="008B0A17"/>
    <w:rsid w:val="008B7689"/>
    <w:rsid w:val="008C31A4"/>
    <w:rsid w:val="008C40D8"/>
    <w:rsid w:val="008C4C93"/>
    <w:rsid w:val="008C7C57"/>
    <w:rsid w:val="008D42C8"/>
    <w:rsid w:val="008E0096"/>
    <w:rsid w:val="00913F7E"/>
    <w:rsid w:val="009310A4"/>
    <w:rsid w:val="00936C9F"/>
    <w:rsid w:val="009478DE"/>
    <w:rsid w:val="009639B0"/>
    <w:rsid w:val="00A84412"/>
    <w:rsid w:val="00AA507C"/>
    <w:rsid w:val="00B43100"/>
    <w:rsid w:val="00BB490A"/>
    <w:rsid w:val="00BD4B04"/>
    <w:rsid w:val="00BD6AA7"/>
    <w:rsid w:val="00BE585B"/>
    <w:rsid w:val="00BF324D"/>
    <w:rsid w:val="00C1438F"/>
    <w:rsid w:val="00C255D0"/>
    <w:rsid w:val="00C363E8"/>
    <w:rsid w:val="00C42617"/>
    <w:rsid w:val="00C71BA2"/>
    <w:rsid w:val="00C82679"/>
    <w:rsid w:val="00C83E11"/>
    <w:rsid w:val="00C84D33"/>
    <w:rsid w:val="00C851C6"/>
    <w:rsid w:val="00CF63F7"/>
    <w:rsid w:val="00D12283"/>
    <w:rsid w:val="00D5793C"/>
    <w:rsid w:val="00D57A33"/>
    <w:rsid w:val="00D93083"/>
    <w:rsid w:val="00D93173"/>
    <w:rsid w:val="00DE3FD6"/>
    <w:rsid w:val="00DF489D"/>
    <w:rsid w:val="00E507DA"/>
    <w:rsid w:val="00E52304"/>
    <w:rsid w:val="00E97955"/>
    <w:rsid w:val="00EC1B37"/>
    <w:rsid w:val="00EF644D"/>
    <w:rsid w:val="00F174E0"/>
    <w:rsid w:val="00F540A9"/>
    <w:rsid w:val="00FF0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955"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7EBC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0"/>
    </w:rPr>
  </w:style>
  <w:style w:type="character" w:customStyle="1" w:styleId="SubtitleChar">
    <w:name w:val="Subtitle Char"/>
    <w:basedOn w:val="DefaultParagraphFont"/>
    <w:link w:val="Subtitle"/>
    <w:uiPriority w:val="11"/>
    <w:rsid w:val="00617EBC"/>
    <w:rPr>
      <w:rFonts w:eastAsiaTheme="majorEastAsia" w:cstheme="majorBidi"/>
      <w:iCs/>
      <w:color w:val="44546A" w:themeColor="text2"/>
      <w:spacing w:val="15"/>
      <w:sz w:val="20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936C9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6C9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6C9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6C9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6C9F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33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11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jpeg"/><Relationship Id="rId32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10" Type="http://schemas.openxmlformats.org/officeDocument/2006/relationships/footer" Target="footer1.xml"/><Relationship Id="rId19" Type="http://schemas.openxmlformats.org/officeDocument/2006/relationships/image" Target="media/image8.jpeg"/><Relationship Id="rId3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3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g"/><Relationship Id="rId8" Type="http://schemas.openxmlformats.org/officeDocument/2006/relationships/header" Target="header1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kjikjerkovska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3E6579-1661-4307-A5F4-F0C9AF94EA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333</TotalTime>
  <Pages>20</Pages>
  <Words>794</Words>
  <Characters>6299</Characters>
  <Application>Microsoft Office Word</Application>
  <DocSecurity>0</DocSecurity>
  <Lines>370</Lines>
  <Paragraphs>262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Aswin Sasi Kumar</cp:lastModifiedBy>
  <cp:revision>53</cp:revision>
  <dcterms:created xsi:type="dcterms:W3CDTF">2023-02-02T15:58:00Z</dcterms:created>
  <dcterms:modified xsi:type="dcterms:W3CDTF">2026-02-18T22:28:00Z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5dbb5edd9b15c0a8697d4fcc41e55859b7e7f73587971ef030fdfb958acdfabc</vt:lpwstr>
  </property>
</Properties>
</file>