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D43BE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D43BE5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32CF3E5A" w14:textId="77777777" w:rsidR="00157DDC" w:rsidRPr="00E4354F" w:rsidRDefault="00157DDC" w:rsidP="00157DDC">
      <w:pPr>
        <w:pStyle w:val="Title"/>
        <w:ind w:left="0" w:right="4"/>
        <w:jc w:val="center"/>
      </w:pPr>
      <w:proofErr w:type="spellStart"/>
      <w:r>
        <w:t>Wapasu</w:t>
      </w:r>
      <w:proofErr w:type="spellEnd"/>
    </w:p>
    <w:p w14:paraId="5BC3C3FB" w14:textId="77777777" w:rsidR="00E97955" w:rsidRDefault="00E97955" w:rsidP="00E97955">
      <w:pPr>
        <w:jc w:val="center"/>
        <w:rPr>
          <w:lang w:val="en-CA"/>
        </w:rPr>
      </w:pPr>
    </w:p>
    <w:p w14:paraId="00426674" w14:textId="739B4A67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157DDC">
        <w:rPr>
          <w:rStyle w:val="IntenseReference"/>
        </w:rPr>
        <w:t xml:space="preserve">LAST UPDATED: </w:t>
      </w:r>
      <w:r w:rsidR="00724D93">
        <w:rPr>
          <w:rStyle w:val="IntenseReference"/>
        </w:rPr>
        <w:t>February</w:t>
      </w:r>
      <w:r w:rsidR="00C96DC6">
        <w:rPr>
          <w:rStyle w:val="IntenseReference"/>
        </w:rPr>
        <w:t xml:space="preserve"> </w:t>
      </w:r>
      <w:r w:rsidR="00724D93">
        <w:rPr>
          <w:rStyle w:val="IntenseReference"/>
        </w:rPr>
        <w:t>18</w:t>
      </w:r>
      <w:r w:rsidR="00C96DC6">
        <w:rPr>
          <w:rStyle w:val="IntenseReference"/>
        </w:rPr>
        <w:t>, 202</w:t>
      </w:r>
      <w:r w:rsidR="00724D93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259654B7" w14:textId="77777777" w:rsidR="00E97955" w:rsidRPr="00DB4C9A" w:rsidRDefault="00E97955" w:rsidP="00E97955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76EF2F1C" w14:textId="4B531B35" w:rsidR="00BF713C" w:rsidRDefault="00E97955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2509385" w:history="1">
            <w:r w:rsidR="00BF713C" w:rsidRPr="00294284">
              <w:rPr>
                <w:rStyle w:val="Hyperlink"/>
                <w:noProof/>
                <w:lang w:val="en-CA"/>
              </w:rPr>
              <w:t>General Site Information</w:t>
            </w:r>
            <w:r w:rsidR="00BF713C">
              <w:rPr>
                <w:noProof/>
                <w:webHidden/>
              </w:rPr>
              <w:tab/>
            </w:r>
            <w:r w:rsidR="00BF713C">
              <w:rPr>
                <w:noProof/>
                <w:webHidden/>
              </w:rPr>
              <w:fldChar w:fldCharType="begin"/>
            </w:r>
            <w:r w:rsidR="00BF713C">
              <w:rPr>
                <w:noProof/>
                <w:webHidden/>
              </w:rPr>
              <w:instrText xml:space="preserve"> PAGEREF _Toc162509385 \h </w:instrText>
            </w:r>
            <w:r w:rsidR="00BF713C">
              <w:rPr>
                <w:noProof/>
                <w:webHidden/>
              </w:rPr>
            </w:r>
            <w:r w:rsidR="00BF713C">
              <w:rPr>
                <w:noProof/>
                <w:webHidden/>
              </w:rPr>
              <w:fldChar w:fldCharType="separate"/>
            </w:r>
            <w:r w:rsidR="00BF713C">
              <w:rPr>
                <w:noProof/>
                <w:webHidden/>
              </w:rPr>
              <w:t>4</w:t>
            </w:r>
            <w:r w:rsidR="00BF713C">
              <w:rPr>
                <w:noProof/>
                <w:webHidden/>
              </w:rPr>
              <w:fldChar w:fldCharType="end"/>
            </w:r>
          </w:hyperlink>
        </w:p>
        <w:p w14:paraId="50EF2C6C" w14:textId="12C55B51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86" w:history="1">
            <w:r w:rsidRPr="00294284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8810C4" w14:textId="77E8FD29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87" w:history="1">
            <w:r w:rsidRPr="00294284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F7E766" w14:textId="256D8CF1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88" w:history="1">
            <w:r w:rsidRPr="00294284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7516BE" w14:textId="5CFDB52B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89" w:history="1">
            <w:r w:rsidRPr="00294284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F6239B" w14:textId="544B4E46" w:rsidR="00BF713C" w:rsidRDefault="00BF713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0" w:history="1">
            <w:r w:rsidRPr="00294284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C0CE11" w14:textId="2DDAB1C2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1" w:history="1">
            <w:r w:rsidRPr="00294284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AE5D6F" w14:textId="66A340EE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2" w:history="1">
            <w:r w:rsidRPr="00294284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433D86" w14:textId="2B4541A3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3" w:history="1">
            <w:r w:rsidRPr="00294284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9BFB1F" w14:textId="6A04ED4A" w:rsidR="00BF713C" w:rsidRDefault="00BF713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4" w:history="1">
            <w:r w:rsidRPr="00294284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FDAC00" w14:textId="5AB7B047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5" w:history="1">
            <w:r w:rsidRPr="00294284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BC70BC" w14:textId="4F242ABB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6" w:history="1">
            <w:r w:rsidRPr="00294284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3DDC81" w14:textId="5DB70894" w:rsidR="00BF713C" w:rsidRDefault="00BF713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7" w:history="1">
            <w:r w:rsidRPr="00294284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40EC2C" w14:textId="34D35DB4" w:rsidR="00BF713C" w:rsidRDefault="00BF713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8" w:history="1">
            <w:r w:rsidRPr="00294284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B12D60" w14:textId="386D26C7" w:rsidR="00BF713C" w:rsidRDefault="00BF713C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09399" w:history="1">
            <w:r w:rsidRPr="00294284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_Toc162509399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E9AEB" w14:textId="16268A1A" w:rsidR="00E97955" w:rsidRPr="004A0F4C" w:rsidRDefault="00E97955" w:rsidP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11E82395" w14:textId="77777777" w:rsidR="00E97955" w:rsidRPr="004860D8" w:rsidRDefault="00E97955" w:rsidP="00E97955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3F55A900" w14:textId="3843318D" w:rsidR="00A253BC" w:rsidRDefault="00E97955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2307346" w:history="1">
        <w:r w:rsidR="00A253BC" w:rsidRPr="00874BF8">
          <w:rPr>
            <w:rStyle w:val="Hyperlink"/>
            <w:noProof/>
          </w:rPr>
          <w:t>Figure 1 – Area topographic map showing AMS 17</w:t>
        </w:r>
        <w:r w:rsidR="00A253BC">
          <w:rPr>
            <w:noProof/>
            <w:webHidden/>
          </w:rPr>
          <w:tab/>
        </w:r>
        <w:r w:rsidR="00A253BC">
          <w:rPr>
            <w:noProof/>
            <w:webHidden/>
          </w:rPr>
          <w:fldChar w:fldCharType="begin"/>
        </w:r>
        <w:r w:rsidR="00A253BC">
          <w:rPr>
            <w:noProof/>
            <w:webHidden/>
          </w:rPr>
          <w:instrText xml:space="preserve"> PAGEREF _Toc222307346 \h </w:instrText>
        </w:r>
        <w:r w:rsidR="00A253BC">
          <w:rPr>
            <w:noProof/>
            <w:webHidden/>
          </w:rPr>
        </w:r>
        <w:r w:rsidR="00A253BC">
          <w:rPr>
            <w:noProof/>
            <w:webHidden/>
          </w:rPr>
          <w:fldChar w:fldCharType="separate"/>
        </w:r>
        <w:r w:rsidR="00A253BC">
          <w:rPr>
            <w:noProof/>
            <w:webHidden/>
          </w:rPr>
          <w:t>7</w:t>
        </w:r>
        <w:r w:rsidR="00A253BC">
          <w:rPr>
            <w:noProof/>
            <w:webHidden/>
          </w:rPr>
          <w:fldChar w:fldCharType="end"/>
        </w:r>
      </w:hyperlink>
    </w:p>
    <w:p w14:paraId="54414CB3" w14:textId="589D9F39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47" w:history="1">
        <w:r w:rsidRPr="00874BF8">
          <w:rPr>
            <w:rStyle w:val="Hyperlink"/>
            <w:noProof/>
            <w:lang w:val="en-CA"/>
          </w:rPr>
          <w:t>Figure 2 – Aerial photo showing AMS 17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82857DA" w14:textId="36564452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48" w:history="1">
        <w:r w:rsidRPr="00874BF8">
          <w:rPr>
            <w:rStyle w:val="Hyperlink"/>
            <w:noProof/>
            <w:lang w:val="en-CA"/>
          </w:rPr>
          <w:t xml:space="preserve">Figure 3 – </w:t>
        </w:r>
        <w:r w:rsidRPr="00874BF8">
          <w:rPr>
            <w:rStyle w:val="Hyperlink"/>
            <w:rFonts w:eastAsia="Times New Roman"/>
            <w:noProof/>
          </w:rPr>
          <w:t>Plan view sketch for AMS 17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EBF2474" w14:textId="413D71A1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49" w:history="1">
        <w:r w:rsidRPr="00874BF8">
          <w:rPr>
            <w:rStyle w:val="Hyperlink"/>
            <w:noProof/>
            <w:lang w:val="en-CA"/>
          </w:rPr>
          <w:t>Figure 4 – Elevation</w:t>
        </w:r>
        <w:r w:rsidRPr="00874BF8">
          <w:rPr>
            <w:rStyle w:val="Hyperlink"/>
            <w:rFonts w:eastAsia="Times New Roman"/>
            <w:noProof/>
          </w:rPr>
          <w:t xml:space="preserve"> view sketch for AMS 17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5E66350" w14:textId="5AECE090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50" w:history="1">
        <w:r w:rsidRPr="00874BF8">
          <w:rPr>
            <w:rStyle w:val="Hyperlink"/>
            <w:noProof/>
            <w:lang w:val="en-CA"/>
          </w:rPr>
          <w:t>Figure 5 – Environment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627CC090" w14:textId="7B46DD2D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51" w:history="1">
        <w:r w:rsidRPr="00874BF8">
          <w:rPr>
            <w:rStyle w:val="Hyperlink"/>
            <w:noProof/>
            <w:lang w:val="en-CA"/>
          </w:rPr>
          <w:t>Figure 6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66F43F9C" w14:textId="5F73B0C7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52" w:history="1">
        <w:r w:rsidRPr="00874BF8">
          <w:rPr>
            <w:rStyle w:val="Hyperlink"/>
            <w:noProof/>
            <w:lang w:val="en-CA"/>
          </w:rPr>
          <w:t>Figure 7 – Environment looking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433921B5" w14:textId="7B18E7EC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53" w:history="1">
        <w:r w:rsidRPr="00874BF8">
          <w:rPr>
            <w:rStyle w:val="Hyperlink"/>
            <w:noProof/>
            <w:lang w:val="en-CA"/>
          </w:rPr>
          <w:t>Figure 8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1CEF506" w14:textId="0D46DE51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54" w:history="1">
        <w:r w:rsidRPr="00874BF8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B9A999A" w14:textId="01CBAF61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55" w:history="1">
        <w:r w:rsidRPr="00874BF8">
          <w:rPr>
            <w:rStyle w:val="Hyperlink"/>
            <w:noProof/>
            <w:lang w:val="en-CA"/>
          </w:rPr>
          <w:t>Figure 10 – Photo showing the inlet and sample manifold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503B283" w14:textId="5B8714F6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56" w:history="1">
        <w:r w:rsidRPr="00874BF8">
          <w:rPr>
            <w:rStyle w:val="Hyperlink"/>
            <w:noProof/>
            <w:lang w:val="en-CA"/>
          </w:rPr>
          <w:t>Figure 11 – Curb shot of the monitoring station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29E44F64" w14:textId="611DE68B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57" w:history="1">
        <w:r w:rsidRPr="00874BF8">
          <w:rPr>
            <w:rStyle w:val="Hyperlink"/>
            <w:noProof/>
            <w:lang w:val="en-CA"/>
          </w:rPr>
          <w:t>Figure 12 –Photo of the front and the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6C67649" w14:textId="66851D7A" w:rsidR="00A253BC" w:rsidRDefault="00A253BC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7358" w:history="1">
        <w:r w:rsidRPr="00874BF8">
          <w:rPr>
            <w:rStyle w:val="Hyperlink"/>
            <w:noProof/>
            <w:lang w:val="en-CA"/>
          </w:rPr>
          <w:t>Figure 13 – Windrose (2021-2025)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_Toc222307358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CFB7CF9" w14:textId="76B4A8E1" w:rsidR="00E97955" w:rsidRDefault="00E97955" w:rsidP="00E97955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76F613AD" w14:textId="77777777" w:rsidR="00E97955" w:rsidRDefault="00E97955" w:rsidP="00E97955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06A53DD0" w14:textId="77777777" w:rsidR="00E97955" w:rsidRDefault="00E97955" w:rsidP="00E97955">
      <w:pPr>
        <w:pStyle w:val="Heading1"/>
        <w:rPr>
          <w:lang w:val="en-CA"/>
        </w:rPr>
      </w:pPr>
      <w:bookmarkStart w:id="0" w:name="_Toc194737895"/>
      <w:bookmarkStart w:id="1" w:name="_Toc162509385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0F43A115" w14:textId="1A805854" w:rsidR="00247BF4" w:rsidRPr="00247BF4" w:rsidRDefault="00247BF4" w:rsidP="00247BF4">
      <w:pPr>
        <w:rPr>
          <w:sz w:val="20"/>
          <w:szCs w:val="20"/>
          <w:lang w:val="en-CA"/>
        </w:rPr>
      </w:pPr>
      <w:r w:rsidRPr="00247BF4">
        <w:rPr>
          <w:sz w:val="20"/>
          <w:szCs w:val="20"/>
          <w:lang w:val="en-CA"/>
        </w:rPr>
        <w:t>Revision Date: March 28, 2024</w:t>
      </w:r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2" w:name="_Toc162509386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5"/>
        <w:gridCol w:w="6632"/>
      </w:tblGrid>
      <w:tr w:rsidR="00E97955" w:rsidRPr="00075B71" w14:paraId="48F48000" w14:textId="77777777" w:rsidTr="00565387">
        <w:tc>
          <w:tcPr>
            <w:tcW w:w="2718" w:type="dxa"/>
          </w:tcPr>
          <w:p w14:paraId="3850DD1D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bookmarkStart w:id="3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113F6AE5" w14:textId="2A541884" w:rsidR="00E97955" w:rsidRPr="00713E8C" w:rsidRDefault="0098541A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AMS 17</w:t>
            </w:r>
          </w:p>
        </w:tc>
      </w:tr>
      <w:tr w:rsidR="00E97955" w:rsidRPr="00075B71" w14:paraId="299292E5" w14:textId="77777777" w:rsidTr="00565387">
        <w:tc>
          <w:tcPr>
            <w:tcW w:w="2718" w:type="dxa"/>
          </w:tcPr>
          <w:p w14:paraId="66DF4B4D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1F58B7DE" w14:textId="0A5F0FD2" w:rsidR="00E97955" w:rsidRPr="00713E8C" w:rsidRDefault="0098541A" w:rsidP="00565387">
            <w:pPr>
              <w:rPr>
                <w:rFonts w:eastAsia="Times New Roman" w:cs="Arial"/>
              </w:rPr>
            </w:pPr>
            <w:proofErr w:type="spellStart"/>
            <w:r>
              <w:rPr>
                <w:rFonts w:eastAsia="Times New Roman" w:cs="Arial"/>
              </w:rPr>
              <w:t>Wapasu</w:t>
            </w:r>
            <w:proofErr w:type="spellEnd"/>
          </w:p>
        </w:tc>
      </w:tr>
      <w:tr w:rsidR="00E97955" w:rsidRPr="00075B71" w14:paraId="69BF5145" w14:textId="77777777" w:rsidTr="00565387">
        <w:tc>
          <w:tcPr>
            <w:tcW w:w="2718" w:type="dxa"/>
          </w:tcPr>
          <w:p w14:paraId="771A2D76" w14:textId="7BEE99D1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424EF2A4" w14:textId="37B93BE1" w:rsidR="00E97955" w:rsidRPr="00713E8C" w:rsidRDefault="0098541A" w:rsidP="00565387">
            <w:pPr>
              <w:rPr>
                <w:rFonts w:eastAsia="Times New Roman" w:cs="Arial"/>
                <w:highlight w:val="yellow"/>
              </w:rPr>
            </w:pPr>
            <w:r w:rsidRPr="0098541A">
              <w:rPr>
                <w:rFonts w:eastAsia="Times New Roman" w:cs="Arial"/>
              </w:rPr>
              <w:t>November, 2013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4" w:name="_Toc162509387"/>
      <w:bookmarkEnd w:id="3"/>
      <w:r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E97955" w:rsidRPr="00075B71" w14:paraId="7D149DAA" w14:textId="77777777" w:rsidTr="0098541A">
        <w:tc>
          <w:tcPr>
            <w:tcW w:w="2591" w:type="dxa"/>
          </w:tcPr>
          <w:p w14:paraId="1DE143D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6636" w:type="dxa"/>
          </w:tcPr>
          <w:p w14:paraId="65F4D823" w14:textId="6A80C036" w:rsidR="00E97955" w:rsidRPr="00713E8C" w:rsidRDefault="0098541A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Located northeast of Husky Sunrise.</w:t>
            </w:r>
          </w:p>
        </w:tc>
      </w:tr>
      <w:tr w:rsidR="00E97955" w:rsidRPr="00075B71" w14:paraId="66BAB1BA" w14:textId="77777777" w:rsidTr="0098541A">
        <w:tc>
          <w:tcPr>
            <w:tcW w:w="2591" w:type="dxa"/>
          </w:tcPr>
          <w:p w14:paraId="1AF172A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6636" w:type="dxa"/>
          </w:tcPr>
          <w:p w14:paraId="3BC7454F" w14:textId="1D5705AD" w:rsidR="00E97955" w:rsidRPr="00713E8C" w:rsidRDefault="0098541A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9-22-095-07 W4</w:t>
            </w:r>
          </w:p>
        </w:tc>
      </w:tr>
      <w:tr w:rsidR="00E97955" w:rsidRPr="00075B71" w14:paraId="03DEB884" w14:textId="77777777" w:rsidTr="0098541A">
        <w:tc>
          <w:tcPr>
            <w:tcW w:w="2591" w:type="dxa"/>
          </w:tcPr>
          <w:p w14:paraId="23411818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6636" w:type="dxa"/>
          </w:tcPr>
          <w:p w14:paraId="13461D4C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03E7AE23" w14:textId="77777777" w:rsidTr="0098541A">
        <w:tc>
          <w:tcPr>
            <w:tcW w:w="2591" w:type="dxa"/>
          </w:tcPr>
          <w:p w14:paraId="12595382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6636" w:type="dxa"/>
          </w:tcPr>
          <w:p w14:paraId="07E55482" w14:textId="4FF9557D" w:rsidR="00E97955" w:rsidRPr="0098541A" w:rsidRDefault="0098541A" w:rsidP="00565387">
            <w:pPr>
              <w:rPr>
                <w:rFonts w:cstheme="minorHAnsi"/>
                <w:color w:val="000000"/>
              </w:rPr>
            </w:pPr>
            <w:r w:rsidRPr="0098541A">
              <w:rPr>
                <w:rFonts w:cstheme="minorHAnsi"/>
                <w:color w:val="000000"/>
              </w:rPr>
              <w:t>57.25913818</w:t>
            </w:r>
          </w:p>
        </w:tc>
      </w:tr>
      <w:tr w:rsidR="00E97955" w:rsidRPr="00075B71" w14:paraId="5E7D3CBF" w14:textId="77777777" w:rsidTr="0098541A">
        <w:tc>
          <w:tcPr>
            <w:tcW w:w="2591" w:type="dxa"/>
          </w:tcPr>
          <w:p w14:paraId="6A101CF3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6636" w:type="dxa"/>
          </w:tcPr>
          <w:p w14:paraId="073384E0" w14:textId="7B999BFA" w:rsidR="00E97955" w:rsidRPr="0098541A" w:rsidRDefault="0098541A" w:rsidP="00565387">
            <w:pPr>
              <w:rPr>
                <w:rFonts w:cstheme="minorHAnsi"/>
                <w:color w:val="000000"/>
              </w:rPr>
            </w:pPr>
            <w:r w:rsidRPr="0098541A">
              <w:rPr>
                <w:rFonts w:cstheme="minorHAnsi"/>
                <w:color w:val="000000"/>
              </w:rPr>
              <w:t>-111.0385386</w:t>
            </w:r>
          </w:p>
        </w:tc>
      </w:tr>
      <w:tr w:rsidR="00E97955" w:rsidRPr="00075B71" w14:paraId="4237F267" w14:textId="77777777" w:rsidTr="0098541A">
        <w:tc>
          <w:tcPr>
            <w:tcW w:w="2591" w:type="dxa"/>
          </w:tcPr>
          <w:p w14:paraId="05904E25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6636" w:type="dxa"/>
          </w:tcPr>
          <w:p w14:paraId="0C12A45B" w14:textId="32F55806" w:rsidR="00E97955" w:rsidRPr="00713E8C" w:rsidRDefault="0098541A" w:rsidP="00565387">
            <w:pPr>
              <w:rPr>
                <w:rFonts w:eastAsia="Times New Roman" w:cs="Arial"/>
                <w:highlight w:val="yellow"/>
              </w:rPr>
            </w:pPr>
            <w:r w:rsidRPr="00505126">
              <w:rPr>
                <w:rFonts w:eastAsia="Times New Roman" w:cs="Arial"/>
              </w:rPr>
              <w:t>497672</w:t>
            </w:r>
          </w:p>
        </w:tc>
      </w:tr>
      <w:tr w:rsidR="00E97955" w:rsidRPr="00075B71" w14:paraId="65B7BDB7" w14:textId="77777777" w:rsidTr="0098541A">
        <w:tc>
          <w:tcPr>
            <w:tcW w:w="2591" w:type="dxa"/>
          </w:tcPr>
          <w:p w14:paraId="775B2DDC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6636" w:type="dxa"/>
          </w:tcPr>
          <w:p w14:paraId="7FFB45F5" w14:textId="28101E9E" w:rsidR="00E97955" w:rsidRPr="00713E8C" w:rsidRDefault="0098541A" w:rsidP="00565387">
            <w:pPr>
              <w:rPr>
                <w:rFonts w:eastAsia="Times New Roman" w:cs="Arial"/>
                <w:highlight w:val="yellow"/>
              </w:rPr>
            </w:pPr>
            <w:r w:rsidRPr="00505126">
              <w:rPr>
                <w:rFonts w:eastAsia="Times New Roman" w:cs="Arial"/>
              </w:rPr>
              <w:t>63462</w:t>
            </w:r>
            <w:r>
              <w:rPr>
                <w:rFonts w:eastAsia="Times New Roman" w:cs="Arial"/>
              </w:rPr>
              <w:t>40</w:t>
            </w:r>
          </w:p>
        </w:tc>
      </w:tr>
      <w:tr w:rsidR="0098541A" w:rsidRPr="00075B71" w14:paraId="07671A24" w14:textId="77777777" w:rsidTr="0098541A">
        <w:tc>
          <w:tcPr>
            <w:tcW w:w="2591" w:type="dxa"/>
          </w:tcPr>
          <w:p w14:paraId="54F5FD1B" w14:textId="77777777" w:rsidR="0098541A" w:rsidRPr="00713E8C" w:rsidRDefault="0098541A" w:rsidP="0098541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6636" w:type="dxa"/>
          </w:tcPr>
          <w:p w14:paraId="7BFBD6A9" w14:textId="74A80328" w:rsidR="0098541A" w:rsidRPr="00713E8C" w:rsidRDefault="0098541A" w:rsidP="0098541A">
            <w:pPr>
              <w:rPr>
                <w:rFonts w:eastAsia="Times New Roman" w:cs="Arial"/>
                <w:highlight w:val="yellow"/>
              </w:rPr>
            </w:pPr>
            <w:r w:rsidRPr="00505126">
              <w:rPr>
                <w:rFonts w:eastAsia="Times New Roman" w:cs="Arial"/>
              </w:rPr>
              <w:t>Fort Mackay</w:t>
            </w:r>
          </w:p>
        </w:tc>
      </w:tr>
      <w:tr w:rsidR="0098541A" w:rsidRPr="00075B71" w14:paraId="144D3C99" w14:textId="77777777" w:rsidTr="0098541A">
        <w:tc>
          <w:tcPr>
            <w:tcW w:w="2591" w:type="dxa"/>
          </w:tcPr>
          <w:p w14:paraId="19629D97" w14:textId="77777777" w:rsidR="0098541A" w:rsidRPr="00713E8C" w:rsidRDefault="0098541A" w:rsidP="0098541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6636" w:type="dxa"/>
          </w:tcPr>
          <w:p w14:paraId="77445A68" w14:textId="734D615A" w:rsidR="0098541A" w:rsidRPr="0098541A" w:rsidRDefault="0098541A" w:rsidP="0098541A">
            <w:pPr>
              <w:rPr>
                <w:rFonts w:eastAsia="Times New Roman" w:cs="Arial"/>
              </w:rPr>
            </w:pPr>
            <w:r w:rsidRPr="0098541A">
              <w:rPr>
                <w:rFonts w:eastAsia="Times New Roman" w:cs="Arial"/>
              </w:rPr>
              <w:t>757</w:t>
            </w:r>
          </w:p>
        </w:tc>
      </w:tr>
      <w:tr w:rsidR="0098541A" w:rsidRPr="00075B71" w14:paraId="39974EBE" w14:textId="77777777" w:rsidTr="0098541A">
        <w:tc>
          <w:tcPr>
            <w:tcW w:w="2591" w:type="dxa"/>
          </w:tcPr>
          <w:p w14:paraId="721A73F3" w14:textId="77777777" w:rsidR="0098541A" w:rsidRPr="00713E8C" w:rsidRDefault="0098541A" w:rsidP="0098541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6636" w:type="dxa"/>
          </w:tcPr>
          <w:p w14:paraId="7BDF1E38" w14:textId="24988F8E" w:rsidR="0098541A" w:rsidRPr="0098541A" w:rsidRDefault="0098541A" w:rsidP="0098541A">
            <w:pPr>
              <w:rPr>
                <w:rFonts w:eastAsia="Times New Roman" w:cs="Arial"/>
              </w:rPr>
            </w:pPr>
            <w:r w:rsidRPr="0098541A">
              <w:rPr>
                <w:rFonts w:eastAsia="Times New Roman" w:cs="Arial"/>
              </w:rPr>
              <w:t>2021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5" w:name="_Toc162509388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9"/>
        <w:gridCol w:w="6648"/>
      </w:tblGrid>
      <w:tr w:rsidR="00E97955" w:rsidRPr="00075B71" w14:paraId="31D7AB9B" w14:textId="77777777" w:rsidTr="00511201">
        <w:tc>
          <w:tcPr>
            <w:tcW w:w="2579" w:type="dxa"/>
          </w:tcPr>
          <w:p w14:paraId="39857A8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6648" w:type="dxa"/>
          </w:tcPr>
          <w:p w14:paraId="50BB05B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691EC179" w14:textId="77777777" w:rsidTr="00511201">
        <w:tc>
          <w:tcPr>
            <w:tcW w:w="2579" w:type="dxa"/>
          </w:tcPr>
          <w:p w14:paraId="39DF168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6648" w:type="dxa"/>
          </w:tcPr>
          <w:p w14:paraId="3E6FFBE1" w14:textId="4FE311A0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</w:t>
            </w:r>
            <w:r w:rsidR="00C96DC6">
              <w:rPr>
                <w:rFonts w:eastAsia="Times New Roman" w:cs="Arial"/>
              </w:rPr>
              <w:t>-</w:t>
            </w:r>
            <w:r>
              <w:rPr>
                <w:rFonts w:eastAsia="Times New Roman" w:cs="Arial"/>
              </w:rPr>
              <w:t>805 Memorial Drive, Fort McMurray, Alberta T9K 0K4</w:t>
            </w:r>
          </w:p>
        </w:tc>
      </w:tr>
      <w:tr w:rsidR="00E97955" w:rsidRPr="00075B71" w14:paraId="3BCA60ED" w14:textId="77777777" w:rsidTr="00511201">
        <w:tc>
          <w:tcPr>
            <w:tcW w:w="2579" w:type="dxa"/>
          </w:tcPr>
          <w:p w14:paraId="5BF13DE2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6648" w:type="dxa"/>
          </w:tcPr>
          <w:p w14:paraId="50DFFBC4" w14:textId="44510758" w:rsidR="00E97955" w:rsidRPr="00713E8C" w:rsidRDefault="00762161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Cenovus</w:t>
            </w:r>
          </w:p>
        </w:tc>
      </w:tr>
      <w:tr w:rsidR="00511201" w:rsidRPr="00075B71" w14:paraId="2E29188E" w14:textId="77777777" w:rsidTr="00511201">
        <w:tc>
          <w:tcPr>
            <w:tcW w:w="2579" w:type="dxa"/>
          </w:tcPr>
          <w:p w14:paraId="5DF52BF4" w14:textId="77777777" w:rsidR="00511201" w:rsidRPr="00713E8C" w:rsidRDefault="00511201" w:rsidP="00511201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6648" w:type="dxa"/>
          </w:tcPr>
          <w:p w14:paraId="21A410E6" w14:textId="3DCF1627" w:rsidR="00511201" w:rsidRPr="00713E8C" w:rsidRDefault="00511201" w:rsidP="00511201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206355-01-00</w:t>
            </w:r>
          </w:p>
        </w:tc>
      </w:tr>
      <w:tr w:rsidR="00511201" w:rsidRPr="00075B71" w14:paraId="1C23D2B9" w14:textId="77777777" w:rsidTr="00511201">
        <w:tc>
          <w:tcPr>
            <w:tcW w:w="2579" w:type="dxa"/>
          </w:tcPr>
          <w:p w14:paraId="799FC09F" w14:textId="77777777" w:rsidR="00511201" w:rsidRPr="00713E8C" w:rsidRDefault="00511201" w:rsidP="00511201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6648" w:type="dxa"/>
          </w:tcPr>
          <w:p w14:paraId="00AD8715" w14:textId="5EF4AE06" w:rsidR="00511201" w:rsidRPr="00713E8C" w:rsidRDefault="00511201" w:rsidP="00511201">
            <w:pPr>
              <w:rPr>
                <w:rFonts w:eastAsia="Times New Roman" w:cs="Arial"/>
                <w:highlight w:val="yellow"/>
              </w:rPr>
            </w:pPr>
            <w:r w:rsidRPr="00405030">
              <w:rPr>
                <w:rFonts w:eastAsia="Times New Roman" w:cs="Arial"/>
              </w:rPr>
              <w:t>Rene Morales</w:t>
            </w:r>
          </w:p>
        </w:tc>
      </w:tr>
      <w:tr w:rsidR="00511201" w:rsidRPr="00075B71" w14:paraId="37E7553C" w14:textId="77777777" w:rsidTr="00511201">
        <w:tc>
          <w:tcPr>
            <w:tcW w:w="2579" w:type="dxa"/>
          </w:tcPr>
          <w:p w14:paraId="2557CF7D" w14:textId="77777777" w:rsidR="00511201" w:rsidRPr="00713E8C" w:rsidRDefault="00511201" w:rsidP="00511201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6648" w:type="dxa"/>
          </w:tcPr>
          <w:p w14:paraId="34BFA9F1" w14:textId="514CCADF" w:rsidR="00511201" w:rsidRPr="00713E8C" w:rsidRDefault="00511201" w:rsidP="00511201">
            <w:pPr>
              <w:rPr>
                <w:rFonts w:eastAsia="Times New Roman" w:cs="Arial"/>
                <w:highlight w:val="yellow"/>
              </w:rPr>
            </w:pPr>
            <w:r w:rsidRPr="00600D60">
              <w:rPr>
                <w:rFonts w:eastAsia="Times New Roman" w:cs="Arial"/>
              </w:rPr>
              <w:t>N/A</w:t>
            </w:r>
          </w:p>
        </w:tc>
      </w:tr>
      <w:tr w:rsidR="00511201" w:rsidRPr="00075B71" w14:paraId="0955AE21" w14:textId="77777777" w:rsidTr="00511201">
        <w:tc>
          <w:tcPr>
            <w:tcW w:w="2579" w:type="dxa"/>
          </w:tcPr>
          <w:p w14:paraId="40BDB65A" w14:textId="77777777" w:rsidR="00511201" w:rsidRPr="00713E8C" w:rsidRDefault="00511201" w:rsidP="00511201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6648" w:type="dxa"/>
          </w:tcPr>
          <w:p w14:paraId="49096ADE" w14:textId="3B2D1616" w:rsidR="00511201" w:rsidRPr="00713E8C" w:rsidRDefault="00511201" w:rsidP="00511201">
            <w:pPr>
              <w:rPr>
                <w:rFonts w:eastAsia="Times New Roman" w:cs="Arial"/>
                <w:highlight w:val="yellow"/>
              </w:rPr>
            </w:pPr>
            <w:r w:rsidRPr="003A19A2">
              <w:rPr>
                <w:rFonts w:eastAsia="Times New Roman" w:cs="Arial"/>
              </w:rPr>
              <w:t>403-816-6144</w:t>
            </w:r>
          </w:p>
        </w:tc>
      </w:tr>
      <w:tr w:rsidR="00511201" w:rsidRPr="00075B71" w14:paraId="65830AF1" w14:textId="77777777" w:rsidTr="00511201">
        <w:tc>
          <w:tcPr>
            <w:tcW w:w="2579" w:type="dxa"/>
          </w:tcPr>
          <w:p w14:paraId="3705D58C" w14:textId="77777777" w:rsidR="00511201" w:rsidRPr="00713E8C" w:rsidRDefault="00511201" w:rsidP="00511201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6648" w:type="dxa"/>
          </w:tcPr>
          <w:p w14:paraId="75DE201E" w14:textId="6FDD81FA" w:rsidR="00511201" w:rsidRPr="00713E8C" w:rsidRDefault="00511201" w:rsidP="00511201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Rene.morales@cenovus.com</w:t>
            </w:r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6" w:name="_Toc162509389"/>
      <w:r>
        <w:rPr>
          <w:lang w:val="en-CA"/>
        </w:rPr>
        <w:t>Site Description</w:t>
      </w:r>
      <w:bookmarkEnd w:id="6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E97955" w:rsidRPr="00713E8C" w14:paraId="369D0CC4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2E2CA57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01D3B48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31C03AD0" w14:textId="5B567CBB" w:rsidR="00E97955" w:rsidRPr="00713E8C" w:rsidRDefault="00E9297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Decommissioned well pad</w:t>
            </w:r>
          </w:p>
        </w:tc>
      </w:tr>
      <w:tr w:rsidR="00E97955" w:rsidRPr="00713E8C" w14:paraId="7AAB92A3" w14:textId="77777777" w:rsidTr="00565387">
        <w:trPr>
          <w:jc w:val="center"/>
        </w:trPr>
        <w:tc>
          <w:tcPr>
            <w:tcW w:w="2333" w:type="dxa"/>
            <w:vMerge/>
          </w:tcPr>
          <w:p w14:paraId="41FF8575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2AFB392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2988A841" w14:textId="35542152" w:rsidR="00E97955" w:rsidRPr="00713E8C" w:rsidRDefault="00E9297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Wooded area</w:t>
            </w:r>
          </w:p>
        </w:tc>
      </w:tr>
      <w:tr w:rsidR="00E97955" w:rsidRPr="00713E8C" w14:paraId="3FBA4E7C" w14:textId="77777777" w:rsidTr="00565387">
        <w:trPr>
          <w:jc w:val="center"/>
        </w:trPr>
        <w:tc>
          <w:tcPr>
            <w:tcW w:w="2333" w:type="dxa"/>
            <w:vMerge/>
          </w:tcPr>
          <w:p w14:paraId="232583EF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1432018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3733225E" w14:textId="5A327900" w:rsidR="00E97955" w:rsidRPr="00713E8C" w:rsidRDefault="00E9297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Wooded area</w:t>
            </w:r>
          </w:p>
        </w:tc>
      </w:tr>
      <w:tr w:rsidR="00E97955" w:rsidRPr="00713E8C" w14:paraId="1F01FB64" w14:textId="77777777" w:rsidTr="00565387">
        <w:trPr>
          <w:jc w:val="center"/>
        </w:trPr>
        <w:tc>
          <w:tcPr>
            <w:tcW w:w="2333" w:type="dxa"/>
            <w:vMerge/>
          </w:tcPr>
          <w:p w14:paraId="6961B8D2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4FC3EF5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3C0821B5" w14:textId="539A2790" w:rsidR="00E97955" w:rsidRPr="00713E8C" w:rsidRDefault="00E9297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Site access road</w:t>
            </w:r>
          </w:p>
        </w:tc>
      </w:tr>
      <w:tr w:rsidR="00E97955" w:rsidRPr="00713E8C" w14:paraId="425BA068" w14:textId="77777777" w:rsidTr="00565387">
        <w:trPr>
          <w:jc w:val="center"/>
        </w:trPr>
        <w:tc>
          <w:tcPr>
            <w:tcW w:w="2333" w:type="dxa"/>
          </w:tcPr>
          <w:p w14:paraId="2A15EE9E" w14:textId="646D79C4" w:rsidR="00E97955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 w:rsidR="00EF644D">
              <w:rPr>
                <w:rFonts w:eastAsia="Times New Roman" w:cs="Arial"/>
              </w:rPr>
              <w:t>(m)</w:t>
            </w:r>
          </w:p>
          <w:p w14:paraId="266FDB3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2C39D98C" w14:textId="6E157819" w:rsidR="00E97955" w:rsidRPr="00713E8C" w:rsidRDefault="00E9297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491</w:t>
            </w:r>
          </w:p>
        </w:tc>
      </w:tr>
      <w:tr w:rsidR="00E97955" w:rsidRPr="00713E8C" w14:paraId="50688D14" w14:textId="77777777" w:rsidTr="00565387">
        <w:trPr>
          <w:jc w:val="center"/>
        </w:trPr>
        <w:tc>
          <w:tcPr>
            <w:tcW w:w="2333" w:type="dxa"/>
            <w:vMerge w:val="restart"/>
          </w:tcPr>
          <w:p w14:paraId="502599BC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4D87A6F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681D8AF3" w14:textId="48A3E80E" w:rsidR="00E97955" w:rsidRPr="00E92977" w:rsidRDefault="00E92977" w:rsidP="00565387">
            <w:pPr>
              <w:rPr>
                <w:rFonts w:eastAsia="Times New Roman" w:cs="Arial"/>
              </w:rPr>
            </w:pPr>
            <w:r w:rsidRPr="00E92977">
              <w:rPr>
                <w:rFonts w:eastAsia="Times New Roman" w:cs="Arial"/>
              </w:rPr>
              <w:t>N/A</w:t>
            </w:r>
          </w:p>
        </w:tc>
      </w:tr>
      <w:tr w:rsidR="00E97955" w:rsidRPr="00713E8C" w14:paraId="601B3711" w14:textId="77777777" w:rsidTr="00565387">
        <w:trPr>
          <w:jc w:val="center"/>
        </w:trPr>
        <w:tc>
          <w:tcPr>
            <w:tcW w:w="2333" w:type="dxa"/>
            <w:vMerge/>
          </w:tcPr>
          <w:p w14:paraId="55F91B52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099F793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3DBB93A0" w14:textId="16D62765" w:rsidR="00E97955" w:rsidRPr="00E92977" w:rsidRDefault="00E92977" w:rsidP="00565387">
            <w:pPr>
              <w:rPr>
                <w:rFonts w:eastAsia="Times New Roman" w:cs="Arial"/>
              </w:rPr>
            </w:pPr>
            <w:r w:rsidRPr="00E92977">
              <w:rPr>
                <w:rFonts w:eastAsia="Times New Roman" w:cs="Arial"/>
              </w:rPr>
              <w:t>N/A</w:t>
            </w:r>
          </w:p>
        </w:tc>
      </w:tr>
      <w:tr w:rsidR="00E97955" w:rsidRPr="00713E8C" w14:paraId="34FD142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0F1C6E2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50B9B17E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7EDB0FE1" w14:textId="38EEF444" w:rsidR="00E97955" w:rsidRPr="00713E8C" w:rsidRDefault="00E9297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</w:t>
            </w:r>
          </w:p>
        </w:tc>
      </w:tr>
      <w:tr w:rsidR="00E97955" w:rsidRPr="00713E8C" w14:paraId="523DA438" w14:textId="77777777" w:rsidTr="00565387">
        <w:trPr>
          <w:jc w:val="center"/>
        </w:trPr>
        <w:tc>
          <w:tcPr>
            <w:tcW w:w="2333" w:type="dxa"/>
            <w:vMerge/>
          </w:tcPr>
          <w:p w14:paraId="6BFB589C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4835235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5CF586B5" w14:textId="2E62EC1D" w:rsidR="00E97955" w:rsidRPr="00713E8C" w:rsidRDefault="00E9297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</w:t>
            </w:r>
          </w:p>
        </w:tc>
      </w:tr>
      <w:tr w:rsidR="00E97955" w:rsidRPr="00713E8C" w14:paraId="67D26E2F" w14:textId="77777777" w:rsidTr="00565387">
        <w:trPr>
          <w:jc w:val="center"/>
        </w:trPr>
        <w:tc>
          <w:tcPr>
            <w:tcW w:w="2333" w:type="dxa"/>
            <w:vMerge/>
          </w:tcPr>
          <w:p w14:paraId="21D1E9B6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CFFBE24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A2E2872" w14:textId="04185CC9" w:rsidR="00E97955" w:rsidRPr="00713E8C" w:rsidRDefault="00E9297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</w:t>
            </w:r>
          </w:p>
        </w:tc>
      </w:tr>
      <w:tr w:rsidR="00E97955" w:rsidRPr="00713E8C" w14:paraId="0FBD061E" w14:textId="77777777" w:rsidTr="00565387">
        <w:trPr>
          <w:jc w:val="center"/>
        </w:trPr>
        <w:tc>
          <w:tcPr>
            <w:tcW w:w="2333" w:type="dxa"/>
            <w:vMerge/>
          </w:tcPr>
          <w:p w14:paraId="0ED9F9F0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B561F23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1F56F57" w14:textId="2CACB6E3" w:rsidR="00E97955" w:rsidRPr="00713E8C" w:rsidRDefault="00E9297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</w:t>
            </w:r>
          </w:p>
        </w:tc>
      </w:tr>
      <w:tr w:rsidR="00E97955" w:rsidRPr="00713E8C" w14:paraId="1EB6FEC5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61A0788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</w:tcPr>
          <w:p w14:paraId="643BAAE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6018490A" w14:textId="45610C91" w:rsidR="00E97955" w:rsidRPr="00713E8C" w:rsidRDefault="00607D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</w:t>
            </w:r>
            <w:r w:rsidR="00B61FD1">
              <w:rPr>
                <w:rFonts w:eastAsia="Times New Roman" w:cs="Arial"/>
              </w:rPr>
              <w:t>5</w:t>
            </w:r>
            <w:r>
              <w:rPr>
                <w:rFonts w:eastAsia="Times New Roman" w:cs="Arial"/>
              </w:rPr>
              <w:t xml:space="preserve"> m</w:t>
            </w:r>
          </w:p>
        </w:tc>
      </w:tr>
      <w:tr w:rsidR="00E97955" w:rsidRPr="00713E8C" w14:paraId="538D3698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D5881E3" w14:textId="77777777" w:rsidR="00E97955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77BD5C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64C4235B" w14:textId="2D7CF531" w:rsidR="00E97955" w:rsidRPr="00713E8C" w:rsidRDefault="00607D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</w:t>
            </w:r>
            <w:r w:rsidR="00B61FD1">
              <w:rPr>
                <w:rFonts w:eastAsia="Times New Roman" w:cs="Arial"/>
              </w:rPr>
              <w:t>5</w:t>
            </w:r>
            <w:r>
              <w:rPr>
                <w:rFonts w:eastAsia="Times New Roman" w:cs="Arial"/>
              </w:rPr>
              <w:t xml:space="preserve"> m</w:t>
            </w:r>
          </w:p>
        </w:tc>
      </w:tr>
      <w:tr w:rsidR="00E97955" w:rsidRPr="00713E8C" w14:paraId="14DE60A1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B744B92" w14:textId="77777777" w:rsidR="00E97955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783FE86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4DC83677" w14:textId="4DB78691" w:rsidR="00E97955" w:rsidRPr="00713E8C" w:rsidRDefault="00607D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80 m</w:t>
            </w:r>
          </w:p>
        </w:tc>
      </w:tr>
      <w:tr w:rsidR="00E97955" w:rsidRPr="00713E8C" w14:paraId="380F0BB4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322DBB75" w14:textId="77777777" w:rsidR="00E97955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1F7D4F7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255E91E0" w14:textId="33D58E37" w:rsidR="00E97955" w:rsidRPr="00713E8C" w:rsidRDefault="00607D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</w:t>
            </w:r>
            <w:r w:rsidR="00B61FD1">
              <w:rPr>
                <w:rFonts w:eastAsia="Times New Roman" w:cs="Arial"/>
              </w:rPr>
              <w:t>5</w:t>
            </w:r>
            <w:r>
              <w:rPr>
                <w:rFonts w:eastAsia="Times New Roman" w:cs="Arial"/>
              </w:rPr>
              <w:t xml:space="preserve"> m</w:t>
            </w:r>
          </w:p>
        </w:tc>
      </w:tr>
      <w:tr w:rsidR="00E97955" w:rsidRPr="00713E8C" w14:paraId="6ED8B5F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3440BD4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32A9175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1BF05AD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E97955" w:rsidRPr="00713E8C" w14:paraId="09C2E8AC" w14:textId="77777777" w:rsidTr="00565387">
        <w:trPr>
          <w:jc w:val="center"/>
        </w:trPr>
        <w:tc>
          <w:tcPr>
            <w:tcW w:w="2333" w:type="dxa"/>
            <w:vMerge/>
          </w:tcPr>
          <w:p w14:paraId="0ACA1E8D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702BBE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0EEF34A2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1 </w:t>
            </w:r>
            <w:proofErr w:type="spellStart"/>
            <w:r w:rsidRPr="00713E8C">
              <w:rPr>
                <w:rFonts w:eastAsia="Times New Roman" w:cs="Arial"/>
              </w:rPr>
              <w:t>metre</w:t>
            </w:r>
            <w:proofErr w:type="spellEnd"/>
          </w:p>
        </w:tc>
      </w:tr>
      <w:tr w:rsidR="00E97955" w:rsidRPr="00713E8C" w14:paraId="6713B632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1564BC58" w14:textId="62E6CAAC" w:rsidR="00E97955" w:rsidRPr="00713E8C" w:rsidRDefault="00C96DC6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Wind </w:t>
            </w:r>
            <w:r w:rsidR="00E97955" w:rsidRPr="00713E8C">
              <w:rPr>
                <w:rFonts w:eastAsia="Times New Roman" w:cs="Arial"/>
              </w:rPr>
              <w:t>Sensors</w:t>
            </w:r>
          </w:p>
        </w:tc>
        <w:tc>
          <w:tcPr>
            <w:tcW w:w="2926" w:type="dxa"/>
          </w:tcPr>
          <w:p w14:paraId="549A35BD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3B0C6F3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E97955" w:rsidRPr="00713E8C" w14:paraId="167A373A" w14:textId="77777777" w:rsidTr="00565387">
        <w:trPr>
          <w:jc w:val="center"/>
        </w:trPr>
        <w:tc>
          <w:tcPr>
            <w:tcW w:w="2333" w:type="dxa"/>
            <w:vMerge/>
          </w:tcPr>
          <w:p w14:paraId="7A4189DB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F5293C4" w14:textId="5C0D9598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DFB8DC2" w14:textId="7DFCB508" w:rsidR="00E97955" w:rsidRPr="00713E8C" w:rsidRDefault="00316041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 m</w:t>
            </w:r>
          </w:p>
        </w:tc>
      </w:tr>
      <w:tr w:rsidR="00E97955" w:rsidRPr="00713E8C" w14:paraId="39D96E04" w14:textId="77777777" w:rsidTr="00565387">
        <w:trPr>
          <w:jc w:val="center"/>
        </w:trPr>
        <w:tc>
          <w:tcPr>
            <w:tcW w:w="2333" w:type="dxa"/>
            <w:vMerge/>
          </w:tcPr>
          <w:p w14:paraId="69A56730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9748258" w14:textId="113A4059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5B91EA4" w14:textId="134B8D41" w:rsidR="00E97955" w:rsidRPr="00713E8C" w:rsidRDefault="00316041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0 m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7" w:name="_Toc162509390"/>
      <w:r>
        <w:rPr>
          <w:lang w:val="en-CA"/>
        </w:rPr>
        <w:t>Site Influences</w:t>
      </w:r>
      <w:bookmarkEnd w:id="7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8" w:name="_Toc162509391"/>
      <w:r>
        <w:rPr>
          <w:lang w:val="en-CA"/>
        </w:rPr>
        <w:t>Localized Sources (within 20 metres of station)</w:t>
      </w:r>
      <w:bookmarkEnd w:id="8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4"/>
        <w:gridCol w:w="1906"/>
        <w:gridCol w:w="5305"/>
      </w:tblGrid>
      <w:tr w:rsidR="00E97955" w:rsidRPr="00713E8C" w14:paraId="1C0B2617" w14:textId="77777777" w:rsidTr="00340382">
        <w:tc>
          <w:tcPr>
            <w:tcW w:w="2144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5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E97955" w:rsidRPr="00713E8C" w14:paraId="1C9A1330" w14:textId="77777777" w:rsidTr="00340382">
        <w:tc>
          <w:tcPr>
            <w:tcW w:w="2144" w:type="dxa"/>
          </w:tcPr>
          <w:p w14:paraId="72C10450" w14:textId="319F82A6" w:rsidR="00E97955" w:rsidRPr="00713E8C" w:rsidRDefault="00C96DC6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  <w:tc>
          <w:tcPr>
            <w:tcW w:w="1906" w:type="dxa"/>
          </w:tcPr>
          <w:p w14:paraId="71CF6799" w14:textId="3298BF9E" w:rsidR="00E97955" w:rsidRPr="00713E8C" w:rsidRDefault="006E6BEB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  <w:tc>
          <w:tcPr>
            <w:tcW w:w="5305" w:type="dxa"/>
          </w:tcPr>
          <w:p w14:paraId="3CC64035" w14:textId="35A08356" w:rsidR="00E97955" w:rsidRPr="00713E8C" w:rsidRDefault="006E6BEB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9" w:name="_Toc162509392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7"/>
        <w:gridCol w:w="1880"/>
        <w:gridCol w:w="1626"/>
        <w:gridCol w:w="3957"/>
      </w:tblGrid>
      <w:tr w:rsidR="00E97955" w:rsidRPr="00713E8C" w14:paraId="0A4E4210" w14:textId="77777777" w:rsidTr="00610ADA">
        <w:tc>
          <w:tcPr>
            <w:tcW w:w="1887" w:type="dxa"/>
            <w:shd w:val="clear" w:color="auto" w:fill="B4C6E7" w:themeFill="accent1" w:themeFillTint="66"/>
          </w:tcPr>
          <w:p w14:paraId="7A3CEB6F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80" w:type="dxa"/>
            <w:shd w:val="clear" w:color="auto" w:fill="B4C6E7" w:themeFill="accent1" w:themeFillTint="66"/>
          </w:tcPr>
          <w:p w14:paraId="0E2102A7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26" w:type="dxa"/>
            <w:shd w:val="clear" w:color="auto" w:fill="B4C6E7" w:themeFill="accent1" w:themeFillTint="66"/>
          </w:tcPr>
          <w:p w14:paraId="236F87ED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57" w:type="dxa"/>
            <w:shd w:val="clear" w:color="auto" w:fill="B4C6E7" w:themeFill="accent1" w:themeFillTint="66"/>
          </w:tcPr>
          <w:p w14:paraId="08BE5EFA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E97955" w14:paraId="7CDCDD07" w14:textId="77777777" w:rsidTr="00610ADA">
        <w:tc>
          <w:tcPr>
            <w:tcW w:w="1887" w:type="dxa"/>
          </w:tcPr>
          <w:p w14:paraId="77491DDA" w14:textId="1AE9218B" w:rsidR="00E97955" w:rsidRDefault="006E6BEB" w:rsidP="00565387">
            <w:pPr>
              <w:rPr>
                <w:lang w:val="en-CA"/>
              </w:rPr>
            </w:pPr>
            <w:r>
              <w:rPr>
                <w:lang w:val="en-CA"/>
              </w:rPr>
              <w:t>Access road</w:t>
            </w:r>
          </w:p>
        </w:tc>
        <w:tc>
          <w:tcPr>
            <w:tcW w:w="1880" w:type="dxa"/>
          </w:tcPr>
          <w:p w14:paraId="4B0B1D52" w14:textId="509B3B69" w:rsidR="00E97955" w:rsidRDefault="006E6BEB" w:rsidP="00565387">
            <w:pPr>
              <w:rPr>
                <w:lang w:val="en-CA"/>
              </w:rPr>
            </w:pPr>
            <w:r>
              <w:rPr>
                <w:lang w:val="en-CA"/>
              </w:rPr>
              <w:t>Low</w:t>
            </w:r>
          </w:p>
        </w:tc>
        <w:tc>
          <w:tcPr>
            <w:tcW w:w="1626" w:type="dxa"/>
          </w:tcPr>
          <w:p w14:paraId="0470A6A3" w14:textId="6E43001C" w:rsidR="00E97955" w:rsidRDefault="006E6BEB" w:rsidP="00565387">
            <w:pPr>
              <w:rPr>
                <w:lang w:val="en-CA"/>
              </w:rPr>
            </w:pPr>
            <w:r>
              <w:rPr>
                <w:lang w:val="en-CA"/>
              </w:rPr>
              <w:t>5</w:t>
            </w:r>
          </w:p>
        </w:tc>
        <w:tc>
          <w:tcPr>
            <w:tcW w:w="3957" w:type="dxa"/>
          </w:tcPr>
          <w:p w14:paraId="70B57881" w14:textId="07615261" w:rsidR="00E97955" w:rsidRDefault="006E6BEB" w:rsidP="00565387">
            <w:pPr>
              <w:rPr>
                <w:lang w:val="en-CA"/>
              </w:rPr>
            </w:pPr>
            <w:r>
              <w:rPr>
                <w:lang w:val="en-CA"/>
              </w:rPr>
              <w:t>Gravel access road used by pickup trucks.</w:t>
            </w:r>
          </w:p>
        </w:tc>
      </w:tr>
      <w:tr w:rsidR="00E97955" w14:paraId="2AFB31B9" w14:textId="77777777" w:rsidTr="00610ADA">
        <w:tc>
          <w:tcPr>
            <w:tcW w:w="1887" w:type="dxa"/>
          </w:tcPr>
          <w:p w14:paraId="40185299" w14:textId="54692D0E" w:rsidR="00E97955" w:rsidRDefault="006E6BEB" w:rsidP="00565387">
            <w:pPr>
              <w:rPr>
                <w:lang w:val="en-CA"/>
              </w:rPr>
            </w:pPr>
            <w:proofErr w:type="spellStart"/>
            <w:r>
              <w:rPr>
                <w:lang w:val="en-CA"/>
              </w:rPr>
              <w:t>Canterra</w:t>
            </w:r>
            <w:proofErr w:type="spellEnd"/>
            <w:r>
              <w:rPr>
                <w:lang w:val="en-CA"/>
              </w:rPr>
              <w:t xml:space="preserve"> Main Road</w:t>
            </w:r>
          </w:p>
        </w:tc>
        <w:tc>
          <w:tcPr>
            <w:tcW w:w="1880" w:type="dxa"/>
          </w:tcPr>
          <w:p w14:paraId="00259792" w14:textId="192A14BA" w:rsidR="00E97955" w:rsidRDefault="006E6BEB" w:rsidP="00565387">
            <w:pPr>
              <w:rPr>
                <w:lang w:val="en-CA"/>
              </w:rPr>
            </w:pPr>
            <w:r>
              <w:rPr>
                <w:lang w:val="en-CA"/>
              </w:rPr>
              <w:t>High</w:t>
            </w:r>
          </w:p>
        </w:tc>
        <w:tc>
          <w:tcPr>
            <w:tcW w:w="1626" w:type="dxa"/>
          </w:tcPr>
          <w:p w14:paraId="3D34634D" w14:textId="283C24B3" w:rsidR="00E97955" w:rsidRDefault="006E6BEB" w:rsidP="00565387">
            <w:pPr>
              <w:rPr>
                <w:lang w:val="en-CA"/>
              </w:rPr>
            </w:pPr>
            <w:r>
              <w:rPr>
                <w:lang w:val="en-CA"/>
              </w:rPr>
              <w:t>1500</w:t>
            </w:r>
          </w:p>
        </w:tc>
        <w:tc>
          <w:tcPr>
            <w:tcW w:w="3957" w:type="dxa"/>
          </w:tcPr>
          <w:p w14:paraId="1DD261B5" w14:textId="1F2DC142" w:rsidR="00E97955" w:rsidRDefault="006E6BEB" w:rsidP="00565387">
            <w:pPr>
              <w:rPr>
                <w:lang w:val="en-CA"/>
              </w:rPr>
            </w:pPr>
            <w:r>
              <w:rPr>
                <w:lang w:val="en-CA"/>
              </w:rPr>
              <w:t xml:space="preserve">Heavily trafficked gravel road frequented by heavy equipment, tractor trailers, and pickup trucks. </w:t>
            </w: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10" w:name="_Toc162509393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00"/>
        <w:gridCol w:w="2135"/>
        <w:gridCol w:w="1787"/>
        <w:gridCol w:w="2025"/>
      </w:tblGrid>
      <w:tr w:rsidR="00C96DC6" w:rsidRPr="00713E8C" w14:paraId="33011A4C" w14:textId="77777777" w:rsidTr="00C96DC6">
        <w:trPr>
          <w:trHeight w:val="776"/>
        </w:trPr>
        <w:tc>
          <w:tcPr>
            <w:tcW w:w="2000" w:type="dxa"/>
            <w:shd w:val="clear" w:color="auto" w:fill="B4C6E7" w:themeFill="accent1" w:themeFillTint="66"/>
          </w:tcPr>
          <w:p w14:paraId="6EE78997" w14:textId="77777777" w:rsidR="00C96DC6" w:rsidRPr="00713E8C" w:rsidRDefault="00C96DC6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2135" w:type="dxa"/>
            <w:shd w:val="clear" w:color="auto" w:fill="B4C6E7" w:themeFill="accent1" w:themeFillTint="66"/>
          </w:tcPr>
          <w:p w14:paraId="43966515" w14:textId="77777777" w:rsidR="00C96DC6" w:rsidRPr="00713E8C" w:rsidRDefault="00C96DC6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1787" w:type="dxa"/>
            <w:shd w:val="clear" w:color="auto" w:fill="B4C6E7" w:themeFill="accent1" w:themeFillTint="66"/>
          </w:tcPr>
          <w:p w14:paraId="46E720D0" w14:textId="77777777" w:rsidR="00C96DC6" w:rsidRPr="00713E8C" w:rsidRDefault="00C96DC6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2025" w:type="dxa"/>
            <w:shd w:val="clear" w:color="auto" w:fill="B4C6E7" w:themeFill="accent1" w:themeFillTint="66"/>
          </w:tcPr>
          <w:p w14:paraId="2BE2B331" w14:textId="77777777" w:rsidR="00C96DC6" w:rsidRPr="00713E8C" w:rsidRDefault="00C96DC6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C96DC6" w14:paraId="0A5C9173" w14:textId="77777777" w:rsidTr="00C96DC6">
        <w:trPr>
          <w:trHeight w:val="527"/>
        </w:trPr>
        <w:tc>
          <w:tcPr>
            <w:tcW w:w="2000" w:type="dxa"/>
          </w:tcPr>
          <w:p w14:paraId="4C5A91A0" w14:textId="3808A6FC" w:rsidR="00C96DC6" w:rsidRDefault="00C96DC6" w:rsidP="00565387">
            <w:pPr>
              <w:rPr>
                <w:lang w:val="en-CA"/>
              </w:rPr>
            </w:pPr>
            <w:r>
              <w:rPr>
                <w:lang w:val="en-CA"/>
              </w:rPr>
              <w:t xml:space="preserve">Suncor </w:t>
            </w:r>
            <w:proofErr w:type="spellStart"/>
            <w:r>
              <w:rPr>
                <w:lang w:val="en-CA"/>
              </w:rPr>
              <w:t>Firebag</w:t>
            </w:r>
            <w:proofErr w:type="spellEnd"/>
          </w:p>
        </w:tc>
        <w:tc>
          <w:tcPr>
            <w:tcW w:w="2135" w:type="dxa"/>
          </w:tcPr>
          <w:p w14:paraId="499193EC" w14:textId="6B4DB069" w:rsidR="00C96DC6" w:rsidRDefault="00C96DC6" w:rsidP="00565387">
            <w:pPr>
              <w:rPr>
                <w:lang w:val="en-CA"/>
              </w:rPr>
            </w:pPr>
            <w:r>
              <w:rPr>
                <w:lang w:val="en-CA"/>
              </w:rPr>
              <w:t>Oilsands Operation</w:t>
            </w:r>
          </w:p>
        </w:tc>
        <w:tc>
          <w:tcPr>
            <w:tcW w:w="1787" w:type="dxa"/>
          </w:tcPr>
          <w:p w14:paraId="0C28D026" w14:textId="0D015D9C" w:rsidR="00C96DC6" w:rsidRDefault="00C96DC6" w:rsidP="00565387">
            <w:pPr>
              <w:rPr>
                <w:lang w:val="en-CA"/>
              </w:rPr>
            </w:pPr>
            <w:r>
              <w:rPr>
                <w:lang w:val="en-CA"/>
              </w:rPr>
              <w:t>10</w:t>
            </w:r>
          </w:p>
        </w:tc>
        <w:tc>
          <w:tcPr>
            <w:tcW w:w="2025" w:type="dxa"/>
          </w:tcPr>
          <w:p w14:paraId="14C5FBE1" w14:textId="702B0695" w:rsidR="00C96DC6" w:rsidRDefault="00C96DC6" w:rsidP="00565387">
            <w:pPr>
              <w:rPr>
                <w:lang w:val="en-CA"/>
              </w:rPr>
            </w:pPr>
            <w:r>
              <w:rPr>
                <w:lang w:val="en-CA"/>
              </w:rPr>
              <w:t>SE</w:t>
            </w:r>
          </w:p>
        </w:tc>
      </w:tr>
      <w:tr w:rsidR="00C96DC6" w14:paraId="1E41F58C" w14:textId="77777777" w:rsidTr="00C96DC6">
        <w:trPr>
          <w:trHeight w:val="512"/>
        </w:trPr>
        <w:tc>
          <w:tcPr>
            <w:tcW w:w="2000" w:type="dxa"/>
          </w:tcPr>
          <w:p w14:paraId="1C44B0C9" w14:textId="7D47D8A9" w:rsidR="00C96DC6" w:rsidRDefault="00C96DC6" w:rsidP="00565387">
            <w:pPr>
              <w:rPr>
                <w:lang w:val="en-CA"/>
              </w:rPr>
            </w:pPr>
            <w:r>
              <w:rPr>
                <w:lang w:val="en-CA"/>
              </w:rPr>
              <w:t>Cenovus Sunrise</w:t>
            </w:r>
          </w:p>
        </w:tc>
        <w:tc>
          <w:tcPr>
            <w:tcW w:w="2135" w:type="dxa"/>
          </w:tcPr>
          <w:p w14:paraId="123ED7DA" w14:textId="057FDBCF" w:rsidR="00C96DC6" w:rsidRDefault="00C96DC6" w:rsidP="00565387">
            <w:pPr>
              <w:rPr>
                <w:lang w:val="en-CA"/>
              </w:rPr>
            </w:pPr>
            <w:r>
              <w:rPr>
                <w:lang w:val="en-CA"/>
              </w:rPr>
              <w:t>Oilsands Operation</w:t>
            </w:r>
          </w:p>
        </w:tc>
        <w:tc>
          <w:tcPr>
            <w:tcW w:w="1787" w:type="dxa"/>
          </w:tcPr>
          <w:p w14:paraId="5AD7E86D" w14:textId="05EB8508" w:rsidR="00C96DC6" w:rsidRDefault="00C96DC6" w:rsidP="00565387">
            <w:pPr>
              <w:rPr>
                <w:lang w:val="en-CA"/>
              </w:rPr>
            </w:pPr>
            <w:r>
              <w:rPr>
                <w:lang w:val="en-CA"/>
              </w:rPr>
              <w:t>2</w:t>
            </w:r>
          </w:p>
        </w:tc>
        <w:tc>
          <w:tcPr>
            <w:tcW w:w="2025" w:type="dxa"/>
          </w:tcPr>
          <w:p w14:paraId="27FC89DF" w14:textId="40BC0409" w:rsidR="00C96DC6" w:rsidRDefault="00C96DC6" w:rsidP="00565387">
            <w:pPr>
              <w:rPr>
                <w:lang w:val="en-CA"/>
              </w:rPr>
            </w:pPr>
            <w:r>
              <w:rPr>
                <w:lang w:val="en-CA"/>
              </w:rPr>
              <w:t>SW</w:t>
            </w:r>
          </w:p>
        </w:tc>
      </w:tr>
    </w:tbl>
    <w:p w14:paraId="06625B3C" w14:textId="77777777" w:rsidR="00E97955" w:rsidRDefault="00E97955" w:rsidP="00E97955">
      <w:pPr>
        <w:rPr>
          <w:lang w:val="en-CA"/>
        </w:rPr>
      </w:pPr>
    </w:p>
    <w:p w14:paraId="0652C55F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11" w:name="_Toc162509394"/>
      <w:bookmarkStart w:id="12" w:name="_Hlk94869014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11"/>
    </w:p>
    <w:p w14:paraId="3DF8FAC2" w14:textId="77777777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13" w:name="_Toc162509395"/>
      <w:r>
        <w:rPr>
          <w:lang w:val="en-CA"/>
        </w:rPr>
        <w:t>Analytical Equipment</w:t>
      </w:r>
      <w:bookmarkEnd w:id="13"/>
    </w:p>
    <w:tbl>
      <w:tblPr>
        <w:tblpPr w:leftFromText="180" w:rightFromText="180" w:vertAnchor="text" w:horzAnchor="margin" w:tblpY="64"/>
        <w:tblW w:w="103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82"/>
        <w:gridCol w:w="2061"/>
        <w:gridCol w:w="1288"/>
        <w:gridCol w:w="1941"/>
        <w:gridCol w:w="2053"/>
        <w:gridCol w:w="1720"/>
      </w:tblGrid>
      <w:tr w:rsidR="00C96DC6" w:rsidRPr="00713E8C" w14:paraId="17AA2C31" w14:textId="69CF6F8A" w:rsidTr="00C96DC6">
        <w:trPr>
          <w:trHeight w:val="373"/>
        </w:trPr>
        <w:tc>
          <w:tcPr>
            <w:tcW w:w="1282" w:type="dxa"/>
            <w:shd w:val="clear" w:color="auto" w:fill="B4C6E7" w:themeFill="accent1" w:themeFillTint="66"/>
            <w:vAlign w:val="center"/>
          </w:tcPr>
          <w:p w14:paraId="2DE93A74" w14:textId="77777777" w:rsidR="00C96DC6" w:rsidRPr="00713E8C" w:rsidRDefault="00C96DC6" w:rsidP="00565387">
            <w:pPr>
              <w:jc w:val="center"/>
              <w:rPr>
                <w:rFonts w:eastAsia="Times New Roman" w:cs="Arial"/>
                <w:b/>
              </w:rPr>
            </w:pPr>
            <w:bookmarkStart w:id="14" w:name="OLE_LINK1"/>
            <w:bookmarkStart w:id="15" w:name="OLE_LINK2"/>
            <w:bookmarkEnd w:id="1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2061" w:type="dxa"/>
            <w:shd w:val="clear" w:color="auto" w:fill="B4C6E7" w:themeFill="accent1" w:themeFillTint="66"/>
            <w:vAlign w:val="center"/>
          </w:tcPr>
          <w:p w14:paraId="677431E1" w14:textId="77777777" w:rsidR="00C96DC6" w:rsidRPr="00713E8C" w:rsidRDefault="00C96DC6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88" w:type="dxa"/>
            <w:shd w:val="clear" w:color="auto" w:fill="B4C6E7" w:themeFill="accent1" w:themeFillTint="66"/>
            <w:vAlign w:val="center"/>
          </w:tcPr>
          <w:p w14:paraId="6FAA785A" w14:textId="77777777" w:rsidR="00C96DC6" w:rsidRPr="00713E8C" w:rsidRDefault="00C96DC6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941" w:type="dxa"/>
            <w:shd w:val="clear" w:color="auto" w:fill="B4C6E7" w:themeFill="accent1" w:themeFillTint="66"/>
            <w:vAlign w:val="center"/>
          </w:tcPr>
          <w:p w14:paraId="79D7F8F2" w14:textId="77777777" w:rsidR="00C96DC6" w:rsidRPr="00713E8C" w:rsidRDefault="00C96DC6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2053" w:type="dxa"/>
            <w:shd w:val="clear" w:color="auto" w:fill="B4C6E7" w:themeFill="accent1" w:themeFillTint="66"/>
            <w:vAlign w:val="center"/>
          </w:tcPr>
          <w:p w14:paraId="70F23A0E" w14:textId="429BCBC2" w:rsidR="00C96DC6" w:rsidRPr="00713E8C" w:rsidRDefault="00C96DC6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Instrument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720" w:type="dxa"/>
            <w:shd w:val="clear" w:color="auto" w:fill="B4C6E7" w:themeFill="accent1" w:themeFillTint="66"/>
          </w:tcPr>
          <w:p w14:paraId="55F6ED07" w14:textId="337CE3B6" w:rsidR="00C96DC6" w:rsidRPr="00713E8C" w:rsidRDefault="00C96DC6" w:rsidP="00565387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C96DC6" w:rsidRPr="00C6555B" w14:paraId="6CECCBC9" w14:textId="77777777" w:rsidTr="00C96DC6">
        <w:trPr>
          <w:trHeight w:val="271"/>
        </w:trPr>
        <w:tc>
          <w:tcPr>
            <w:tcW w:w="10345" w:type="dxa"/>
            <w:gridSpan w:val="6"/>
            <w:shd w:val="clear" w:color="auto" w:fill="D9E2F3" w:themeFill="accent1" w:themeFillTint="33"/>
            <w:vAlign w:val="center"/>
          </w:tcPr>
          <w:p w14:paraId="5CDEDDB8" w14:textId="49D4E999" w:rsidR="00C96DC6" w:rsidRPr="00C96DC6" w:rsidRDefault="00C96DC6" w:rsidP="00565387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Continuous</w:t>
            </w:r>
          </w:p>
        </w:tc>
      </w:tr>
      <w:tr w:rsidR="00C96DC6" w:rsidRPr="00C6555B" w14:paraId="4BE6D48A" w14:textId="7CF014F5" w:rsidTr="00C96DC6">
        <w:trPr>
          <w:trHeight w:val="271"/>
        </w:trPr>
        <w:tc>
          <w:tcPr>
            <w:tcW w:w="1282" w:type="dxa"/>
            <w:vAlign w:val="center"/>
          </w:tcPr>
          <w:p w14:paraId="766E0613" w14:textId="20B0E720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2314E">
              <w:rPr>
                <w:rFonts w:eastAsia="Times New Roman" w:cs="Arial"/>
                <w:sz w:val="20"/>
                <w:szCs w:val="20"/>
              </w:rPr>
              <w:t>SO</w:t>
            </w:r>
            <w:r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12314E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2061" w:type="dxa"/>
            <w:vAlign w:val="center"/>
          </w:tcPr>
          <w:p w14:paraId="75EC0288" w14:textId="3DF86B0F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 w:rsidRPr="0012314E"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 w:rsidRPr="0012314E">
              <w:rPr>
                <w:rFonts w:eastAsia="Times New Roman" w:cs="Arial"/>
                <w:sz w:val="20"/>
                <w:szCs w:val="20"/>
              </w:rPr>
              <w:t xml:space="preserve"> Environmental </w:t>
            </w:r>
          </w:p>
        </w:tc>
        <w:tc>
          <w:tcPr>
            <w:tcW w:w="1288" w:type="dxa"/>
            <w:vAlign w:val="center"/>
          </w:tcPr>
          <w:p w14:paraId="7A2A1084" w14:textId="2561CBFC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2314E"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1941" w:type="dxa"/>
            <w:vAlign w:val="center"/>
          </w:tcPr>
          <w:p w14:paraId="3AC8948F" w14:textId="3437C375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2314E">
              <w:rPr>
                <w:rFonts w:eastAsia="Times New Roman" w:cs="Arial"/>
                <w:sz w:val="20"/>
                <w:szCs w:val="20"/>
              </w:rPr>
              <w:t>1218153459</w:t>
            </w:r>
          </w:p>
        </w:tc>
        <w:tc>
          <w:tcPr>
            <w:tcW w:w="2053" w:type="dxa"/>
            <w:vAlign w:val="center"/>
          </w:tcPr>
          <w:p w14:paraId="36509166" w14:textId="23F1095B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March, 2016</w:t>
            </w:r>
          </w:p>
        </w:tc>
        <w:tc>
          <w:tcPr>
            <w:tcW w:w="1720" w:type="dxa"/>
            <w:vAlign w:val="center"/>
          </w:tcPr>
          <w:p w14:paraId="2160FF08" w14:textId="0ADBA2CF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2013</w:t>
            </w:r>
          </w:p>
        </w:tc>
      </w:tr>
      <w:tr w:rsidR="00C96DC6" w:rsidRPr="00C6555B" w14:paraId="21F67EAA" w14:textId="21248B7B" w:rsidTr="00C96DC6">
        <w:trPr>
          <w:trHeight w:val="271"/>
        </w:trPr>
        <w:tc>
          <w:tcPr>
            <w:tcW w:w="1282" w:type="dxa"/>
            <w:vAlign w:val="center"/>
          </w:tcPr>
          <w:p w14:paraId="71748DD8" w14:textId="1A12B663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2314E">
              <w:rPr>
                <w:rFonts w:eastAsia="Times New Roman" w:cs="Arial"/>
                <w:sz w:val="20"/>
                <w:szCs w:val="20"/>
              </w:rPr>
              <w:t>H</w:t>
            </w:r>
            <w:r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12314E">
              <w:rPr>
                <w:rFonts w:eastAsia="Times New Roman" w:cs="Arial"/>
                <w:sz w:val="20"/>
                <w:szCs w:val="20"/>
              </w:rPr>
              <w:t xml:space="preserve">S </w:t>
            </w:r>
          </w:p>
        </w:tc>
        <w:tc>
          <w:tcPr>
            <w:tcW w:w="2061" w:type="dxa"/>
            <w:vAlign w:val="center"/>
          </w:tcPr>
          <w:p w14:paraId="1F727DE6" w14:textId="5BCC5660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 w:rsidRPr="0012314E"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 w:rsidRPr="0012314E">
              <w:rPr>
                <w:rFonts w:eastAsia="Times New Roman" w:cs="Arial"/>
                <w:sz w:val="20"/>
                <w:szCs w:val="20"/>
              </w:rPr>
              <w:t xml:space="preserve"> Environmental</w:t>
            </w:r>
          </w:p>
        </w:tc>
        <w:tc>
          <w:tcPr>
            <w:tcW w:w="1288" w:type="dxa"/>
            <w:vAlign w:val="center"/>
          </w:tcPr>
          <w:p w14:paraId="06549FB9" w14:textId="1F9B0860" w:rsidR="00C96DC6" w:rsidRPr="0012314E" w:rsidRDefault="008E297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43i-TLE</w:t>
            </w:r>
          </w:p>
        </w:tc>
        <w:tc>
          <w:tcPr>
            <w:tcW w:w="1941" w:type="dxa"/>
            <w:vAlign w:val="center"/>
          </w:tcPr>
          <w:p w14:paraId="77803466" w14:textId="7BEB5186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2314E">
              <w:rPr>
                <w:rFonts w:eastAsia="Times New Roman" w:cs="Arial"/>
                <w:sz w:val="20"/>
                <w:szCs w:val="20"/>
              </w:rPr>
              <w:t>12</w:t>
            </w:r>
            <w:r w:rsidR="00DD646C">
              <w:rPr>
                <w:rFonts w:eastAsia="Times New Roman" w:cs="Arial"/>
                <w:sz w:val="20"/>
                <w:szCs w:val="20"/>
              </w:rPr>
              <w:t>228021057</w:t>
            </w:r>
          </w:p>
        </w:tc>
        <w:tc>
          <w:tcPr>
            <w:tcW w:w="2053" w:type="dxa"/>
            <w:vAlign w:val="center"/>
          </w:tcPr>
          <w:p w14:paraId="6E933F76" w14:textId="2D4C1AA3" w:rsidR="00C96DC6" w:rsidRPr="00C6555B" w:rsidRDefault="00DD646C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February 2026</w:t>
            </w:r>
          </w:p>
        </w:tc>
        <w:tc>
          <w:tcPr>
            <w:tcW w:w="1720" w:type="dxa"/>
            <w:vAlign w:val="center"/>
          </w:tcPr>
          <w:p w14:paraId="1207C2A8" w14:textId="6C98FB63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2013</w:t>
            </w:r>
          </w:p>
        </w:tc>
      </w:tr>
      <w:tr w:rsidR="0021452C" w:rsidRPr="00C6555B" w14:paraId="041E97D6" w14:textId="77777777" w:rsidTr="00C96DC6">
        <w:trPr>
          <w:trHeight w:val="271"/>
        </w:trPr>
        <w:tc>
          <w:tcPr>
            <w:tcW w:w="1282" w:type="dxa"/>
            <w:vAlign w:val="center"/>
          </w:tcPr>
          <w:p w14:paraId="0E74B74A" w14:textId="77777777" w:rsidR="0021452C" w:rsidRPr="0012314E" w:rsidRDefault="0021452C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061" w:type="dxa"/>
            <w:vAlign w:val="center"/>
          </w:tcPr>
          <w:p w14:paraId="2EA851A6" w14:textId="3E486012" w:rsidR="0021452C" w:rsidRPr="0012314E" w:rsidRDefault="00AA5788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Global H</w:t>
            </w:r>
            <w:r w:rsidR="0021452C">
              <w:rPr>
                <w:rFonts w:eastAsia="Times New Roman" w:cs="Arial"/>
                <w:sz w:val="20"/>
                <w:szCs w:val="20"/>
              </w:rPr>
              <w:t>2S Converter</w:t>
            </w:r>
          </w:p>
        </w:tc>
        <w:tc>
          <w:tcPr>
            <w:tcW w:w="1288" w:type="dxa"/>
            <w:vAlign w:val="center"/>
          </w:tcPr>
          <w:p w14:paraId="0A5116E3" w14:textId="77777777" w:rsidR="0021452C" w:rsidRDefault="0021452C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41" w:type="dxa"/>
            <w:vAlign w:val="center"/>
          </w:tcPr>
          <w:p w14:paraId="63E7C42D" w14:textId="4E74650A" w:rsidR="0021452C" w:rsidRPr="0012314E" w:rsidRDefault="0021452C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2022-219</w:t>
            </w:r>
          </w:p>
        </w:tc>
        <w:tc>
          <w:tcPr>
            <w:tcW w:w="2053" w:type="dxa"/>
            <w:vAlign w:val="center"/>
          </w:tcPr>
          <w:p w14:paraId="4D5DD7A6" w14:textId="34B9DBE3" w:rsidR="0021452C" w:rsidRDefault="0021452C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February 2026</w:t>
            </w:r>
          </w:p>
        </w:tc>
        <w:tc>
          <w:tcPr>
            <w:tcW w:w="1720" w:type="dxa"/>
            <w:vAlign w:val="center"/>
          </w:tcPr>
          <w:p w14:paraId="2426EB53" w14:textId="77777777" w:rsidR="0021452C" w:rsidRDefault="0021452C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C96DC6" w:rsidRPr="00C6555B" w14:paraId="3461C3F3" w14:textId="4EC359C2" w:rsidTr="00C96DC6">
        <w:trPr>
          <w:trHeight w:val="271"/>
        </w:trPr>
        <w:tc>
          <w:tcPr>
            <w:tcW w:w="1282" w:type="dxa"/>
            <w:vAlign w:val="center"/>
          </w:tcPr>
          <w:p w14:paraId="08660FB6" w14:textId="493363BE" w:rsidR="00C96DC6" w:rsidRPr="005F61EC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  <w:vertAlign w:val="subscript"/>
              </w:rPr>
            </w:pPr>
            <w:r>
              <w:rPr>
                <w:rFonts w:eastAsia="Times New Roman" w:cs="Arial"/>
                <w:sz w:val="20"/>
                <w:szCs w:val="20"/>
              </w:rPr>
              <w:t>NO/NO</w:t>
            </w:r>
            <w:r w:rsidRPr="00C96DC6">
              <w:rPr>
                <w:rFonts w:eastAsia="Times New Roman" w:cs="Arial"/>
                <w:sz w:val="20"/>
                <w:szCs w:val="20"/>
                <w:vertAlign w:val="subscript"/>
              </w:rPr>
              <w:t>x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12314E">
              <w:rPr>
                <w:rFonts w:eastAsia="Times New Roman" w:cs="Arial"/>
                <w:sz w:val="20"/>
                <w:szCs w:val="20"/>
              </w:rPr>
              <w:t>NO</w:t>
            </w:r>
            <w:r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061" w:type="dxa"/>
            <w:vAlign w:val="center"/>
          </w:tcPr>
          <w:p w14:paraId="4E756553" w14:textId="4F17E278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Environmental</w:t>
            </w:r>
            <w:r w:rsidRPr="0012314E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288" w:type="dxa"/>
            <w:vAlign w:val="center"/>
          </w:tcPr>
          <w:p w14:paraId="08BD0170" w14:textId="7899469D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42iQ</w:t>
            </w:r>
          </w:p>
        </w:tc>
        <w:tc>
          <w:tcPr>
            <w:tcW w:w="1941" w:type="dxa"/>
            <w:vAlign w:val="center"/>
          </w:tcPr>
          <w:p w14:paraId="55ECE8D2" w14:textId="6E792D35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E52845">
              <w:rPr>
                <w:rFonts w:eastAsia="Times New Roman" w:cs="Arial"/>
                <w:sz w:val="20"/>
                <w:szCs w:val="20"/>
              </w:rPr>
              <w:t>12300522720</w:t>
            </w:r>
          </w:p>
        </w:tc>
        <w:tc>
          <w:tcPr>
            <w:tcW w:w="2053" w:type="dxa"/>
            <w:vAlign w:val="center"/>
          </w:tcPr>
          <w:p w14:paraId="08F18401" w14:textId="49CF42BD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June, 2023</w:t>
            </w:r>
          </w:p>
        </w:tc>
        <w:tc>
          <w:tcPr>
            <w:tcW w:w="1720" w:type="dxa"/>
            <w:vAlign w:val="center"/>
          </w:tcPr>
          <w:p w14:paraId="37574031" w14:textId="65422365" w:rsidR="00C96DC6" w:rsidRDefault="00C96DC6" w:rsidP="00C96DC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2013</w:t>
            </w:r>
          </w:p>
        </w:tc>
      </w:tr>
      <w:tr w:rsidR="00C96DC6" w:rsidRPr="00C6555B" w14:paraId="485C1898" w14:textId="2946740A" w:rsidTr="00C96DC6">
        <w:trPr>
          <w:trHeight w:val="271"/>
        </w:trPr>
        <w:tc>
          <w:tcPr>
            <w:tcW w:w="1282" w:type="dxa"/>
            <w:vAlign w:val="center"/>
          </w:tcPr>
          <w:p w14:paraId="3937900F" w14:textId="64E91C42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2314E">
              <w:rPr>
                <w:rFonts w:eastAsia="Times New Roman" w:cs="Arial"/>
                <w:sz w:val="20"/>
                <w:szCs w:val="20"/>
              </w:rPr>
              <w:t>THC</w:t>
            </w:r>
          </w:p>
        </w:tc>
        <w:tc>
          <w:tcPr>
            <w:tcW w:w="2061" w:type="dxa"/>
            <w:vAlign w:val="center"/>
          </w:tcPr>
          <w:p w14:paraId="239E579B" w14:textId="7E0AFF79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 w:rsidRPr="0012314E"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 w:rsidRPr="0012314E">
              <w:rPr>
                <w:rFonts w:eastAsia="Times New Roman" w:cs="Arial"/>
                <w:sz w:val="20"/>
                <w:szCs w:val="20"/>
              </w:rPr>
              <w:t xml:space="preserve"> Environmental</w:t>
            </w:r>
          </w:p>
        </w:tc>
        <w:tc>
          <w:tcPr>
            <w:tcW w:w="1288" w:type="dxa"/>
            <w:vAlign w:val="center"/>
          </w:tcPr>
          <w:p w14:paraId="0C93AC14" w14:textId="562818EB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2314E">
              <w:rPr>
                <w:rFonts w:eastAsia="Times New Roman" w:cs="Arial"/>
                <w:sz w:val="20"/>
                <w:szCs w:val="20"/>
              </w:rPr>
              <w:t>51i</w:t>
            </w:r>
          </w:p>
        </w:tc>
        <w:tc>
          <w:tcPr>
            <w:tcW w:w="1941" w:type="dxa"/>
            <w:vAlign w:val="center"/>
          </w:tcPr>
          <w:p w14:paraId="183D3BC8" w14:textId="56F3A9AD" w:rsidR="00C96DC6" w:rsidRPr="0012314E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2314E">
              <w:rPr>
                <w:rFonts w:eastAsia="Times New Roman" w:cs="Arial"/>
                <w:sz w:val="20"/>
                <w:szCs w:val="20"/>
              </w:rPr>
              <w:t>1218153352</w:t>
            </w:r>
          </w:p>
        </w:tc>
        <w:tc>
          <w:tcPr>
            <w:tcW w:w="2053" w:type="dxa"/>
            <w:vAlign w:val="center"/>
          </w:tcPr>
          <w:p w14:paraId="12FE7F08" w14:textId="0B314AE4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March, 2016</w:t>
            </w:r>
          </w:p>
        </w:tc>
        <w:tc>
          <w:tcPr>
            <w:tcW w:w="1720" w:type="dxa"/>
            <w:vAlign w:val="center"/>
          </w:tcPr>
          <w:p w14:paraId="0EDE6E1D" w14:textId="15F4377E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2013</w:t>
            </w:r>
          </w:p>
        </w:tc>
      </w:tr>
      <w:tr w:rsidR="00C96DC6" w:rsidRPr="00C6555B" w14:paraId="1BBA8DFF" w14:textId="06331725" w:rsidTr="00C96DC6">
        <w:trPr>
          <w:trHeight w:val="271"/>
        </w:trPr>
        <w:tc>
          <w:tcPr>
            <w:tcW w:w="1282" w:type="dxa"/>
            <w:vAlign w:val="center"/>
          </w:tcPr>
          <w:p w14:paraId="10285A64" w14:textId="708BED7C" w:rsidR="00C96DC6" w:rsidRPr="005F61EC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  <w:vertAlign w:val="subscript"/>
              </w:rPr>
            </w:pPr>
            <w:r>
              <w:rPr>
                <w:rFonts w:eastAsia="Times New Roman" w:cs="Arial"/>
                <w:sz w:val="20"/>
                <w:szCs w:val="20"/>
              </w:rPr>
              <w:t>O</w:t>
            </w:r>
            <w:r>
              <w:rPr>
                <w:rFonts w:eastAsia="Times New Roman" w:cs="Arial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2061" w:type="dxa"/>
            <w:vAlign w:val="center"/>
          </w:tcPr>
          <w:p w14:paraId="77206BD7" w14:textId="70444C6C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288" w:type="dxa"/>
            <w:vAlign w:val="center"/>
          </w:tcPr>
          <w:p w14:paraId="31D61C2E" w14:textId="2F1DA04D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T400</w:t>
            </w:r>
          </w:p>
        </w:tc>
        <w:tc>
          <w:tcPr>
            <w:tcW w:w="1941" w:type="dxa"/>
            <w:vAlign w:val="center"/>
          </w:tcPr>
          <w:p w14:paraId="7E03DAF6" w14:textId="379E9522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3870</w:t>
            </w:r>
          </w:p>
        </w:tc>
        <w:tc>
          <w:tcPr>
            <w:tcW w:w="2053" w:type="dxa"/>
            <w:vAlign w:val="center"/>
          </w:tcPr>
          <w:p w14:paraId="520EC579" w14:textId="4844DCA5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March, 2016</w:t>
            </w:r>
          </w:p>
        </w:tc>
        <w:tc>
          <w:tcPr>
            <w:tcW w:w="1720" w:type="dxa"/>
            <w:vAlign w:val="center"/>
          </w:tcPr>
          <w:p w14:paraId="710B9A4A" w14:textId="0669FB08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2014</w:t>
            </w:r>
          </w:p>
        </w:tc>
      </w:tr>
      <w:tr w:rsidR="00C96DC6" w:rsidRPr="00C6555B" w14:paraId="62F1E6CC" w14:textId="652AFD65" w:rsidTr="00C96DC6">
        <w:trPr>
          <w:trHeight w:val="271"/>
        </w:trPr>
        <w:tc>
          <w:tcPr>
            <w:tcW w:w="1282" w:type="dxa"/>
            <w:vAlign w:val="center"/>
          </w:tcPr>
          <w:p w14:paraId="5EE63DB6" w14:textId="4BA13734" w:rsidR="00C96DC6" w:rsidRPr="005F61EC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  <w:vertAlign w:val="subscript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2061" w:type="dxa"/>
            <w:vAlign w:val="center"/>
          </w:tcPr>
          <w:p w14:paraId="41DA534C" w14:textId="4FC13D32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288" w:type="dxa"/>
            <w:vAlign w:val="center"/>
          </w:tcPr>
          <w:p w14:paraId="6FBA5ED4" w14:textId="4AC24912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1941" w:type="dxa"/>
            <w:vAlign w:val="center"/>
          </w:tcPr>
          <w:p w14:paraId="5BD4CB26" w14:textId="0FB24985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1183</w:t>
            </w:r>
          </w:p>
        </w:tc>
        <w:tc>
          <w:tcPr>
            <w:tcW w:w="2053" w:type="dxa"/>
            <w:vAlign w:val="center"/>
          </w:tcPr>
          <w:p w14:paraId="5ABB6A82" w14:textId="60CCE283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March, 2016</w:t>
            </w:r>
          </w:p>
        </w:tc>
        <w:tc>
          <w:tcPr>
            <w:tcW w:w="1720" w:type="dxa"/>
            <w:vAlign w:val="center"/>
          </w:tcPr>
          <w:p w14:paraId="3D47F6EA" w14:textId="028782AC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2013</w:t>
            </w:r>
          </w:p>
        </w:tc>
      </w:tr>
      <w:tr w:rsidR="00C96DC6" w:rsidRPr="00C6555B" w14:paraId="092C6301" w14:textId="77777777" w:rsidTr="00C96DC6">
        <w:trPr>
          <w:trHeight w:val="271"/>
        </w:trPr>
        <w:tc>
          <w:tcPr>
            <w:tcW w:w="10345" w:type="dxa"/>
            <w:gridSpan w:val="6"/>
            <w:shd w:val="clear" w:color="auto" w:fill="D9E2F3" w:themeFill="accent1" w:themeFillTint="33"/>
            <w:vAlign w:val="center"/>
          </w:tcPr>
          <w:p w14:paraId="7ADCF192" w14:textId="0AF9A88C" w:rsidR="00C96DC6" w:rsidRPr="00C96DC6" w:rsidRDefault="00C96DC6" w:rsidP="00565387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Time-Integrated</w:t>
            </w:r>
          </w:p>
        </w:tc>
      </w:tr>
      <w:tr w:rsidR="00C96DC6" w:rsidRPr="00C6555B" w14:paraId="15DD7CA8" w14:textId="0CD84614" w:rsidTr="00C96DC6">
        <w:trPr>
          <w:trHeight w:val="271"/>
        </w:trPr>
        <w:tc>
          <w:tcPr>
            <w:tcW w:w="1282" w:type="dxa"/>
            <w:vAlign w:val="center"/>
          </w:tcPr>
          <w:p w14:paraId="55E5E0E3" w14:textId="2ADBF302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ECOC</w:t>
            </w:r>
          </w:p>
        </w:tc>
        <w:tc>
          <w:tcPr>
            <w:tcW w:w="2061" w:type="dxa"/>
            <w:vAlign w:val="center"/>
          </w:tcPr>
          <w:p w14:paraId="6EF13EC0" w14:textId="7471ABD3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Environmental</w:t>
            </w:r>
          </w:p>
        </w:tc>
        <w:tc>
          <w:tcPr>
            <w:tcW w:w="1288" w:type="dxa"/>
            <w:vAlign w:val="center"/>
          </w:tcPr>
          <w:p w14:paraId="3801473C" w14:textId="08BE9330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941" w:type="dxa"/>
            <w:vAlign w:val="center"/>
          </w:tcPr>
          <w:p w14:paraId="24168976" w14:textId="4C1C93B3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20001204511404</w:t>
            </w:r>
          </w:p>
        </w:tc>
        <w:tc>
          <w:tcPr>
            <w:tcW w:w="2053" w:type="dxa"/>
            <w:vAlign w:val="center"/>
          </w:tcPr>
          <w:p w14:paraId="2BDE9A98" w14:textId="49E78140" w:rsidR="00C96DC6" w:rsidRPr="00C6555B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March, 2016</w:t>
            </w:r>
          </w:p>
        </w:tc>
        <w:tc>
          <w:tcPr>
            <w:tcW w:w="1720" w:type="dxa"/>
            <w:vAlign w:val="center"/>
          </w:tcPr>
          <w:p w14:paraId="6005234A" w14:textId="23ACA6A0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C96DC6" w:rsidRPr="00C6555B" w14:paraId="150FE1E3" w14:textId="4027A64C" w:rsidTr="00C96DC6">
        <w:trPr>
          <w:trHeight w:val="271"/>
        </w:trPr>
        <w:tc>
          <w:tcPr>
            <w:tcW w:w="1282" w:type="dxa"/>
            <w:vAlign w:val="center"/>
          </w:tcPr>
          <w:p w14:paraId="7B620902" w14:textId="0AA621B6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PC</w:t>
            </w:r>
          </w:p>
        </w:tc>
        <w:tc>
          <w:tcPr>
            <w:tcW w:w="2061" w:type="dxa"/>
            <w:vAlign w:val="center"/>
          </w:tcPr>
          <w:p w14:paraId="7B00917A" w14:textId="2CB4327C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N-CON</w:t>
            </w:r>
          </w:p>
        </w:tc>
        <w:tc>
          <w:tcPr>
            <w:tcW w:w="1288" w:type="dxa"/>
            <w:vAlign w:val="center"/>
          </w:tcPr>
          <w:p w14:paraId="5FD9E9FB" w14:textId="28CC56BC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00-120-2</w:t>
            </w:r>
          </w:p>
        </w:tc>
        <w:tc>
          <w:tcPr>
            <w:tcW w:w="1941" w:type="dxa"/>
            <w:vAlign w:val="center"/>
          </w:tcPr>
          <w:p w14:paraId="45F23B58" w14:textId="64832071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60198</w:t>
            </w:r>
          </w:p>
        </w:tc>
        <w:tc>
          <w:tcPr>
            <w:tcW w:w="2053" w:type="dxa"/>
            <w:vAlign w:val="center"/>
          </w:tcPr>
          <w:p w14:paraId="78DB6DCA" w14:textId="4A2B41E0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March, 2016</w:t>
            </w:r>
          </w:p>
        </w:tc>
        <w:tc>
          <w:tcPr>
            <w:tcW w:w="1720" w:type="dxa"/>
            <w:vAlign w:val="center"/>
          </w:tcPr>
          <w:p w14:paraId="4C239856" w14:textId="31810D10" w:rsidR="00C96DC6" w:rsidRDefault="00C96DC6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bookmarkEnd w:id="14"/>
      <w:bookmarkEnd w:id="15"/>
    </w:tbl>
    <w:p w14:paraId="6D03FEC9" w14:textId="2DF83904" w:rsidR="00E97955" w:rsidRDefault="00E97955" w:rsidP="00E97955">
      <w:pPr>
        <w:rPr>
          <w:lang w:val="en-CA"/>
        </w:rPr>
      </w:pPr>
    </w:p>
    <w:p w14:paraId="7F04A0AA" w14:textId="316D824D" w:rsidR="009478DE" w:rsidRPr="0060251B" w:rsidRDefault="0060251B" w:rsidP="0060251B">
      <w:pPr>
        <w:pStyle w:val="Heading2"/>
        <w:rPr>
          <w:lang w:val="en-CA"/>
        </w:rPr>
      </w:pPr>
      <w:bookmarkStart w:id="16" w:name="_Toc162509396"/>
      <w:r>
        <w:rPr>
          <w:lang w:val="en-CA"/>
        </w:rPr>
        <w:t>Meteorological</w:t>
      </w:r>
      <w:r w:rsidR="000E3758">
        <w:rPr>
          <w:lang w:val="en-CA"/>
        </w:rPr>
        <w:t xml:space="preserve"> Equipment</w:t>
      </w:r>
      <w:bookmarkEnd w:id="16"/>
    </w:p>
    <w:tbl>
      <w:tblPr>
        <w:tblpPr w:leftFromText="180" w:rightFromText="180" w:vertAnchor="text" w:horzAnchor="margin" w:tblpY="64"/>
        <w:tblW w:w="96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4"/>
        <w:gridCol w:w="1123"/>
        <w:gridCol w:w="1106"/>
        <w:gridCol w:w="1466"/>
        <w:gridCol w:w="1442"/>
        <w:gridCol w:w="1640"/>
        <w:gridCol w:w="1574"/>
      </w:tblGrid>
      <w:tr w:rsidR="00C96DC6" w:rsidRPr="00713E8C" w14:paraId="4EEDB93C" w14:textId="13C72438" w:rsidTr="00C96DC6">
        <w:trPr>
          <w:trHeight w:val="395"/>
        </w:trPr>
        <w:tc>
          <w:tcPr>
            <w:tcW w:w="1274" w:type="dxa"/>
            <w:shd w:val="clear" w:color="auto" w:fill="B4C6E7" w:themeFill="accent1" w:themeFillTint="66"/>
            <w:vAlign w:val="center"/>
          </w:tcPr>
          <w:p w14:paraId="38895D29" w14:textId="77777777" w:rsidR="00C96DC6" w:rsidRPr="00713E8C" w:rsidRDefault="00C96DC6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123" w:type="dxa"/>
            <w:shd w:val="clear" w:color="auto" w:fill="B4C6E7" w:themeFill="accent1" w:themeFillTint="66"/>
            <w:vAlign w:val="center"/>
          </w:tcPr>
          <w:p w14:paraId="08C7B6E1" w14:textId="77777777" w:rsidR="00C96DC6" w:rsidRPr="00713E8C" w:rsidRDefault="00C96DC6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06" w:type="dxa"/>
            <w:shd w:val="clear" w:color="auto" w:fill="B4C6E7" w:themeFill="accent1" w:themeFillTint="66"/>
            <w:vAlign w:val="center"/>
          </w:tcPr>
          <w:p w14:paraId="70BF8610" w14:textId="77777777" w:rsidR="00C96DC6" w:rsidRPr="00713E8C" w:rsidRDefault="00C96DC6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466" w:type="dxa"/>
            <w:shd w:val="clear" w:color="auto" w:fill="B4C6E7" w:themeFill="accent1" w:themeFillTint="66"/>
            <w:vAlign w:val="center"/>
          </w:tcPr>
          <w:p w14:paraId="7E871A15" w14:textId="77777777" w:rsidR="00C96DC6" w:rsidRPr="00713E8C" w:rsidRDefault="00C96DC6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442" w:type="dxa"/>
            <w:shd w:val="clear" w:color="auto" w:fill="B4C6E7" w:themeFill="accent1" w:themeFillTint="66"/>
          </w:tcPr>
          <w:p w14:paraId="7E481B06" w14:textId="3C8EE5CE" w:rsidR="00C96DC6" w:rsidRPr="00713E8C" w:rsidRDefault="00C96DC6" w:rsidP="0025373A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640" w:type="dxa"/>
            <w:shd w:val="clear" w:color="auto" w:fill="B4C6E7" w:themeFill="accent1" w:themeFillTint="66"/>
            <w:vAlign w:val="center"/>
          </w:tcPr>
          <w:p w14:paraId="200084A7" w14:textId="1950298B" w:rsidR="00C96DC6" w:rsidRPr="00713E8C" w:rsidRDefault="00C96DC6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Sensor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574" w:type="dxa"/>
            <w:shd w:val="clear" w:color="auto" w:fill="B4C6E7" w:themeFill="accent1" w:themeFillTint="66"/>
          </w:tcPr>
          <w:p w14:paraId="59C5279F" w14:textId="50D6E546" w:rsidR="00C96DC6" w:rsidRPr="00713E8C" w:rsidRDefault="00C96DC6" w:rsidP="0025373A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C96DC6" w:rsidRPr="00C6555B" w14:paraId="39769DF8" w14:textId="7B8DF033" w:rsidTr="00C96DC6">
        <w:trPr>
          <w:trHeight w:val="288"/>
        </w:trPr>
        <w:tc>
          <w:tcPr>
            <w:tcW w:w="1274" w:type="dxa"/>
            <w:vAlign w:val="center"/>
          </w:tcPr>
          <w:p w14:paraId="4F2274D8" w14:textId="77777777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123" w:type="dxa"/>
            <w:vAlign w:val="center"/>
          </w:tcPr>
          <w:p w14:paraId="77E968E5" w14:textId="77777777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06" w:type="dxa"/>
            <w:vAlign w:val="center"/>
          </w:tcPr>
          <w:p w14:paraId="5069FEA5" w14:textId="77777777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466" w:type="dxa"/>
            <w:vAlign w:val="center"/>
          </w:tcPr>
          <w:p w14:paraId="0D5AD7B0" w14:textId="63E981C6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>G4330041</w:t>
            </w:r>
          </w:p>
        </w:tc>
        <w:tc>
          <w:tcPr>
            <w:tcW w:w="1442" w:type="dxa"/>
          </w:tcPr>
          <w:p w14:paraId="089A1E13" w14:textId="61B7C4B1" w:rsidR="00C96DC6" w:rsidRPr="00C6555B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40" w:type="dxa"/>
            <w:vAlign w:val="center"/>
          </w:tcPr>
          <w:p w14:paraId="711122F2" w14:textId="61C5961C" w:rsidR="00C96DC6" w:rsidRPr="00C6555B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September</w:t>
            </w:r>
            <w:r w:rsidR="00BF713C">
              <w:rPr>
                <w:rFonts w:eastAsia="Times New Roman" w:cs="Arial"/>
                <w:sz w:val="20"/>
                <w:szCs w:val="20"/>
              </w:rPr>
              <w:t>,</w:t>
            </w:r>
            <w:r>
              <w:rPr>
                <w:rFonts w:eastAsia="Times New Roman" w:cs="Arial"/>
                <w:sz w:val="20"/>
                <w:szCs w:val="20"/>
              </w:rPr>
              <w:t xml:space="preserve"> 2021</w:t>
            </w:r>
          </w:p>
        </w:tc>
        <w:tc>
          <w:tcPr>
            <w:tcW w:w="1574" w:type="dxa"/>
          </w:tcPr>
          <w:p w14:paraId="0F44D4E2" w14:textId="0D60C4F2" w:rsidR="00C96DC6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2013</w:t>
            </w:r>
          </w:p>
        </w:tc>
      </w:tr>
      <w:tr w:rsidR="00C96DC6" w:rsidRPr="00C6555B" w14:paraId="08B39BC7" w14:textId="5EA79B6C" w:rsidTr="00C96DC6">
        <w:trPr>
          <w:trHeight w:val="288"/>
        </w:trPr>
        <w:tc>
          <w:tcPr>
            <w:tcW w:w="1274" w:type="dxa"/>
            <w:vAlign w:val="center"/>
          </w:tcPr>
          <w:p w14:paraId="1696F6E8" w14:textId="77777777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123" w:type="dxa"/>
            <w:vAlign w:val="center"/>
          </w:tcPr>
          <w:p w14:paraId="388AE485" w14:textId="77777777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106" w:type="dxa"/>
            <w:vAlign w:val="center"/>
          </w:tcPr>
          <w:p w14:paraId="436D8BAC" w14:textId="77777777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466" w:type="dxa"/>
            <w:vAlign w:val="center"/>
          </w:tcPr>
          <w:p w14:paraId="5C9418A7" w14:textId="241214E0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N14664</w:t>
            </w:r>
          </w:p>
        </w:tc>
        <w:tc>
          <w:tcPr>
            <w:tcW w:w="1442" w:type="dxa"/>
          </w:tcPr>
          <w:p w14:paraId="2B3A9332" w14:textId="6201B5DB" w:rsidR="00C96DC6" w:rsidRPr="00C6555B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40" w:type="dxa"/>
            <w:vAlign w:val="center"/>
          </w:tcPr>
          <w:p w14:paraId="3882B056" w14:textId="741C953F" w:rsidR="00C96DC6" w:rsidRPr="00C6555B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May</w:t>
            </w:r>
            <w:r w:rsidR="00BF713C">
              <w:rPr>
                <w:rFonts w:eastAsia="Times New Roman" w:cs="Arial"/>
                <w:sz w:val="20"/>
                <w:szCs w:val="20"/>
              </w:rPr>
              <w:t>,</w:t>
            </w:r>
            <w:r>
              <w:rPr>
                <w:rFonts w:eastAsia="Times New Roman" w:cs="Arial"/>
                <w:sz w:val="20"/>
                <w:szCs w:val="20"/>
              </w:rPr>
              <w:t xml:space="preserve"> 2018</w:t>
            </w:r>
          </w:p>
        </w:tc>
        <w:tc>
          <w:tcPr>
            <w:tcW w:w="1574" w:type="dxa"/>
          </w:tcPr>
          <w:p w14:paraId="5F025659" w14:textId="686F7F34" w:rsidR="00C96DC6" w:rsidRDefault="00BF713C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2013</w:t>
            </w:r>
          </w:p>
        </w:tc>
      </w:tr>
      <w:tr w:rsidR="00C96DC6" w:rsidRPr="00C6555B" w14:paraId="20C83C06" w14:textId="77B7858C" w:rsidTr="00C96DC6">
        <w:trPr>
          <w:trHeight w:val="288"/>
        </w:trPr>
        <w:tc>
          <w:tcPr>
            <w:tcW w:w="1274" w:type="dxa"/>
            <w:vAlign w:val="center"/>
          </w:tcPr>
          <w:p w14:paraId="6D6BCE2C" w14:textId="77777777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123" w:type="dxa"/>
            <w:vAlign w:val="center"/>
          </w:tcPr>
          <w:p w14:paraId="5BD1669E" w14:textId="77777777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106" w:type="dxa"/>
            <w:vAlign w:val="center"/>
          </w:tcPr>
          <w:p w14:paraId="0B5AA653" w14:textId="77777777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1EC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466" w:type="dxa"/>
            <w:vAlign w:val="center"/>
          </w:tcPr>
          <w:p w14:paraId="2FAB7959" w14:textId="456696D8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P19942</w:t>
            </w:r>
          </w:p>
        </w:tc>
        <w:tc>
          <w:tcPr>
            <w:tcW w:w="1442" w:type="dxa"/>
          </w:tcPr>
          <w:p w14:paraId="4ED52B46" w14:textId="76AA808D" w:rsidR="00C96DC6" w:rsidRPr="00C6555B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40" w:type="dxa"/>
            <w:vAlign w:val="center"/>
          </w:tcPr>
          <w:p w14:paraId="605B11D7" w14:textId="0796935E" w:rsidR="00C96DC6" w:rsidRPr="00C6555B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May</w:t>
            </w:r>
            <w:r w:rsidR="00BF713C">
              <w:rPr>
                <w:rFonts w:eastAsia="Times New Roman" w:cs="Arial"/>
                <w:sz w:val="20"/>
                <w:szCs w:val="20"/>
              </w:rPr>
              <w:t>,</w:t>
            </w:r>
            <w:r>
              <w:rPr>
                <w:rFonts w:eastAsia="Times New Roman" w:cs="Arial"/>
                <w:sz w:val="20"/>
                <w:szCs w:val="20"/>
              </w:rPr>
              <w:t xml:space="preserve"> 2018</w:t>
            </w:r>
          </w:p>
        </w:tc>
        <w:tc>
          <w:tcPr>
            <w:tcW w:w="1574" w:type="dxa"/>
          </w:tcPr>
          <w:p w14:paraId="568B374E" w14:textId="16FBF2DA" w:rsidR="00C96DC6" w:rsidRDefault="00BF713C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2013</w:t>
            </w:r>
          </w:p>
        </w:tc>
      </w:tr>
      <w:tr w:rsidR="00C96DC6" w:rsidRPr="00C6555B" w14:paraId="5E1687EE" w14:textId="35D59775" w:rsidTr="00C96DC6">
        <w:trPr>
          <w:trHeight w:val="288"/>
        </w:trPr>
        <w:tc>
          <w:tcPr>
            <w:tcW w:w="1274" w:type="dxa"/>
            <w:vAlign w:val="center"/>
          </w:tcPr>
          <w:p w14:paraId="3CB380A1" w14:textId="74B88EEF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PC</w:t>
            </w:r>
          </w:p>
        </w:tc>
        <w:tc>
          <w:tcPr>
            <w:tcW w:w="1123" w:type="dxa"/>
            <w:vAlign w:val="center"/>
          </w:tcPr>
          <w:p w14:paraId="4D5A8125" w14:textId="71A58706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OTT</w:t>
            </w:r>
          </w:p>
        </w:tc>
        <w:tc>
          <w:tcPr>
            <w:tcW w:w="1106" w:type="dxa"/>
            <w:vAlign w:val="center"/>
          </w:tcPr>
          <w:p w14:paraId="24194E6C" w14:textId="0060D446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Pluvio 2</w:t>
            </w:r>
          </w:p>
        </w:tc>
        <w:tc>
          <w:tcPr>
            <w:tcW w:w="1466" w:type="dxa"/>
            <w:vAlign w:val="center"/>
          </w:tcPr>
          <w:p w14:paraId="79E240E0" w14:textId="0E800E78" w:rsidR="00C96DC6" w:rsidRPr="005F61EC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31209514</w:t>
            </w:r>
          </w:p>
        </w:tc>
        <w:tc>
          <w:tcPr>
            <w:tcW w:w="1442" w:type="dxa"/>
          </w:tcPr>
          <w:p w14:paraId="44ECEE74" w14:textId="061293F1" w:rsidR="00C96DC6" w:rsidRPr="00C6555B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40" w:type="dxa"/>
            <w:vAlign w:val="center"/>
          </w:tcPr>
          <w:p w14:paraId="77DFC1B0" w14:textId="36A02BD4" w:rsidR="00C96DC6" w:rsidRPr="00C6555B" w:rsidRDefault="00C96DC6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March</w:t>
            </w:r>
            <w:r w:rsidR="00BF713C">
              <w:rPr>
                <w:rFonts w:eastAsia="Times New Roman" w:cs="Arial"/>
                <w:sz w:val="20"/>
                <w:szCs w:val="20"/>
              </w:rPr>
              <w:t>,</w:t>
            </w:r>
            <w:r>
              <w:rPr>
                <w:rFonts w:eastAsia="Times New Roman" w:cs="Arial"/>
                <w:sz w:val="20"/>
                <w:szCs w:val="20"/>
              </w:rPr>
              <w:t xml:space="preserve"> 2016</w:t>
            </w:r>
          </w:p>
        </w:tc>
        <w:tc>
          <w:tcPr>
            <w:tcW w:w="1574" w:type="dxa"/>
          </w:tcPr>
          <w:p w14:paraId="5E204176" w14:textId="50DF59C9" w:rsidR="00C96DC6" w:rsidRDefault="00BF713C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2015</w:t>
            </w: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17" w:name="_Toc162509397"/>
      <w:r>
        <w:rPr>
          <w:lang w:val="en-CA"/>
        </w:rPr>
        <w:t>Support Equipment</w:t>
      </w:r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E97955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20D8D295" w:rsidR="00E97955" w:rsidRPr="00C6555B" w:rsidRDefault="00690D8B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2663</w:t>
            </w:r>
          </w:p>
        </w:tc>
      </w:tr>
      <w:tr w:rsidR="00690D8B" w:rsidRPr="00C6555B" w14:paraId="1413E008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6AD5B570" w14:textId="0CA4317D" w:rsidR="00690D8B" w:rsidRPr="00C6555B" w:rsidRDefault="00690D8B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239E7B6E" w14:textId="747BC60F" w:rsidR="00690D8B" w:rsidRPr="00C6555B" w:rsidRDefault="00690D8B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11F1FA9D" w14:textId="218B4E38" w:rsidR="00690D8B" w:rsidRPr="00C6555B" w:rsidRDefault="00690D8B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0B280FBD" w14:textId="19D1D2E6" w:rsidR="00690D8B" w:rsidRPr="00C6555B" w:rsidRDefault="00690D8B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CR310</w:t>
            </w:r>
          </w:p>
        </w:tc>
        <w:tc>
          <w:tcPr>
            <w:tcW w:w="1742" w:type="dxa"/>
            <w:vAlign w:val="center"/>
          </w:tcPr>
          <w:p w14:paraId="1AF069B4" w14:textId="1A2988DA" w:rsidR="00690D8B" w:rsidRDefault="00690D8B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6009</w:t>
            </w:r>
          </w:p>
        </w:tc>
      </w:tr>
      <w:tr w:rsidR="00047630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731DDC7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44EDC850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350D22B5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126E5A9" w14:textId="53F95444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711E3DBD" w:rsidR="00047630" w:rsidRDefault="00690D8B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2449</w:t>
            </w:r>
          </w:p>
        </w:tc>
      </w:tr>
      <w:tr w:rsidR="00E97955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6461CCC" w14:textId="391368D5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701</w:t>
            </w:r>
            <w:r w:rsidR="00690D8B">
              <w:rPr>
                <w:rFonts w:eastAsia="Times New Roman" w:cs="Arial"/>
                <w:sz w:val="20"/>
                <w:szCs w:val="20"/>
              </w:rPr>
              <w:t>H</w:t>
            </w:r>
          </w:p>
        </w:tc>
        <w:tc>
          <w:tcPr>
            <w:tcW w:w="1742" w:type="dxa"/>
            <w:vAlign w:val="center"/>
          </w:tcPr>
          <w:p w14:paraId="6ACB76FA" w14:textId="446D243B" w:rsidR="00E97955" w:rsidRPr="00C6555B" w:rsidRDefault="00690D8B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359</w:t>
            </w:r>
          </w:p>
        </w:tc>
      </w:tr>
      <w:tr w:rsidR="00047630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4F1C075D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611D0B3D" w14:textId="015356BA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32450B89" w14:textId="7532CC2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1DD86196" w14:textId="38CFB370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1742" w:type="dxa"/>
            <w:vAlign w:val="center"/>
          </w:tcPr>
          <w:p w14:paraId="112470AA" w14:textId="3B442C13" w:rsidR="00047630" w:rsidRDefault="00690D8B" w:rsidP="00690D8B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ITB12-15686</w:t>
            </w:r>
          </w:p>
        </w:tc>
      </w:tr>
      <w:tr w:rsidR="00E97955" w:rsidRPr="00C6555B" w14:paraId="512C3ABF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132441EE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2298" w:type="dxa"/>
            <w:vAlign w:val="center"/>
          </w:tcPr>
          <w:p w14:paraId="7101F1DE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72A8CA81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1567" w:type="dxa"/>
            <w:vAlign w:val="center"/>
          </w:tcPr>
          <w:p w14:paraId="506DB69E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1742" w:type="dxa"/>
            <w:vAlign w:val="center"/>
          </w:tcPr>
          <w:p w14:paraId="1C0399B3" w14:textId="337B5E7E" w:rsidR="00E97955" w:rsidRPr="00C6555B" w:rsidRDefault="00690D8B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</w:tbl>
    <w:p w14:paraId="3E8F204C" w14:textId="3ABDBBAC" w:rsidR="00E97955" w:rsidRDefault="00E97955" w:rsidP="00E97955">
      <w:pPr>
        <w:rPr>
          <w:lang w:val="en-CA"/>
        </w:rPr>
      </w:pPr>
    </w:p>
    <w:p w14:paraId="7C2457EC" w14:textId="77777777" w:rsidR="00340382" w:rsidRDefault="00340382" w:rsidP="00E97955">
      <w:pPr>
        <w:rPr>
          <w:lang w:val="en-CA"/>
        </w:rPr>
        <w:sectPr w:rsidR="00340382" w:rsidSect="008C31A4">
          <w:footerReference w:type="even" r:id="rId8"/>
          <w:footerReference w:type="default" r:id="rId9"/>
          <w:headerReference w:type="first" r:id="rId10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1BD59745" w14:textId="1C5415CB" w:rsidR="00340382" w:rsidRDefault="00340382" w:rsidP="00E97955">
      <w:pPr>
        <w:rPr>
          <w:lang w:val="en-CA"/>
        </w:rPr>
      </w:pPr>
    </w:p>
    <w:p w14:paraId="60D4C371" w14:textId="77777777" w:rsidR="00340382" w:rsidRDefault="00340382" w:rsidP="00E97955">
      <w:pPr>
        <w:rPr>
          <w:lang w:val="en-CA"/>
        </w:rPr>
      </w:pPr>
    </w:p>
    <w:p w14:paraId="1BF5013D" w14:textId="333871A5" w:rsidR="00E532E0" w:rsidRDefault="00E532E0" w:rsidP="00BF713C">
      <w:r>
        <w:rPr>
          <w:noProof/>
        </w:rPr>
        <w:drawing>
          <wp:inline distT="0" distB="0" distL="0" distR="0" wp14:anchorId="373E001D" wp14:editId="5E6514CB">
            <wp:extent cx="8229600" cy="4747895"/>
            <wp:effectExtent l="0" t="0" r="0" b="0"/>
            <wp:docPr id="2" name="Picture 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74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C976B" w14:textId="77777777" w:rsidR="00FB68D0" w:rsidRPr="00FB68D0" w:rsidRDefault="00FB68D0" w:rsidP="00FB68D0"/>
    <w:p w14:paraId="141F80BB" w14:textId="4D20BFAE" w:rsidR="00E97955" w:rsidRDefault="00E97955" w:rsidP="00E97955">
      <w:pPr>
        <w:pStyle w:val="Subtitle"/>
      </w:pPr>
      <w:bookmarkStart w:id="18" w:name="_Toc222307346"/>
      <w:r w:rsidRPr="00D6443E">
        <w:t xml:space="preserve">Figure </w:t>
      </w:r>
      <w:r w:rsidR="00BF713C">
        <w:t>1</w:t>
      </w:r>
      <w:r w:rsidRPr="00D6443E">
        <w:t xml:space="preserve"> – Area </w:t>
      </w:r>
      <w:r w:rsidR="00340382">
        <w:t>t</w:t>
      </w:r>
      <w:r w:rsidRPr="00D6443E">
        <w:t>opographic map showing AMS</w:t>
      </w:r>
      <w:r w:rsidR="00E532E0">
        <w:t xml:space="preserve"> 17</w:t>
      </w:r>
      <w:bookmarkEnd w:id="18"/>
    </w:p>
    <w:p w14:paraId="000BD1B6" w14:textId="07D4D0D6" w:rsidR="00340382" w:rsidRDefault="00340382" w:rsidP="00E97955">
      <w:pPr>
        <w:rPr>
          <w:lang w:val="en-CA"/>
        </w:rPr>
      </w:pPr>
    </w:p>
    <w:p w14:paraId="186CCFD1" w14:textId="03EF83C2" w:rsidR="00340382" w:rsidRDefault="00E532E0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1F49DF33" wp14:editId="16D8C3B5">
            <wp:extent cx="8229600" cy="5325110"/>
            <wp:effectExtent l="0" t="0" r="0" b="8890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662C6" w14:textId="77777777" w:rsidR="00E532E0" w:rsidRDefault="00E532E0" w:rsidP="00E97955">
      <w:pPr>
        <w:rPr>
          <w:lang w:val="en-CA"/>
        </w:rPr>
      </w:pPr>
    </w:p>
    <w:p w14:paraId="7D3DFB6F" w14:textId="7F7366FC" w:rsidR="00E97955" w:rsidRDefault="00E97955" w:rsidP="00E97955">
      <w:pPr>
        <w:pStyle w:val="Subtitle"/>
        <w:rPr>
          <w:lang w:val="en-CA"/>
        </w:rPr>
      </w:pPr>
      <w:bookmarkStart w:id="19" w:name="_Toc222307347"/>
      <w:r w:rsidRPr="00D6443E">
        <w:rPr>
          <w:lang w:val="en-CA"/>
        </w:rPr>
        <w:t xml:space="preserve">Figure </w:t>
      </w:r>
      <w:r w:rsidR="00BF713C">
        <w:rPr>
          <w:lang w:val="en-CA"/>
        </w:rPr>
        <w:t>2</w:t>
      </w:r>
      <w:r w:rsidRPr="00D6443E">
        <w:rPr>
          <w:lang w:val="en-CA"/>
        </w:rPr>
        <w:t xml:space="preserve"> – Aerial photo showing AMS </w:t>
      </w:r>
      <w:r w:rsidR="00E532E0">
        <w:rPr>
          <w:lang w:val="en-CA"/>
        </w:rPr>
        <w:t>17</w:t>
      </w:r>
      <w:bookmarkEnd w:id="19"/>
    </w:p>
    <w:p w14:paraId="7B607652" w14:textId="681589A8" w:rsidR="00E97955" w:rsidRDefault="00E97955" w:rsidP="00E97955">
      <w:pPr>
        <w:rPr>
          <w:lang w:val="en-CA"/>
        </w:rPr>
      </w:pPr>
      <w:r>
        <w:rPr>
          <w:rFonts w:cstheme="minorHAnsi"/>
        </w:rPr>
        <w:br w:type="page"/>
      </w:r>
      <w:bookmarkStart w:id="20" w:name="_Hlk126155041"/>
      <w:r w:rsidR="00E532E0">
        <w:rPr>
          <w:noProof/>
        </w:rPr>
        <w:lastRenderedPageBreak/>
        <w:drawing>
          <wp:inline distT="0" distB="0" distL="0" distR="0" wp14:anchorId="65659FF9" wp14:editId="31B29165">
            <wp:extent cx="8229600" cy="5325110"/>
            <wp:effectExtent l="0" t="0" r="0" b="8890"/>
            <wp:docPr id="7" name="Picture 7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32E0" w:rsidRPr="00340382">
        <w:rPr>
          <w:lang w:val="en-CA"/>
        </w:rPr>
        <w:t xml:space="preserve"> </w:t>
      </w:r>
    </w:p>
    <w:p w14:paraId="1D4ED83C" w14:textId="77777777" w:rsidR="00E532E0" w:rsidRPr="00F51D5B" w:rsidRDefault="00E532E0" w:rsidP="00E97955">
      <w:pPr>
        <w:rPr>
          <w:lang w:val="en-CA"/>
        </w:rPr>
      </w:pPr>
    </w:p>
    <w:p w14:paraId="3EA832C8" w14:textId="2F77EB65" w:rsidR="00E97955" w:rsidRDefault="00E97955" w:rsidP="00E97955">
      <w:pPr>
        <w:pStyle w:val="Subtitle"/>
        <w:rPr>
          <w:rFonts w:eastAsia="Times New Roman"/>
        </w:rPr>
      </w:pPr>
      <w:bookmarkStart w:id="21" w:name="_Toc222307348"/>
      <w:r>
        <w:rPr>
          <w:lang w:val="en-CA"/>
        </w:rPr>
        <w:t xml:space="preserve">Figure </w:t>
      </w:r>
      <w:r w:rsidR="00BF713C">
        <w:rPr>
          <w:lang w:val="en-CA"/>
        </w:rPr>
        <w:t>3</w:t>
      </w:r>
      <w:r>
        <w:rPr>
          <w:lang w:val="en-CA"/>
        </w:rPr>
        <w:t xml:space="preserve"> – </w:t>
      </w:r>
      <w:r>
        <w:rPr>
          <w:rFonts w:eastAsia="Times New Roman"/>
        </w:rPr>
        <w:t xml:space="preserve">Plan view sketch for AMS </w:t>
      </w:r>
      <w:r w:rsidR="00E532E0">
        <w:rPr>
          <w:rFonts w:eastAsia="Times New Roman"/>
        </w:rPr>
        <w:t>17</w:t>
      </w:r>
      <w:r>
        <w:rPr>
          <w:rFonts w:eastAsia="Times New Roman"/>
        </w:rPr>
        <w:t xml:space="preserve"> site</w:t>
      </w:r>
      <w:bookmarkEnd w:id="21"/>
    </w:p>
    <w:bookmarkEnd w:id="20"/>
    <w:p w14:paraId="46FD8C4C" w14:textId="4AF0A1C0" w:rsidR="008603C3" w:rsidRDefault="00E97955" w:rsidP="008603C3">
      <w:pPr>
        <w:rPr>
          <w:lang w:val="en-CA"/>
        </w:rPr>
      </w:pPr>
      <w:r>
        <w:rPr>
          <w:lang w:val="en-CA"/>
        </w:rPr>
        <w:br w:type="page"/>
      </w:r>
      <w:r w:rsidR="00C73B59">
        <w:rPr>
          <w:noProof/>
        </w:rPr>
        <w:lastRenderedPageBreak/>
        <w:drawing>
          <wp:inline distT="0" distB="0" distL="0" distR="0" wp14:anchorId="3EFA1322" wp14:editId="4AD650A6">
            <wp:extent cx="8229600" cy="532511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3B59" w:rsidRPr="00340382">
        <w:rPr>
          <w:lang w:val="en-CA"/>
        </w:rPr>
        <w:t xml:space="preserve"> </w:t>
      </w:r>
    </w:p>
    <w:p w14:paraId="0C7A1241" w14:textId="77777777" w:rsidR="00C73B59" w:rsidRPr="00F51D5B" w:rsidRDefault="00C73B59" w:rsidP="008603C3">
      <w:pPr>
        <w:rPr>
          <w:lang w:val="en-CA"/>
        </w:rPr>
      </w:pPr>
    </w:p>
    <w:p w14:paraId="41ED4D28" w14:textId="2C204E29" w:rsidR="00A5720B" w:rsidRDefault="008603C3" w:rsidP="00A5720B">
      <w:pPr>
        <w:pStyle w:val="Subtitle"/>
        <w:rPr>
          <w:rFonts w:eastAsia="Times New Roman"/>
        </w:rPr>
      </w:pPr>
      <w:bookmarkStart w:id="22" w:name="_Toc222307349"/>
      <w:r>
        <w:rPr>
          <w:lang w:val="en-CA"/>
        </w:rPr>
        <w:t xml:space="preserve">Figure </w:t>
      </w:r>
      <w:r w:rsidR="00BF713C">
        <w:rPr>
          <w:lang w:val="en-CA"/>
        </w:rPr>
        <w:t>4</w:t>
      </w:r>
      <w:r>
        <w:rPr>
          <w:lang w:val="en-CA"/>
        </w:rPr>
        <w:t xml:space="preserve"> – Elevation</w:t>
      </w:r>
      <w:r>
        <w:rPr>
          <w:rFonts w:eastAsia="Times New Roman"/>
        </w:rPr>
        <w:t xml:space="preserve"> view sketch for AMS </w:t>
      </w:r>
      <w:r w:rsidR="00886D0B">
        <w:rPr>
          <w:rFonts w:eastAsia="Times New Roman"/>
        </w:rPr>
        <w:t>17</w:t>
      </w:r>
      <w:r>
        <w:rPr>
          <w:rFonts w:eastAsia="Times New Roman"/>
        </w:rPr>
        <w:t xml:space="preserve"> site</w:t>
      </w:r>
      <w:bookmarkEnd w:id="22"/>
    </w:p>
    <w:p w14:paraId="1641FAA7" w14:textId="43BCED6D" w:rsidR="00E97955" w:rsidRPr="00A5720B" w:rsidRDefault="00E97955" w:rsidP="00BF713C">
      <w:pPr>
        <w:pStyle w:val="Heading1"/>
        <w:rPr>
          <w:rFonts w:eastAsia="Times New Roman"/>
        </w:rPr>
      </w:pPr>
      <w:bookmarkStart w:id="23" w:name="_Toc162509398"/>
      <w:r>
        <w:rPr>
          <w:lang w:val="en-CA"/>
        </w:rPr>
        <w:lastRenderedPageBreak/>
        <w:t>Site photos</w:t>
      </w:r>
      <w:bookmarkEnd w:id="23"/>
    </w:p>
    <w:p w14:paraId="7C399C67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72E24637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drawing>
          <wp:inline distT="0" distB="0" distL="0" distR="0" wp14:anchorId="6DAC90D5" wp14:editId="0FDB8E4A">
            <wp:extent cx="6508750" cy="4311043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09186" cy="4311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5AA58" w14:textId="3ABAE333" w:rsidR="00E97955" w:rsidRDefault="00E97955" w:rsidP="00E97955">
      <w:pPr>
        <w:pStyle w:val="Subtitle"/>
        <w:rPr>
          <w:lang w:val="en-CA"/>
        </w:rPr>
      </w:pPr>
      <w:bookmarkStart w:id="24" w:name="_Toc222307350"/>
      <w:r>
        <w:rPr>
          <w:lang w:val="en-CA"/>
        </w:rPr>
        <w:t xml:space="preserve">Figure </w:t>
      </w:r>
      <w:r w:rsidR="00BF713C">
        <w:rPr>
          <w:lang w:val="en-CA"/>
        </w:rPr>
        <w:t>5</w:t>
      </w:r>
      <w:r>
        <w:rPr>
          <w:lang w:val="en-CA"/>
        </w:rPr>
        <w:t xml:space="preserve"> – Environment looking North</w:t>
      </w:r>
      <w:bookmarkEnd w:id="24"/>
    </w:p>
    <w:p w14:paraId="3FD4E0F0" w14:textId="77777777" w:rsidR="00E97955" w:rsidRDefault="00E97955" w:rsidP="00E97955">
      <w:pPr>
        <w:rPr>
          <w:lang w:val="en-CA"/>
        </w:rPr>
      </w:pPr>
    </w:p>
    <w:p w14:paraId="64C63166" w14:textId="4D66DD62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lastRenderedPageBreak/>
        <w:drawing>
          <wp:inline distT="0" distB="0" distL="0" distR="0" wp14:anchorId="7E47CB8B" wp14:editId="587ACD73">
            <wp:extent cx="6490288" cy="4298814"/>
            <wp:effectExtent l="0" t="0" r="635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91622" cy="429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20A92" w14:textId="6F578B89" w:rsidR="00E97955" w:rsidRDefault="00E97955" w:rsidP="00E97955">
      <w:pPr>
        <w:pStyle w:val="Subtitle"/>
        <w:rPr>
          <w:lang w:val="en-CA"/>
        </w:rPr>
      </w:pPr>
      <w:bookmarkStart w:id="25" w:name="_Toc222307351"/>
      <w:r>
        <w:rPr>
          <w:lang w:val="en-CA"/>
        </w:rPr>
        <w:t xml:space="preserve">Figure </w:t>
      </w:r>
      <w:r w:rsidR="008603C3">
        <w:rPr>
          <w:lang w:val="en-CA"/>
        </w:rPr>
        <w:t>6</w:t>
      </w:r>
      <w:r>
        <w:rPr>
          <w:lang w:val="en-CA"/>
        </w:rPr>
        <w:t xml:space="preserve"> – Environment looking East</w:t>
      </w:r>
      <w:bookmarkEnd w:id="25"/>
    </w:p>
    <w:p w14:paraId="263C47D3" w14:textId="77777777" w:rsidR="00E97955" w:rsidRDefault="00E97955" w:rsidP="00E97955">
      <w:pPr>
        <w:rPr>
          <w:lang w:val="en-CA"/>
        </w:rPr>
      </w:pPr>
    </w:p>
    <w:p w14:paraId="719C39BF" w14:textId="6544C749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lastRenderedPageBreak/>
        <w:drawing>
          <wp:inline distT="0" distB="0" distL="0" distR="0" wp14:anchorId="1A9E3462" wp14:editId="0759FE86">
            <wp:extent cx="6432379" cy="4260458"/>
            <wp:effectExtent l="0" t="0" r="6985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33341" cy="42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05B43" w14:textId="5152A7FE" w:rsidR="00E97955" w:rsidRDefault="00E97955" w:rsidP="00E97955">
      <w:pPr>
        <w:pStyle w:val="Subtitle"/>
        <w:rPr>
          <w:lang w:val="en-CA"/>
        </w:rPr>
      </w:pPr>
      <w:bookmarkStart w:id="26" w:name="_Toc222307352"/>
      <w:r>
        <w:rPr>
          <w:lang w:val="en-CA"/>
        </w:rPr>
        <w:t xml:space="preserve">Figure </w:t>
      </w:r>
      <w:r w:rsidR="00BF713C">
        <w:rPr>
          <w:lang w:val="en-CA"/>
        </w:rPr>
        <w:t>7</w:t>
      </w:r>
      <w:r>
        <w:rPr>
          <w:lang w:val="en-CA"/>
        </w:rPr>
        <w:t xml:space="preserve"> – Environment looking South</w:t>
      </w:r>
      <w:bookmarkEnd w:id="26"/>
    </w:p>
    <w:p w14:paraId="3899CB05" w14:textId="77777777" w:rsidR="00E97955" w:rsidRDefault="00E97955" w:rsidP="00E97955">
      <w:pPr>
        <w:rPr>
          <w:lang w:val="en-CA"/>
        </w:rPr>
      </w:pPr>
    </w:p>
    <w:p w14:paraId="7F0E42B3" w14:textId="76EC0344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lastRenderedPageBreak/>
        <w:drawing>
          <wp:inline distT="0" distB="0" distL="0" distR="0" wp14:anchorId="57463CF7" wp14:editId="4B519038">
            <wp:extent cx="6335178" cy="4196080"/>
            <wp:effectExtent l="0" t="0" r="889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36480" cy="419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BC98" w14:textId="07CD0D77" w:rsidR="00E97955" w:rsidRDefault="00E97955" w:rsidP="00E97955">
      <w:pPr>
        <w:pStyle w:val="Subtitle"/>
        <w:rPr>
          <w:lang w:val="en-CA"/>
        </w:rPr>
      </w:pPr>
      <w:bookmarkStart w:id="27" w:name="_Toc222307353"/>
      <w:r>
        <w:rPr>
          <w:lang w:val="en-CA"/>
        </w:rPr>
        <w:t xml:space="preserve">Figure </w:t>
      </w:r>
      <w:r w:rsidR="00BF713C">
        <w:rPr>
          <w:lang w:val="en-CA"/>
        </w:rPr>
        <w:t>8</w:t>
      </w:r>
      <w:r>
        <w:rPr>
          <w:lang w:val="en-CA"/>
        </w:rPr>
        <w:t xml:space="preserve"> – Environment looking West</w:t>
      </w:r>
      <w:bookmarkEnd w:id="27"/>
    </w:p>
    <w:p w14:paraId="664CFEE4" w14:textId="77777777" w:rsidR="00E97955" w:rsidRDefault="00E97955" w:rsidP="00E97955">
      <w:pPr>
        <w:rPr>
          <w:noProof/>
        </w:rPr>
      </w:pPr>
    </w:p>
    <w:p w14:paraId="32DB4B58" w14:textId="7BCA72D7" w:rsidR="00E97955" w:rsidRDefault="006B6A59" w:rsidP="00E97955">
      <w:pPr>
        <w:rPr>
          <w:noProof/>
        </w:rPr>
      </w:pPr>
      <w:r w:rsidRPr="006B6A59">
        <w:rPr>
          <w:noProof/>
        </w:rPr>
        <w:lastRenderedPageBreak/>
        <w:drawing>
          <wp:inline distT="0" distB="0" distL="0" distR="0" wp14:anchorId="20A4ADB3" wp14:editId="5BC33C63">
            <wp:extent cx="5700419" cy="3775648"/>
            <wp:effectExtent l="0" t="8890" r="5715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00959" cy="377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9B100" w14:textId="781B5576" w:rsidR="00EB322E" w:rsidRPr="00032756" w:rsidRDefault="00E97955" w:rsidP="00032756">
      <w:pPr>
        <w:pStyle w:val="Subtitle"/>
        <w:rPr>
          <w:lang w:val="en-CA"/>
        </w:rPr>
      </w:pPr>
      <w:bookmarkStart w:id="28" w:name="_Toc222307354"/>
      <w:r>
        <w:rPr>
          <w:lang w:val="en-CA"/>
        </w:rPr>
        <w:t xml:space="preserve">Figure </w:t>
      </w:r>
      <w:r w:rsidR="00BF713C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28"/>
    </w:p>
    <w:p w14:paraId="4EEEA3A0" w14:textId="77777777" w:rsidR="00E97955" w:rsidRDefault="00E97955" w:rsidP="00E97955">
      <w:pPr>
        <w:pStyle w:val="Heading1"/>
        <w:rPr>
          <w:lang w:val="en-CA"/>
        </w:rPr>
      </w:pPr>
      <w:bookmarkStart w:id="29" w:name="_Toc162509399"/>
      <w:r>
        <w:rPr>
          <w:lang w:val="en-CA"/>
        </w:rPr>
        <w:lastRenderedPageBreak/>
        <w:t>Station Photos</w:t>
      </w:r>
      <w:bookmarkEnd w:id="29"/>
    </w:p>
    <w:p w14:paraId="34080379" w14:textId="34781F43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7F5428DC" w14:textId="77777777" w:rsidR="00EB322E" w:rsidRDefault="00EB322E" w:rsidP="00E97955">
      <w:pPr>
        <w:rPr>
          <w:lang w:val="en-CA"/>
        </w:rPr>
      </w:pPr>
    </w:p>
    <w:p w14:paraId="327A0456" w14:textId="089A72E7" w:rsidR="00E97955" w:rsidRDefault="006B6A59" w:rsidP="00E97955">
      <w:pPr>
        <w:rPr>
          <w:lang w:val="en-CA"/>
        </w:rPr>
      </w:pPr>
      <w:r w:rsidRPr="006B6A59">
        <w:rPr>
          <w:noProof/>
        </w:rPr>
        <w:drawing>
          <wp:inline distT="0" distB="0" distL="0" distR="0" wp14:anchorId="5B97FC24" wp14:editId="31C1057D">
            <wp:extent cx="3787522" cy="2508649"/>
            <wp:effectExtent l="0" t="8255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88097" cy="250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322E" w:rsidRPr="00515C7A">
        <w:t xml:space="preserve"> </w:t>
      </w:r>
      <w:r w:rsidRPr="006B6A59">
        <w:rPr>
          <w:noProof/>
        </w:rPr>
        <w:drawing>
          <wp:inline distT="0" distB="0" distL="0" distR="0" wp14:anchorId="2836B4A7" wp14:editId="156132F2">
            <wp:extent cx="3791367" cy="2511196"/>
            <wp:effectExtent l="0" t="762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92242" cy="251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26BF" w14:textId="73596A3B" w:rsidR="00E97955" w:rsidRDefault="00E97955" w:rsidP="00E97955">
      <w:pPr>
        <w:pStyle w:val="Subtitle"/>
        <w:rPr>
          <w:lang w:val="en-CA"/>
        </w:rPr>
      </w:pPr>
      <w:bookmarkStart w:id="30" w:name="_Toc222307355"/>
      <w:r>
        <w:rPr>
          <w:lang w:val="en-CA"/>
        </w:rPr>
        <w:t xml:space="preserve">Figure </w:t>
      </w:r>
      <w:r w:rsidR="00BF713C">
        <w:rPr>
          <w:lang w:val="en-CA"/>
        </w:rPr>
        <w:t>10</w:t>
      </w:r>
      <w:r>
        <w:rPr>
          <w:lang w:val="en-CA"/>
        </w:rPr>
        <w:t xml:space="preserve"> – Photo showing the inlet and sample manifold</w:t>
      </w:r>
      <w:bookmarkEnd w:id="30"/>
    </w:p>
    <w:p w14:paraId="76AC1625" w14:textId="77777777" w:rsidR="00E97955" w:rsidRDefault="00E97955" w:rsidP="00E97955">
      <w:pPr>
        <w:rPr>
          <w:lang w:val="en-CA"/>
        </w:rPr>
      </w:pPr>
    </w:p>
    <w:p w14:paraId="42DA8273" w14:textId="14C19D93" w:rsidR="00E97955" w:rsidRDefault="006B5C78" w:rsidP="00E97955">
      <w:pPr>
        <w:rPr>
          <w:lang w:val="en-CA"/>
        </w:rPr>
      </w:pPr>
      <w:r w:rsidRPr="006B5C78">
        <w:rPr>
          <w:noProof/>
          <w:lang w:val="en-CA"/>
        </w:rPr>
        <w:lastRenderedPageBreak/>
        <w:drawing>
          <wp:inline distT="0" distB="0" distL="0" distR="0" wp14:anchorId="62C6CE11" wp14:editId="5631B50C">
            <wp:extent cx="6749345" cy="447040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49358" cy="4470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B5D1A" w14:textId="4047EF00" w:rsidR="00E97955" w:rsidRDefault="00E97955" w:rsidP="00E97955">
      <w:pPr>
        <w:pStyle w:val="Subtitle"/>
        <w:rPr>
          <w:lang w:val="en-CA"/>
        </w:rPr>
      </w:pPr>
      <w:bookmarkStart w:id="31" w:name="_Toc222307356"/>
      <w:r>
        <w:rPr>
          <w:lang w:val="en-CA"/>
        </w:rPr>
        <w:t xml:space="preserve">Figure </w:t>
      </w:r>
      <w:r w:rsidR="00BF713C">
        <w:rPr>
          <w:lang w:val="en-CA"/>
        </w:rPr>
        <w:t>11</w:t>
      </w:r>
      <w:r>
        <w:rPr>
          <w:lang w:val="en-CA"/>
        </w:rPr>
        <w:t xml:space="preserve"> – Curb shot of the monitoring station</w:t>
      </w:r>
      <w:bookmarkEnd w:id="31"/>
    </w:p>
    <w:p w14:paraId="3BBF9ACB" w14:textId="77777777" w:rsidR="00E97955" w:rsidRDefault="00E97955" w:rsidP="00E97955">
      <w:pPr>
        <w:rPr>
          <w:lang w:val="en-CA"/>
        </w:rPr>
      </w:pPr>
    </w:p>
    <w:p w14:paraId="40A22A40" w14:textId="7F97A5B4" w:rsidR="00E97955" w:rsidRDefault="006B5C78" w:rsidP="00E97955">
      <w:pPr>
        <w:rPr>
          <w:lang w:val="en-CA"/>
        </w:rPr>
      </w:pPr>
      <w:r w:rsidRPr="006B5C78">
        <w:rPr>
          <w:noProof/>
        </w:rPr>
        <w:lastRenderedPageBreak/>
        <w:drawing>
          <wp:inline distT="0" distB="0" distL="0" distR="0" wp14:anchorId="16DFAD1B" wp14:editId="51A497F7">
            <wp:extent cx="2946400" cy="3925738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46699" cy="392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720B" w:rsidRPr="00515C7A">
        <w:t xml:space="preserve"> </w:t>
      </w:r>
      <w:r w:rsidRPr="006B5C78">
        <w:rPr>
          <w:noProof/>
        </w:rPr>
        <w:drawing>
          <wp:inline distT="0" distB="0" distL="0" distR="0" wp14:anchorId="77BCEFD6" wp14:editId="04809AB8">
            <wp:extent cx="2946400" cy="3925737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392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B9E30" w14:textId="59C1512C" w:rsidR="00E97955" w:rsidRDefault="00E97955" w:rsidP="00E97955">
      <w:pPr>
        <w:pStyle w:val="Subtitle"/>
        <w:rPr>
          <w:lang w:val="en-CA"/>
        </w:rPr>
      </w:pPr>
      <w:bookmarkStart w:id="32" w:name="_Toc222307357"/>
      <w:r>
        <w:rPr>
          <w:lang w:val="en-CA"/>
        </w:rPr>
        <w:t xml:space="preserve">Figure </w:t>
      </w:r>
      <w:r w:rsidR="00BF713C">
        <w:rPr>
          <w:lang w:val="en-CA"/>
        </w:rPr>
        <w:t>12</w:t>
      </w:r>
      <w:r>
        <w:rPr>
          <w:lang w:val="en-CA"/>
        </w:rPr>
        <w:t xml:space="preserve"> –Photo of the front and the back of instrument rack</w:t>
      </w:r>
      <w:bookmarkEnd w:id="32"/>
    </w:p>
    <w:p w14:paraId="51AA5B96" w14:textId="1875F93A" w:rsidR="00A253BC" w:rsidRPr="00A253BC" w:rsidRDefault="00A253BC" w:rsidP="00A253BC">
      <w:pPr>
        <w:rPr>
          <w:lang w:val="en-CA"/>
        </w:rPr>
      </w:pPr>
      <w:r w:rsidRPr="00A253BC">
        <w:rPr>
          <w:noProof/>
          <w:lang w:val="en-CA"/>
        </w:rPr>
        <w:lastRenderedPageBreak/>
        <w:drawing>
          <wp:inline distT="0" distB="0" distL="0" distR="0" wp14:anchorId="363CB2F6" wp14:editId="28C9D75F">
            <wp:extent cx="6989143" cy="5400675"/>
            <wp:effectExtent l="0" t="0" r="2540" b="0"/>
            <wp:docPr id="9262351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371" cy="540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D0E33" w14:textId="1BA6748D" w:rsidR="001A0382" w:rsidRPr="001A0382" w:rsidRDefault="001A0382" w:rsidP="001A0382">
      <w:pPr>
        <w:rPr>
          <w:lang w:val="en-CA"/>
        </w:rPr>
      </w:pPr>
    </w:p>
    <w:p w14:paraId="12304F1D" w14:textId="4DF8EF71" w:rsidR="00E97955" w:rsidRPr="00E87E75" w:rsidRDefault="00E97955" w:rsidP="00E97955">
      <w:pPr>
        <w:rPr>
          <w:lang w:val="en-CA"/>
        </w:rPr>
      </w:pPr>
    </w:p>
    <w:p w14:paraId="6257BD70" w14:textId="6C057FE4" w:rsidR="00E97955" w:rsidRDefault="00E97955" w:rsidP="00E97955">
      <w:pPr>
        <w:pStyle w:val="Subtitle"/>
      </w:pPr>
      <w:bookmarkStart w:id="33" w:name="_Toc222307358"/>
      <w:r w:rsidRPr="00E87E75">
        <w:rPr>
          <w:lang w:val="en-CA"/>
        </w:rPr>
        <w:t xml:space="preserve">Figure </w:t>
      </w:r>
      <w:r w:rsidR="00BF713C">
        <w:rPr>
          <w:lang w:val="en-CA"/>
        </w:rPr>
        <w:t>13</w:t>
      </w:r>
      <w:r w:rsidRPr="00E87E75">
        <w:rPr>
          <w:lang w:val="en-CA"/>
        </w:rPr>
        <w:t xml:space="preserve"> – Windrose </w:t>
      </w:r>
      <w:r w:rsidR="00E87E75">
        <w:rPr>
          <w:lang w:val="en-CA"/>
        </w:rPr>
        <w:t>(20</w:t>
      </w:r>
      <w:r w:rsidR="00A253BC">
        <w:rPr>
          <w:lang w:val="en-CA"/>
        </w:rPr>
        <w:t>21</w:t>
      </w:r>
      <w:r w:rsidR="00E87E75">
        <w:rPr>
          <w:lang w:val="en-CA"/>
        </w:rPr>
        <w:t>-20</w:t>
      </w:r>
      <w:r w:rsidR="0001176F">
        <w:rPr>
          <w:lang w:val="en-CA"/>
        </w:rPr>
        <w:t>25</w:t>
      </w:r>
      <w:r w:rsidR="00E87E75">
        <w:rPr>
          <w:lang w:val="en-CA"/>
        </w:rPr>
        <w:t>)</w:t>
      </w:r>
      <w:bookmarkEnd w:id="33"/>
    </w:p>
    <w:sectPr w:rsidR="00E97955" w:rsidSect="00340382">
      <w:headerReference w:type="first" r:id="rId26"/>
      <w:footerReference w:type="first" r:id="rId27"/>
      <w:pgSz w:w="15840" w:h="12240" w:orient="landscape"/>
      <w:pgMar w:top="1440" w:right="1440" w:bottom="1440" w:left="1440" w:header="706" w:footer="6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8E8F8A" w14:textId="77777777" w:rsidR="00955379" w:rsidRDefault="00955379" w:rsidP="00C71BA2">
      <w:r>
        <w:separator/>
      </w:r>
    </w:p>
  </w:endnote>
  <w:endnote w:type="continuationSeparator" w:id="0">
    <w:p w14:paraId="4AE04BAA" w14:textId="77777777" w:rsidR="00955379" w:rsidRDefault="00955379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06C7D262" w:rsidR="00BB490A" w:rsidRDefault="00BB490A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40382">
      <w:rPr>
        <w:rStyle w:val="PageNumber"/>
        <w:noProof/>
      </w:rPr>
      <w:t>17</w:t>
    </w:r>
    <w:r>
      <w:rPr>
        <w:rStyle w:val="PageNumber"/>
      </w:rPr>
      <w:fldChar w:fldCharType="end"/>
    </w:r>
  </w:p>
  <w:p w14:paraId="2038C476" w14:textId="77777777" w:rsidR="00BB490A" w:rsidRDefault="00BB490A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BB490A" w:rsidRPr="00C71BA2" w:rsidRDefault="00BB490A" w:rsidP="00BB490A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1BF9C5F8" w:rsidR="00BB490A" w:rsidRPr="00C71BA2" w:rsidRDefault="00157DDC" w:rsidP="00157DDC">
    <w:pPr>
      <w:pStyle w:val="Footer"/>
      <w:ind w:right="360"/>
      <w:rPr>
        <w:rFonts w:ascii="Calibri" w:hAnsi="Calibri"/>
        <w:sz w:val="18"/>
        <w:szCs w:val="18"/>
      </w:rPr>
    </w:pPr>
    <w:proofErr w:type="spellStart"/>
    <w:r>
      <w:rPr>
        <w:rFonts w:ascii="Calibri" w:hAnsi="Calibri"/>
        <w:sz w:val="18"/>
        <w:szCs w:val="18"/>
      </w:rPr>
      <w:t>Wapasu</w:t>
    </w:r>
    <w:proofErr w:type="spellEnd"/>
    <w:r>
      <w:rPr>
        <w:rFonts w:ascii="Calibri" w:hAnsi="Calibri"/>
        <w:sz w:val="18"/>
        <w:szCs w:val="18"/>
      </w:rPr>
      <w:t xml:space="preserve"> Site Documentation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B7AC6" w14:textId="3801A5F1" w:rsidR="000F7FE6" w:rsidRPr="000F7FE6" w:rsidRDefault="000F7FE6">
    <w:pPr>
      <w:pStyle w:val="Footer"/>
      <w:rPr>
        <w:color w:val="263877"/>
        <w:sz w:val="18"/>
        <w:szCs w:val="18"/>
      </w:rPr>
    </w:pPr>
    <w:proofErr w:type="spellStart"/>
    <w:r>
      <w:rPr>
        <w:rFonts w:ascii="Calibri" w:hAnsi="Calibri"/>
        <w:sz w:val="18"/>
        <w:szCs w:val="18"/>
      </w:rPr>
      <w:t>Wapasu</w:t>
    </w:r>
    <w:proofErr w:type="spellEnd"/>
    <w:r>
      <w:rPr>
        <w:rFonts w:ascii="Calibri" w:hAnsi="Calibri"/>
        <w:sz w:val="18"/>
        <w:szCs w:val="18"/>
      </w:rPr>
      <w:t xml:space="preserve"> Site Documentation </w:t>
    </w:r>
    <w:r>
      <w:ptab w:relativeTo="margin" w:alignment="center" w:leader="none"/>
    </w:r>
    <w:r>
      <w:ptab w:relativeTo="margin" w:alignment="right" w:leader="none"/>
    </w:r>
    <w:r w:rsidRPr="000F7FE6">
      <w:rPr>
        <w:rStyle w:val="PageNumber"/>
        <w:color w:val="263877"/>
        <w:sz w:val="18"/>
        <w:szCs w:val="18"/>
      </w:rPr>
      <w:t xml:space="preserve"> </w:t>
    </w: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color w:val="263877"/>
        <w:sz w:val="18"/>
        <w:szCs w:val="18"/>
      </w:rPr>
      <w:t>14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61A2D635" w14:textId="77777777" w:rsidR="000F7FE6" w:rsidRDefault="000F7FE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316977" w14:textId="77777777" w:rsidR="00955379" w:rsidRDefault="00955379" w:rsidP="00C71BA2">
      <w:r>
        <w:separator/>
      </w:r>
    </w:p>
  </w:footnote>
  <w:footnote w:type="continuationSeparator" w:id="0">
    <w:p w14:paraId="41240EE1" w14:textId="77777777" w:rsidR="00955379" w:rsidRDefault="00955379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BB490A" w:rsidRDefault="00BB490A">
    <w:pPr>
      <w:pStyle w:val="Header"/>
    </w:pPr>
    <w:r w:rsidRPr="00092C9A">
      <w:rPr>
        <w:noProof/>
      </w:rPr>
      <w:drawing>
        <wp:anchor distT="0" distB="0" distL="114300" distR="114300" simplePos="0" relativeHeight="251661824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29" name="Picture 29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BB490A" w:rsidRDefault="00BB490A">
    <w:pPr>
      <w:pStyle w:val="Header"/>
    </w:pPr>
    <w:r>
      <w:rPr>
        <w:noProof/>
      </w:rPr>
      <w:drawing>
        <wp:anchor distT="0" distB="0" distL="114300" distR="114300" simplePos="0" relativeHeight="251655680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EB816C" w14:textId="358F90E1" w:rsidR="00340382" w:rsidRDefault="0034038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121698">
    <w:abstractNumId w:val="0"/>
  </w:num>
  <w:num w:numId="2" w16cid:durableId="18953841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1176F"/>
    <w:rsid w:val="00032756"/>
    <w:rsid w:val="00047630"/>
    <w:rsid w:val="00092C9A"/>
    <w:rsid w:val="000B6394"/>
    <w:rsid w:val="000C4CE8"/>
    <w:rsid w:val="000E3758"/>
    <w:rsid w:val="000F7FE6"/>
    <w:rsid w:val="00114FAD"/>
    <w:rsid w:val="0011689E"/>
    <w:rsid w:val="0012314E"/>
    <w:rsid w:val="00157DDC"/>
    <w:rsid w:val="00165D21"/>
    <w:rsid w:val="001A0382"/>
    <w:rsid w:val="0021452C"/>
    <w:rsid w:val="00247BF4"/>
    <w:rsid w:val="002C4925"/>
    <w:rsid w:val="00310337"/>
    <w:rsid w:val="00316041"/>
    <w:rsid w:val="003276BF"/>
    <w:rsid w:val="00340382"/>
    <w:rsid w:val="00352A2C"/>
    <w:rsid w:val="00393BB0"/>
    <w:rsid w:val="004546BE"/>
    <w:rsid w:val="004D16AD"/>
    <w:rsid w:val="00511201"/>
    <w:rsid w:val="00525AE8"/>
    <w:rsid w:val="00590C97"/>
    <w:rsid w:val="005920C5"/>
    <w:rsid w:val="005B4263"/>
    <w:rsid w:val="005D1371"/>
    <w:rsid w:val="005F17BB"/>
    <w:rsid w:val="005F61EC"/>
    <w:rsid w:val="0060251B"/>
    <w:rsid w:val="00607D39"/>
    <w:rsid w:val="00610ADA"/>
    <w:rsid w:val="00613A2D"/>
    <w:rsid w:val="00617EBC"/>
    <w:rsid w:val="00622E9F"/>
    <w:rsid w:val="00686748"/>
    <w:rsid w:val="00690D8B"/>
    <w:rsid w:val="006B558B"/>
    <w:rsid w:val="006B5C78"/>
    <w:rsid w:val="006B6A59"/>
    <w:rsid w:val="006E6BEB"/>
    <w:rsid w:val="00724D93"/>
    <w:rsid w:val="00750B44"/>
    <w:rsid w:val="00762161"/>
    <w:rsid w:val="00793A1B"/>
    <w:rsid w:val="00810121"/>
    <w:rsid w:val="008603C3"/>
    <w:rsid w:val="00886D0B"/>
    <w:rsid w:val="008C31A4"/>
    <w:rsid w:val="008C4A35"/>
    <w:rsid w:val="008C7C57"/>
    <w:rsid w:val="008D42C8"/>
    <w:rsid w:val="008E2975"/>
    <w:rsid w:val="00936C9F"/>
    <w:rsid w:val="009478DE"/>
    <w:rsid w:val="00955379"/>
    <w:rsid w:val="0098541A"/>
    <w:rsid w:val="00A253BC"/>
    <w:rsid w:val="00A305A5"/>
    <w:rsid w:val="00A5720B"/>
    <w:rsid w:val="00A84412"/>
    <w:rsid w:val="00AA507C"/>
    <w:rsid w:val="00AA5788"/>
    <w:rsid w:val="00B00852"/>
    <w:rsid w:val="00B110CA"/>
    <w:rsid w:val="00B4722B"/>
    <w:rsid w:val="00B61FD1"/>
    <w:rsid w:val="00B85496"/>
    <w:rsid w:val="00B93FA7"/>
    <w:rsid w:val="00BB490A"/>
    <w:rsid w:val="00BB7015"/>
    <w:rsid w:val="00BF543D"/>
    <w:rsid w:val="00BF713C"/>
    <w:rsid w:val="00C255D0"/>
    <w:rsid w:val="00C67827"/>
    <w:rsid w:val="00C71BA2"/>
    <w:rsid w:val="00C73B59"/>
    <w:rsid w:val="00C83E11"/>
    <w:rsid w:val="00C84D33"/>
    <w:rsid w:val="00C851C6"/>
    <w:rsid w:val="00C96DC6"/>
    <w:rsid w:val="00D57A33"/>
    <w:rsid w:val="00DD646C"/>
    <w:rsid w:val="00E52845"/>
    <w:rsid w:val="00E532E0"/>
    <w:rsid w:val="00E87E75"/>
    <w:rsid w:val="00E92977"/>
    <w:rsid w:val="00E97955"/>
    <w:rsid w:val="00EB322E"/>
    <w:rsid w:val="00EC1B37"/>
    <w:rsid w:val="00EC4B48"/>
    <w:rsid w:val="00EF644D"/>
    <w:rsid w:val="00F53275"/>
    <w:rsid w:val="00F540A9"/>
    <w:rsid w:val="00FB4CDD"/>
    <w:rsid w:val="00FB6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7EBC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617EBC"/>
    <w:rPr>
      <w:rFonts w:eastAsiaTheme="majorEastAsia" w:cstheme="majorBidi"/>
      <w:iCs/>
      <w:color w:val="44546A" w:themeColor="text2"/>
      <w:spacing w:val="15"/>
      <w:sz w:val="20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525AE8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282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44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93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3E6579-1661-4307-A5F4-F0C9AF94E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316</TotalTime>
  <Pages>19</Pages>
  <Words>785</Words>
  <Characters>6399</Characters>
  <Application>Microsoft Office Word</Application>
  <DocSecurity>0</DocSecurity>
  <Lines>53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7170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Aswin Sasi Kumar</cp:lastModifiedBy>
  <cp:revision>57</cp:revision>
  <dcterms:created xsi:type="dcterms:W3CDTF">2023-02-02T15:58:00Z</dcterms:created>
  <dcterms:modified xsi:type="dcterms:W3CDTF">2026-02-18T20:44:00Z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977b411cd732efc5ed8d515044b893c57d331eac239314503e0dadafd79173f3</vt:lpwstr>
  </property>
</Properties>
</file>