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74A5DC4C" w14:textId="77777777" w:rsidR="00E97955" w:rsidRDefault="00E97955" w:rsidP="00E97955">
      <w:pPr>
        <w:ind w:left="630" w:right="-90"/>
      </w:pPr>
    </w:p>
    <w:p w14:paraId="1A0147F2" w14:textId="77777777" w:rsidR="00E97955" w:rsidRDefault="00E97955" w:rsidP="00E97955">
      <w:pPr>
        <w:ind w:left="630" w:right="-90"/>
      </w:pPr>
    </w:p>
    <w:p w14:paraId="3E31DDF7" w14:textId="77777777" w:rsidR="00E97955" w:rsidRDefault="00E97955" w:rsidP="00E97955">
      <w:pPr>
        <w:ind w:left="630" w:right="-90"/>
      </w:pPr>
    </w:p>
    <w:p w14:paraId="1A1D1869" w14:textId="77777777" w:rsidR="00E97955" w:rsidRDefault="00E97955" w:rsidP="00E97955">
      <w:pPr>
        <w:ind w:left="630" w:right="-90"/>
      </w:pPr>
    </w:p>
    <w:p w14:paraId="693E3927" w14:textId="77777777" w:rsidR="00E97955" w:rsidRDefault="00E97955" w:rsidP="00E97955">
      <w:pPr>
        <w:ind w:left="630" w:right="-90"/>
      </w:pPr>
    </w:p>
    <w:p w14:paraId="1323722D" w14:textId="77777777" w:rsidR="00E97955" w:rsidRDefault="00E97955" w:rsidP="00E97955">
      <w:pPr>
        <w:ind w:left="630" w:right="-90"/>
      </w:pPr>
    </w:p>
    <w:p w14:paraId="51DFD621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13268928" w14:textId="77777777" w:rsidR="00E97955" w:rsidRPr="00C26C4B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48687CDA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6B8A8F4F" w14:textId="77777777" w:rsidR="00E97955" w:rsidRPr="00D43BE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3DA8BAEB" w14:textId="77777777" w:rsidR="00E97955" w:rsidRPr="00D43BE5" w:rsidRDefault="00E97955" w:rsidP="00E97955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0D178E89" w14:textId="33A714A6" w:rsidR="00E97955" w:rsidRDefault="0007045E" w:rsidP="00E97955">
      <w:pPr>
        <w:pStyle w:val="Title"/>
        <w:ind w:left="0" w:right="4"/>
        <w:jc w:val="center"/>
      </w:pPr>
      <w:r>
        <w:t>Fort McKay South</w:t>
      </w:r>
    </w:p>
    <w:p w14:paraId="5BC3C3FB" w14:textId="77777777" w:rsidR="00E97955" w:rsidRDefault="00E97955" w:rsidP="00E97955">
      <w:pPr>
        <w:jc w:val="center"/>
        <w:rPr>
          <w:lang w:val="en-CA"/>
        </w:rPr>
      </w:pPr>
    </w:p>
    <w:p w14:paraId="00426674" w14:textId="11CCA6C5" w:rsidR="00E97955" w:rsidRPr="00750B44" w:rsidRDefault="00E97955" w:rsidP="00E97955">
      <w:pPr>
        <w:jc w:val="center"/>
        <w:rPr>
          <w:rStyle w:val="IntenseReference"/>
          <w:lang w:val="en-CA"/>
        </w:rPr>
      </w:pPr>
      <w:r w:rsidRPr="00750B44">
        <w:rPr>
          <w:rStyle w:val="IntenseReference"/>
        </w:rPr>
        <w:t xml:space="preserve">LAST UPDATED: </w:t>
      </w:r>
      <w:r w:rsidR="00284321">
        <w:rPr>
          <w:rStyle w:val="IntenseReference"/>
        </w:rPr>
        <w:t>March</w:t>
      </w:r>
      <w:r w:rsidR="00E21234">
        <w:rPr>
          <w:rStyle w:val="IntenseReference"/>
        </w:rPr>
        <w:t xml:space="preserve"> </w:t>
      </w:r>
      <w:r w:rsidR="007D3553">
        <w:rPr>
          <w:rStyle w:val="IntenseReference"/>
        </w:rPr>
        <w:t>1</w:t>
      </w:r>
      <w:r w:rsidR="00284321">
        <w:rPr>
          <w:rStyle w:val="IntenseReference"/>
        </w:rPr>
        <w:t>2</w:t>
      </w:r>
      <w:r w:rsidR="00E21234">
        <w:rPr>
          <w:rStyle w:val="IntenseReference"/>
        </w:rPr>
        <w:t>, 202</w:t>
      </w:r>
      <w:r w:rsidR="007D3553">
        <w:rPr>
          <w:rStyle w:val="IntenseReference"/>
        </w:rPr>
        <w:t>6</w:t>
      </w:r>
    </w:p>
    <w:p w14:paraId="0E6123B2" w14:textId="77777777" w:rsidR="00E97955" w:rsidRPr="00750B44" w:rsidRDefault="00E97955" w:rsidP="00E97955">
      <w:pPr>
        <w:rPr>
          <w:lang w:val="en-CA"/>
        </w:rPr>
      </w:pPr>
    </w:p>
    <w:p w14:paraId="3FA315F1" w14:textId="77777777" w:rsidR="00E97955" w:rsidRPr="00D43BE5" w:rsidRDefault="00E97955" w:rsidP="00E97955">
      <w:pPr>
        <w:rPr>
          <w:rFonts w:cs="Arial"/>
          <w:color w:val="2F5496" w:themeColor="accent1" w:themeShade="BF"/>
        </w:rPr>
      </w:pPr>
    </w:p>
    <w:p w14:paraId="6E8DA22F" w14:textId="77777777" w:rsidR="00E97955" w:rsidRPr="00D43BE5" w:rsidRDefault="00E97955" w:rsidP="00E97955">
      <w:pPr>
        <w:jc w:val="center"/>
        <w:rPr>
          <w:rFonts w:cs="Arial"/>
          <w:color w:val="2F5496" w:themeColor="accent1" w:themeShade="BF"/>
        </w:rPr>
      </w:pPr>
    </w:p>
    <w:p w14:paraId="4A93DD1C" w14:textId="77777777" w:rsidR="00E97955" w:rsidRDefault="00E97955" w:rsidP="00E97955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259654B7" w14:textId="77777777" w:rsidR="00E97955" w:rsidRPr="00DB4C9A" w:rsidRDefault="00E97955" w:rsidP="00E97955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459B1303" w14:textId="0CDE45D1" w:rsidR="00284321" w:rsidRDefault="00E97955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4200484" w:history="1">
            <w:r w:rsidR="00284321" w:rsidRPr="00924717">
              <w:rPr>
                <w:rStyle w:val="Hyperlink"/>
                <w:noProof/>
                <w:lang w:val="en-CA"/>
              </w:rPr>
              <w:t>General Site Information</w:t>
            </w:r>
            <w:r w:rsidR="00284321">
              <w:rPr>
                <w:noProof/>
                <w:webHidden/>
              </w:rPr>
              <w:tab/>
            </w:r>
            <w:r w:rsidR="00284321">
              <w:rPr>
                <w:noProof/>
                <w:webHidden/>
              </w:rPr>
              <w:fldChar w:fldCharType="begin"/>
            </w:r>
            <w:r w:rsidR="00284321">
              <w:rPr>
                <w:noProof/>
                <w:webHidden/>
              </w:rPr>
              <w:instrText xml:space="preserve"> PAGEREF _Toc224200484 \h </w:instrText>
            </w:r>
            <w:r w:rsidR="00284321">
              <w:rPr>
                <w:noProof/>
                <w:webHidden/>
              </w:rPr>
            </w:r>
            <w:r w:rsidR="00284321">
              <w:rPr>
                <w:noProof/>
                <w:webHidden/>
              </w:rPr>
              <w:fldChar w:fldCharType="separate"/>
            </w:r>
            <w:r w:rsidR="00284321">
              <w:rPr>
                <w:noProof/>
                <w:webHidden/>
              </w:rPr>
              <w:t>4</w:t>
            </w:r>
            <w:r w:rsidR="00284321">
              <w:rPr>
                <w:noProof/>
                <w:webHidden/>
              </w:rPr>
              <w:fldChar w:fldCharType="end"/>
            </w:r>
          </w:hyperlink>
        </w:p>
        <w:p w14:paraId="69352C0F" w14:textId="31449F7B" w:rsidR="00284321" w:rsidRDefault="0028432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85" w:history="1">
            <w:r w:rsidRPr="00924717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E830B6" w14:textId="0F7B3302" w:rsidR="00284321" w:rsidRDefault="0028432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86" w:history="1">
            <w:r w:rsidRPr="00924717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A19A38" w14:textId="05A88DA5" w:rsidR="00284321" w:rsidRDefault="0028432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87" w:history="1">
            <w:r w:rsidRPr="00924717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A649F6" w14:textId="1A89C617" w:rsidR="00284321" w:rsidRDefault="0028432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88" w:history="1">
            <w:r w:rsidRPr="00924717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702041" w14:textId="1C95078C" w:rsidR="00284321" w:rsidRDefault="0028432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89" w:history="1">
            <w:r w:rsidRPr="00924717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925F2A" w14:textId="25B3914A" w:rsidR="00284321" w:rsidRDefault="0028432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90" w:history="1">
            <w:r w:rsidRPr="00924717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59AA58" w14:textId="5668AEB9" w:rsidR="00284321" w:rsidRDefault="0028432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91" w:history="1">
            <w:r w:rsidRPr="00924717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E8D4E0" w14:textId="70812BD3" w:rsidR="00284321" w:rsidRDefault="0028432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92" w:history="1">
            <w:r w:rsidRPr="00924717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3B6639" w14:textId="5CF03B1F" w:rsidR="00284321" w:rsidRDefault="0028432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93" w:history="1">
            <w:r w:rsidRPr="00924717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CD722C" w14:textId="62C6895D" w:rsidR="00284321" w:rsidRDefault="0028432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94" w:history="1">
            <w:r w:rsidRPr="00924717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A1D72D" w14:textId="4AC147FD" w:rsidR="00284321" w:rsidRDefault="0028432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95" w:history="1">
            <w:r w:rsidRPr="00924717">
              <w:rPr>
                <w:rStyle w:val="Hyperlink"/>
                <w:noProof/>
                <w:lang w:val="en-CA"/>
              </w:rPr>
              <w:t>Meteorological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C8C757" w14:textId="618FEF3B" w:rsidR="00284321" w:rsidRDefault="0028432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96" w:history="1">
            <w:r w:rsidRPr="00924717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944752" w14:textId="5B88A283" w:rsidR="00284321" w:rsidRDefault="0028432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97" w:history="1">
            <w:r w:rsidRPr="00924717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80F23A" w14:textId="63947410" w:rsidR="00284321" w:rsidRDefault="0028432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200498" w:history="1">
            <w:r w:rsidRPr="00924717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_Toc224200498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E9AEB" w14:textId="51D961F4" w:rsidR="00E97955" w:rsidRPr="004A0F4C" w:rsidRDefault="00E97955" w:rsidP="00E97955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014A13D9" w14:textId="77777777" w:rsidR="00E97955" w:rsidRDefault="00E97955" w:rsidP="00E97955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11E82395" w14:textId="77777777" w:rsidR="00E97955" w:rsidRPr="004860D8" w:rsidRDefault="00E97955" w:rsidP="00E97955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224E2567" w14:textId="1C3E5AA2" w:rsidR="00284321" w:rsidRDefault="00E97955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4200499" w:history="1">
        <w:r w:rsidR="00284321" w:rsidRPr="00831F44">
          <w:rPr>
            <w:rStyle w:val="Hyperlink"/>
            <w:noProof/>
          </w:rPr>
          <w:t>Figure 1 – Area Topographic map showing AMS 13</w:t>
        </w:r>
        <w:r w:rsidR="00284321">
          <w:rPr>
            <w:noProof/>
            <w:webHidden/>
          </w:rPr>
          <w:tab/>
        </w:r>
        <w:r w:rsidR="00284321">
          <w:rPr>
            <w:noProof/>
            <w:webHidden/>
          </w:rPr>
          <w:fldChar w:fldCharType="begin"/>
        </w:r>
        <w:r w:rsidR="00284321">
          <w:rPr>
            <w:noProof/>
            <w:webHidden/>
          </w:rPr>
          <w:instrText xml:space="preserve"> PAGEREF _Toc224200499 \h </w:instrText>
        </w:r>
        <w:r w:rsidR="00284321">
          <w:rPr>
            <w:noProof/>
            <w:webHidden/>
          </w:rPr>
        </w:r>
        <w:r w:rsidR="00284321">
          <w:rPr>
            <w:noProof/>
            <w:webHidden/>
          </w:rPr>
          <w:fldChar w:fldCharType="separate"/>
        </w:r>
        <w:r w:rsidR="00284321">
          <w:rPr>
            <w:noProof/>
            <w:webHidden/>
          </w:rPr>
          <w:t>7</w:t>
        </w:r>
        <w:r w:rsidR="00284321">
          <w:rPr>
            <w:noProof/>
            <w:webHidden/>
          </w:rPr>
          <w:fldChar w:fldCharType="end"/>
        </w:r>
      </w:hyperlink>
    </w:p>
    <w:p w14:paraId="2AFDA07C" w14:textId="514CD5B4" w:rsidR="00284321" w:rsidRDefault="0028432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4200500" w:history="1">
        <w:r w:rsidRPr="00831F44">
          <w:rPr>
            <w:rStyle w:val="Hyperlink"/>
            <w:noProof/>
            <w:lang w:val="en-CA"/>
          </w:rPr>
          <w:t>Figure 2 – Aerial image showing AMS 13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_Toc224200500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F027423" w14:textId="5B344FF3" w:rsidR="00284321" w:rsidRDefault="0028432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4200501" w:history="1">
        <w:r w:rsidRPr="00831F44">
          <w:rPr>
            <w:rStyle w:val="Hyperlink"/>
            <w:noProof/>
            <w:lang w:val="en-CA"/>
          </w:rPr>
          <w:t xml:space="preserve">Figure 3 – </w:t>
        </w:r>
        <w:r w:rsidRPr="00831F44">
          <w:rPr>
            <w:rStyle w:val="Hyperlink"/>
            <w:rFonts w:eastAsia="Times New Roman"/>
            <w:noProof/>
          </w:rPr>
          <w:t>Plan view image for AMS 13 – Fort McKay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_Toc224200501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C2E3A4D" w14:textId="7979744A" w:rsidR="00284321" w:rsidRDefault="0028432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4200502" w:history="1">
        <w:r w:rsidRPr="00831F44">
          <w:rPr>
            <w:rStyle w:val="Hyperlink"/>
            <w:noProof/>
            <w:lang w:val="en-CA"/>
          </w:rPr>
          <w:t xml:space="preserve">Figure 4 – </w:t>
        </w:r>
        <w:r w:rsidRPr="00831F44">
          <w:rPr>
            <w:rStyle w:val="Hyperlink"/>
            <w:rFonts w:eastAsia="Times New Roman"/>
            <w:noProof/>
          </w:rPr>
          <w:t>Elevation image for AMS 13 – Fort McKay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_Toc224200502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47FA924" w14:textId="1B3AEF4D" w:rsidR="00284321" w:rsidRDefault="00284321">
      <w:pPr>
        <w:pStyle w:val="TableofFigures"/>
        <w:tabs>
          <w:tab w:val="left" w:pos="3707"/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4200503" w:history="1">
        <w:r w:rsidRPr="00831F44">
          <w:rPr>
            <w:rStyle w:val="Hyperlink"/>
            <w:noProof/>
            <w:lang w:val="en-CA"/>
          </w:rPr>
          <w:t>Figure 5 – Environment looking North</w:t>
        </w:r>
        <w:r>
          <w:rPr>
            <w:rFonts w:eastAsiaTheme="minorEastAsia"/>
            <w:noProof/>
            <w:kern w:val="2"/>
            <w:sz w:val="24"/>
            <w:szCs w:val="24"/>
            <w:lang w:val="en-CA" w:eastAsia="en-CA"/>
            <w14:ligatures w14:val="standardContextual"/>
          </w:rPr>
          <w:tab/>
        </w:r>
        <w:r w:rsidRPr="00831F44">
          <w:rPr>
            <w:rStyle w:val="Hyperlink"/>
            <w:noProof/>
            <w:lang w:val="en-CA"/>
          </w:rPr>
          <w:t xml:space="preserve">   Figure 6 – Environment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_Toc224200503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08885A6" w14:textId="4236EBFE" w:rsidR="00284321" w:rsidRDefault="00284321">
      <w:pPr>
        <w:pStyle w:val="TableofFigures"/>
        <w:tabs>
          <w:tab w:val="left" w:pos="3726"/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4200504" w:history="1">
        <w:r w:rsidRPr="00831F44">
          <w:rPr>
            <w:rStyle w:val="Hyperlink"/>
            <w:noProof/>
            <w:lang w:val="en-CA"/>
          </w:rPr>
          <w:t>Figure 7 – Environment looking South</w:t>
        </w:r>
        <w:r>
          <w:rPr>
            <w:rFonts w:eastAsiaTheme="minorEastAsia"/>
            <w:noProof/>
            <w:kern w:val="2"/>
            <w:sz w:val="24"/>
            <w:szCs w:val="24"/>
            <w:lang w:val="en-CA" w:eastAsia="en-CA"/>
            <w14:ligatures w14:val="standardContextual"/>
          </w:rPr>
          <w:tab/>
        </w:r>
        <w:r w:rsidRPr="00831F44">
          <w:rPr>
            <w:rStyle w:val="Hyperlink"/>
            <w:noProof/>
            <w:lang w:val="en-CA"/>
          </w:rPr>
          <w:t xml:space="preserve">   Figure 8 – Environment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_Toc224200504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07BF44B" w14:textId="65F5B138" w:rsidR="00284321" w:rsidRDefault="0028432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4200505" w:history="1">
        <w:r w:rsidRPr="00831F44">
          <w:rPr>
            <w:rStyle w:val="Hyperlink"/>
            <w:noProof/>
            <w:lang w:val="en-CA"/>
          </w:rPr>
          <w:t>Figure 9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_Toc224200505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E57A38E" w14:textId="1AF5EBD7" w:rsidR="00284321" w:rsidRDefault="0028432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4200506" w:history="1">
        <w:r w:rsidRPr="00831F44">
          <w:rPr>
            <w:rStyle w:val="Hyperlink"/>
            <w:noProof/>
            <w:lang w:val="en-CA"/>
          </w:rPr>
          <w:t>Figure 10 – Photo showing the inlet and sample manifold.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_Toc224200506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32A80C7" w14:textId="38603476" w:rsidR="00284321" w:rsidRDefault="0028432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4200507" w:history="1">
        <w:r w:rsidRPr="00831F44">
          <w:rPr>
            <w:rStyle w:val="Hyperlink"/>
            <w:noProof/>
            <w:lang w:val="en-CA"/>
          </w:rPr>
          <w:t>Figure 11 – Curb shot of the monitoring station.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_Toc224200507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109B09AB" w14:textId="0F937903" w:rsidR="00284321" w:rsidRDefault="0028432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4200508" w:history="1">
        <w:r w:rsidRPr="00831F44">
          <w:rPr>
            <w:rStyle w:val="Hyperlink"/>
            <w:noProof/>
            <w:lang w:val="en-CA"/>
          </w:rPr>
          <w:t>Figure 12 –Photo of the front and the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_Toc224200508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26CEA184" w14:textId="45C32ECE" w:rsidR="00284321" w:rsidRDefault="0028432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4200509" w:history="1">
        <w:r w:rsidRPr="00831F44">
          <w:rPr>
            <w:rStyle w:val="Hyperlink"/>
            <w:noProof/>
            <w:lang w:val="en-CA"/>
          </w:rPr>
          <w:t>Figure 13 – Windrose (2021-2025)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_Toc224200509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1CFB7CF9" w14:textId="60171EDE" w:rsidR="00E97955" w:rsidRDefault="00E97955" w:rsidP="00E97955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76F613AD" w14:textId="77777777" w:rsidR="00E97955" w:rsidRDefault="00E97955" w:rsidP="00E97955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06A53DD0" w14:textId="77777777" w:rsidR="00E97955" w:rsidRDefault="00E97955" w:rsidP="00E97955">
      <w:pPr>
        <w:pStyle w:val="Heading1"/>
        <w:rPr>
          <w:lang w:val="en-CA"/>
        </w:rPr>
      </w:pPr>
      <w:bookmarkStart w:id="0" w:name="_Toc194737895"/>
      <w:bookmarkStart w:id="1" w:name="_Toc224200484"/>
      <w:r w:rsidRPr="0084768C">
        <w:rPr>
          <w:lang w:val="en-CA"/>
        </w:rPr>
        <w:lastRenderedPageBreak/>
        <w:t>General Site Information</w:t>
      </w:r>
      <w:bookmarkEnd w:id="0"/>
      <w:bookmarkEnd w:id="1"/>
    </w:p>
    <w:p w14:paraId="3E8A4A05" w14:textId="6F1FA142" w:rsidR="00E21234" w:rsidRPr="00E21234" w:rsidRDefault="00E21234" w:rsidP="00E21234">
      <w:pPr>
        <w:rPr>
          <w:sz w:val="20"/>
          <w:szCs w:val="20"/>
          <w:lang w:val="en-CA"/>
        </w:rPr>
      </w:pPr>
      <w:r w:rsidRPr="00E21234">
        <w:rPr>
          <w:sz w:val="20"/>
          <w:szCs w:val="20"/>
          <w:lang w:val="en-CA"/>
        </w:rPr>
        <w:t xml:space="preserve">Revision Date: </w:t>
      </w:r>
      <w:r w:rsidR="007D3553">
        <w:rPr>
          <w:sz w:val="20"/>
          <w:szCs w:val="20"/>
          <w:lang w:val="en-CA"/>
        </w:rPr>
        <w:t>Febru</w:t>
      </w:r>
      <w:r w:rsidR="005A1B1C">
        <w:rPr>
          <w:sz w:val="20"/>
          <w:szCs w:val="20"/>
          <w:lang w:val="en-CA"/>
        </w:rPr>
        <w:t>a</w:t>
      </w:r>
      <w:r w:rsidR="007D3553">
        <w:rPr>
          <w:sz w:val="20"/>
          <w:szCs w:val="20"/>
          <w:lang w:val="en-CA"/>
        </w:rPr>
        <w:t>ry</w:t>
      </w:r>
      <w:r w:rsidRPr="00E21234">
        <w:rPr>
          <w:sz w:val="20"/>
          <w:szCs w:val="20"/>
          <w:lang w:val="en-CA"/>
        </w:rPr>
        <w:t xml:space="preserve"> </w:t>
      </w:r>
      <w:r w:rsidR="007D3553">
        <w:rPr>
          <w:sz w:val="20"/>
          <w:szCs w:val="20"/>
          <w:lang w:val="en-CA"/>
        </w:rPr>
        <w:t>18</w:t>
      </w:r>
      <w:r w:rsidRPr="00E21234">
        <w:rPr>
          <w:sz w:val="20"/>
          <w:szCs w:val="20"/>
          <w:lang w:val="en-CA"/>
        </w:rPr>
        <w:t>, 202</w:t>
      </w:r>
      <w:r w:rsidR="007D3553">
        <w:rPr>
          <w:sz w:val="20"/>
          <w:szCs w:val="20"/>
          <w:lang w:val="en-CA"/>
        </w:rPr>
        <w:t>6</w:t>
      </w:r>
    </w:p>
    <w:p w14:paraId="0C411860" w14:textId="77777777" w:rsidR="00E97955" w:rsidRDefault="00E97955" w:rsidP="00E97955">
      <w:pPr>
        <w:pStyle w:val="Heading2"/>
        <w:rPr>
          <w:lang w:val="en-CA"/>
        </w:rPr>
      </w:pPr>
      <w:bookmarkStart w:id="2" w:name="_Toc224200485"/>
      <w:r>
        <w:rPr>
          <w:lang w:val="en-CA"/>
        </w:rPr>
        <w:t>Station</w:t>
      </w:r>
      <w:bookmarkEnd w:id="2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2"/>
        <w:gridCol w:w="6625"/>
      </w:tblGrid>
      <w:tr w:rsidR="00E97955" w:rsidRPr="00075B71" w14:paraId="48F48000" w14:textId="77777777" w:rsidTr="00565387">
        <w:tc>
          <w:tcPr>
            <w:tcW w:w="2718" w:type="dxa"/>
          </w:tcPr>
          <w:p w14:paraId="3850DD1D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bookmarkStart w:id="3" w:name="_Hlk531334237"/>
            <w:r w:rsidRPr="00713E8C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</w:tcPr>
          <w:p w14:paraId="113F6AE5" w14:textId="62BC5429" w:rsidR="00E97955" w:rsidRPr="00713E8C" w:rsidRDefault="00E655C7" w:rsidP="00565387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AMS 13</w:t>
            </w:r>
          </w:p>
        </w:tc>
      </w:tr>
      <w:tr w:rsidR="00E97955" w:rsidRPr="00075B71" w14:paraId="299292E5" w14:textId="77777777" w:rsidTr="00565387">
        <w:tc>
          <w:tcPr>
            <w:tcW w:w="2718" w:type="dxa"/>
          </w:tcPr>
          <w:p w14:paraId="66DF4B4D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</w:tcPr>
          <w:p w14:paraId="1F58B7DE" w14:textId="5E054AA4" w:rsidR="00E97955" w:rsidRPr="00713E8C" w:rsidRDefault="00E655C7" w:rsidP="00565387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Fort McKay South</w:t>
            </w:r>
          </w:p>
        </w:tc>
      </w:tr>
      <w:tr w:rsidR="00E97955" w:rsidRPr="00075B71" w14:paraId="69BF5145" w14:textId="77777777" w:rsidTr="00565387">
        <w:tc>
          <w:tcPr>
            <w:tcW w:w="2718" w:type="dxa"/>
          </w:tcPr>
          <w:p w14:paraId="771A2D76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</w:tcPr>
          <w:p w14:paraId="424EF2A4" w14:textId="7E584942" w:rsidR="00E97955" w:rsidRPr="00713E8C" w:rsidRDefault="00E655C7" w:rsidP="00565387">
            <w:pPr>
              <w:rPr>
                <w:rFonts w:eastAsia="Times New Roman" w:cs="Arial"/>
                <w:highlight w:val="yellow"/>
              </w:rPr>
            </w:pPr>
            <w:r w:rsidRPr="00063697">
              <w:rPr>
                <w:rFonts w:eastAsia="Times New Roman" w:cs="Arial"/>
              </w:rPr>
              <w:t>2002</w:t>
            </w:r>
          </w:p>
        </w:tc>
      </w:tr>
    </w:tbl>
    <w:p w14:paraId="6B9DC025" w14:textId="77777777" w:rsidR="00E97955" w:rsidRDefault="00E97955" w:rsidP="00E97955">
      <w:pPr>
        <w:pStyle w:val="Heading2"/>
        <w:rPr>
          <w:lang w:val="en-CA"/>
        </w:rPr>
      </w:pPr>
      <w:bookmarkStart w:id="4" w:name="_Toc224200486"/>
      <w:bookmarkEnd w:id="3"/>
      <w:r>
        <w:rPr>
          <w:lang w:val="en-CA"/>
        </w:rPr>
        <w:t>Location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1"/>
        <w:gridCol w:w="6636"/>
      </w:tblGrid>
      <w:tr w:rsidR="00E97955" w:rsidRPr="00075B71" w14:paraId="7D149DAA" w14:textId="77777777" w:rsidTr="00E655C7">
        <w:tc>
          <w:tcPr>
            <w:tcW w:w="2591" w:type="dxa"/>
          </w:tcPr>
          <w:p w14:paraId="1DE143D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6636" w:type="dxa"/>
          </w:tcPr>
          <w:p w14:paraId="65F4D823" w14:textId="065B9D6E" w:rsidR="00E97955" w:rsidRPr="00713E8C" w:rsidRDefault="00E655C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075B71" w14:paraId="66BAB1BA" w14:textId="77777777" w:rsidTr="00E655C7">
        <w:tc>
          <w:tcPr>
            <w:tcW w:w="2591" w:type="dxa"/>
          </w:tcPr>
          <w:p w14:paraId="1AF172A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6636" w:type="dxa"/>
          </w:tcPr>
          <w:p w14:paraId="3BC7454F" w14:textId="5E4303B7" w:rsidR="00E97955" w:rsidRPr="00713E8C" w:rsidRDefault="00E655C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4-13-094-11 W4</w:t>
            </w:r>
          </w:p>
        </w:tc>
      </w:tr>
      <w:tr w:rsidR="00E97955" w:rsidRPr="00075B71" w14:paraId="03DEB884" w14:textId="77777777" w:rsidTr="00E655C7">
        <w:tc>
          <w:tcPr>
            <w:tcW w:w="2591" w:type="dxa"/>
          </w:tcPr>
          <w:p w14:paraId="23411818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Airshed Zone</w:t>
            </w:r>
          </w:p>
        </w:tc>
        <w:tc>
          <w:tcPr>
            <w:tcW w:w="6636" w:type="dxa"/>
          </w:tcPr>
          <w:p w14:paraId="13461D4C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Buffalo Environmental Association</w:t>
            </w:r>
          </w:p>
        </w:tc>
      </w:tr>
      <w:tr w:rsidR="00E655C7" w:rsidRPr="00075B71" w14:paraId="03E7AE23" w14:textId="77777777" w:rsidTr="00E655C7">
        <w:tc>
          <w:tcPr>
            <w:tcW w:w="2591" w:type="dxa"/>
          </w:tcPr>
          <w:p w14:paraId="12595382" w14:textId="77777777" w:rsidR="00E655C7" w:rsidRPr="00713E8C" w:rsidRDefault="00E655C7" w:rsidP="00E655C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6636" w:type="dxa"/>
          </w:tcPr>
          <w:p w14:paraId="07E55482" w14:textId="59D366FB" w:rsidR="00E655C7" w:rsidRPr="002252B8" w:rsidRDefault="002252B8" w:rsidP="00E655C7">
            <w:pPr>
              <w:rPr>
                <w:rFonts w:eastAsia="Times New Roman" w:cs="Arial"/>
              </w:rPr>
            </w:pPr>
            <w:r w:rsidRPr="002252B8">
              <w:rPr>
                <w:rFonts w:eastAsia="Times New Roman" w:cs="Arial"/>
              </w:rPr>
              <w:t>57.149175</w:t>
            </w:r>
          </w:p>
        </w:tc>
      </w:tr>
      <w:tr w:rsidR="00E655C7" w:rsidRPr="00075B71" w14:paraId="5E7D3CBF" w14:textId="77777777" w:rsidTr="00E655C7">
        <w:tc>
          <w:tcPr>
            <w:tcW w:w="2591" w:type="dxa"/>
          </w:tcPr>
          <w:p w14:paraId="6A101CF3" w14:textId="77777777" w:rsidR="00E655C7" w:rsidRPr="00713E8C" w:rsidRDefault="00E655C7" w:rsidP="00E655C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6636" w:type="dxa"/>
          </w:tcPr>
          <w:p w14:paraId="073384E0" w14:textId="277B51F4" w:rsidR="00E655C7" w:rsidRPr="002252B8" w:rsidRDefault="002252B8" w:rsidP="00E655C7">
            <w:pPr>
              <w:rPr>
                <w:rFonts w:eastAsia="Times New Roman" w:cs="Arial"/>
              </w:rPr>
            </w:pPr>
            <w:r w:rsidRPr="002252B8">
              <w:rPr>
                <w:rFonts w:eastAsia="Times New Roman" w:cs="Arial"/>
              </w:rPr>
              <w:t>-111.642344</w:t>
            </w:r>
          </w:p>
        </w:tc>
      </w:tr>
      <w:tr w:rsidR="00245720" w:rsidRPr="00075B71" w14:paraId="4237F267" w14:textId="77777777" w:rsidTr="00E655C7">
        <w:tc>
          <w:tcPr>
            <w:tcW w:w="2591" w:type="dxa"/>
          </w:tcPr>
          <w:p w14:paraId="05904E25" w14:textId="77777777" w:rsidR="00245720" w:rsidRPr="00713E8C" w:rsidRDefault="00245720" w:rsidP="002457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6636" w:type="dxa"/>
          </w:tcPr>
          <w:p w14:paraId="0C12A45B" w14:textId="5BE39185" w:rsidR="00245720" w:rsidRPr="00713E8C" w:rsidRDefault="00245720" w:rsidP="00245720">
            <w:pPr>
              <w:rPr>
                <w:rFonts w:eastAsia="Times New Roman" w:cs="Arial"/>
                <w:highlight w:val="yellow"/>
              </w:rPr>
            </w:pPr>
            <w:r w:rsidRPr="00063697">
              <w:rPr>
                <w:rFonts w:eastAsia="Times New Roman" w:cs="Arial"/>
              </w:rPr>
              <w:t>461136</w:t>
            </w:r>
          </w:p>
        </w:tc>
      </w:tr>
      <w:tr w:rsidR="00245720" w:rsidRPr="00075B71" w14:paraId="65B7BDB7" w14:textId="77777777" w:rsidTr="00E655C7">
        <w:tc>
          <w:tcPr>
            <w:tcW w:w="2591" w:type="dxa"/>
          </w:tcPr>
          <w:p w14:paraId="775B2DDC" w14:textId="77777777" w:rsidR="00245720" w:rsidRPr="00713E8C" w:rsidRDefault="00245720" w:rsidP="002457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6636" w:type="dxa"/>
          </w:tcPr>
          <w:p w14:paraId="7FFB45F5" w14:textId="44528916" w:rsidR="00245720" w:rsidRPr="00713E8C" w:rsidRDefault="00245720" w:rsidP="00245720">
            <w:pPr>
              <w:rPr>
                <w:rFonts w:eastAsia="Times New Roman" w:cs="Arial"/>
                <w:highlight w:val="yellow"/>
              </w:rPr>
            </w:pPr>
            <w:r w:rsidRPr="00063697">
              <w:rPr>
                <w:rFonts w:eastAsia="Times New Roman" w:cs="Arial"/>
              </w:rPr>
              <w:t>6334175</w:t>
            </w:r>
          </w:p>
        </w:tc>
      </w:tr>
      <w:tr w:rsidR="00245720" w:rsidRPr="00075B71" w14:paraId="07671A24" w14:textId="77777777" w:rsidTr="00E655C7">
        <w:tc>
          <w:tcPr>
            <w:tcW w:w="2591" w:type="dxa"/>
          </w:tcPr>
          <w:p w14:paraId="54F5FD1B" w14:textId="77777777" w:rsidR="00245720" w:rsidRPr="00713E8C" w:rsidRDefault="00245720" w:rsidP="002457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6636" w:type="dxa"/>
          </w:tcPr>
          <w:p w14:paraId="7BFBD6A9" w14:textId="2D61EECE" w:rsidR="00245720" w:rsidRPr="00713E8C" w:rsidRDefault="00245720" w:rsidP="00245720">
            <w:pPr>
              <w:rPr>
                <w:rFonts w:eastAsia="Times New Roman" w:cs="Arial"/>
                <w:highlight w:val="yellow"/>
              </w:rPr>
            </w:pPr>
            <w:r w:rsidRPr="00063697">
              <w:rPr>
                <w:rFonts w:eastAsia="Times New Roman" w:cs="Arial"/>
              </w:rPr>
              <w:t>Fort McKay</w:t>
            </w:r>
          </w:p>
        </w:tc>
      </w:tr>
      <w:tr w:rsidR="00245720" w:rsidRPr="00075B71" w14:paraId="144D3C99" w14:textId="77777777" w:rsidTr="00E655C7">
        <w:tc>
          <w:tcPr>
            <w:tcW w:w="2591" w:type="dxa"/>
          </w:tcPr>
          <w:p w14:paraId="19629D97" w14:textId="77777777" w:rsidR="00245720" w:rsidRPr="00713E8C" w:rsidRDefault="00245720" w:rsidP="0024572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6636" w:type="dxa"/>
          </w:tcPr>
          <w:p w14:paraId="77445A68" w14:textId="31E31620" w:rsidR="00245720" w:rsidRPr="00713E8C" w:rsidRDefault="00245720" w:rsidP="00245720">
            <w:pPr>
              <w:rPr>
                <w:rFonts w:eastAsia="Times New Roman" w:cs="Arial"/>
                <w:highlight w:val="yellow"/>
              </w:rPr>
            </w:pPr>
            <w:r w:rsidRPr="00063697">
              <w:rPr>
                <w:rFonts w:eastAsia="Times New Roman" w:cs="Arial"/>
              </w:rPr>
              <w:t>7</w:t>
            </w:r>
            <w:r>
              <w:rPr>
                <w:rFonts w:eastAsia="Times New Roman" w:cs="Arial"/>
              </w:rPr>
              <w:t>57</w:t>
            </w:r>
          </w:p>
        </w:tc>
      </w:tr>
      <w:tr w:rsidR="00245720" w:rsidRPr="00075B71" w14:paraId="39974EBE" w14:textId="77777777" w:rsidTr="00E655C7">
        <w:tc>
          <w:tcPr>
            <w:tcW w:w="2591" w:type="dxa"/>
          </w:tcPr>
          <w:p w14:paraId="721A73F3" w14:textId="77777777" w:rsidR="00245720" w:rsidRPr="00713E8C" w:rsidRDefault="00245720" w:rsidP="00245720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6636" w:type="dxa"/>
          </w:tcPr>
          <w:p w14:paraId="7BDF1E38" w14:textId="296BA1A9" w:rsidR="00245720" w:rsidRPr="00713E8C" w:rsidRDefault="00245720" w:rsidP="00245720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2021</w:t>
            </w:r>
          </w:p>
        </w:tc>
      </w:tr>
    </w:tbl>
    <w:p w14:paraId="7CB4A75C" w14:textId="77777777" w:rsidR="00E97955" w:rsidRDefault="00E97955" w:rsidP="00E97955">
      <w:pPr>
        <w:pStyle w:val="Heading2"/>
        <w:rPr>
          <w:lang w:val="en-CA"/>
        </w:rPr>
      </w:pPr>
      <w:bookmarkStart w:id="5" w:name="_Toc224200487"/>
      <w:r>
        <w:rPr>
          <w:lang w:val="en-CA"/>
        </w:rPr>
        <w:t>Owner/Operator/Approval Holder</w:t>
      </w:r>
      <w:bookmarkEnd w:id="5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9"/>
        <w:gridCol w:w="6648"/>
      </w:tblGrid>
      <w:tr w:rsidR="00E97955" w:rsidRPr="00075B71" w14:paraId="31D7AB9B" w14:textId="77777777" w:rsidTr="00F31E39">
        <w:tc>
          <w:tcPr>
            <w:tcW w:w="2579" w:type="dxa"/>
          </w:tcPr>
          <w:p w14:paraId="39857A8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6648" w:type="dxa"/>
          </w:tcPr>
          <w:p w14:paraId="50BB05B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691EC179" w14:textId="77777777" w:rsidTr="00F31E39">
        <w:tc>
          <w:tcPr>
            <w:tcW w:w="2579" w:type="dxa"/>
          </w:tcPr>
          <w:p w14:paraId="39DF168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Address of Operating Agency</w:t>
            </w:r>
          </w:p>
        </w:tc>
        <w:tc>
          <w:tcPr>
            <w:tcW w:w="6648" w:type="dxa"/>
          </w:tcPr>
          <w:p w14:paraId="3E6FFBE1" w14:textId="2E38B938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</w:t>
            </w:r>
            <w:r w:rsidR="00E21234">
              <w:rPr>
                <w:rFonts w:eastAsia="Times New Roman" w:cs="Arial"/>
              </w:rPr>
              <w:t>-</w:t>
            </w:r>
            <w:r>
              <w:rPr>
                <w:rFonts w:eastAsia="Times New Roman" w:cs="Arial"/>
              </w:rPr>
              <w:t>805 Memorial Drive, Fort McMurray, Alberta T9K 0K4</w:t>
            </w:r>
          </w:p>
        </w:tc>
      </w:tr>
      <w:tr w:rsidR="00F31E39" w:rsidRPr="00075B71" w14:paraId="3BCA60ED" w14:textId="77777777" w:rsidTr="00F31E39">
        <w:tc>
          <w:tcPr>
            <w:tcW w:w="2579" w:type="dxa"/>
          </w:tcPr>
          <w:p w14:paraId="5BF13DE2" w14:textId="77777777" w:rsidR="00F31E39" w:rsidRPr="00713E8C" w:rsidRDefault="00F31E39" w:rsidP="00F31E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6648" w:type="dxa"/>
          </w:tcPr>
          <w:p w14:paraId="50DFFBC4" w14:textId="6EC5586A" w:rsidR="00F31E39" w:rsidRPr="00713E8C" w:rsidRDefault="00F31E39" w:rsidP="00F31E39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Syncrude Canada Ltd</w:t>
            </w:r>
          </w:p>
        </w:tc>
      </w:tr>
      <w:tr w:rsidR="00F31E39" w:rsidRPr="00075B71" w14:paraId="2E29188E" w14:textId="77777777" w:rsidTr="00F31E39">
        <w:tc>
          <w:tcPr>
            <w:tcW w:w="2579" w:type="dxa"/>
          </w:tcPr>
          <w:p w14:paraId="5DF52BF4" w14:textId="77777777" w:rsidR="00F31E39" w:rsidRPr="00713E8C" w:rsidRDefault="00F31E39" w:rsidP="00F31E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6648" w:type="dxa"/>
          </w:tcPr>
          <w:p w14:paraId="21A410E6" w14:textId="02E7736E" w:rsidR="00F31E39" w:rsidRPr="00713E8C" w:rsidRDefault="00F31E39" w:rsidP="00F31E39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026-0</w:t>
            </w:r>
            <w:r w:rsidR="00E21234">
              <w:rPr>
                <w:rFonts w:eastAsia="Times New Roman" w:cs="Arial"/>
              </w:rPr>
              <w:t>3</w:t>
            </w:r>
            <w:r w:rsidRPr="00063697">
              <w:rPr>
                <w:rFonts w:eastAsia="Times New Roman" w:cs="Arial"/>
              </w:rPr>
              <w:t>-00</w:t>
            </w:r>
          </w:p>
        </w:tc>
      </w:tr>
      <w:tr w:rsidR="00F31E39" w:rsidRPr="00075B71" w14:paraId="1C23D2B9" w14:textId="77777777" w:rsidTr="00F31E39">
        <w:tc>
          <w:tcPr>
            <w:tcW w:w="2579" w:type="dxa"/>
          </w:tcPr>
          <w:p w14:paraId="799FC09F" w14:textId="77777777" w:rsidR="00F31E39" w:rsidRPr="00713E8C" w:rsidRDefault="00F31E39" w:rsidP="00F31E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6648" w:type="dxa"/>
          </w:tcPr>
          <w:p w14:paraId="00AD8715" w14:textId="6ACB45E1" w:rsidR="00F31E39" w:rsidRPr="00713E8C" w:rsidRDefault="00E21234" w:rsidP="00F31E39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Nikola Stears</w:t>
            </w:r>
          </w:p>
        </w:tc>
      </w:tr>
      <w:tr w:rsidR="00F31E39" w:rsidRPr="00075B71" w14:paraId="37E7553C" w14:textId="77777777" w:rsidTr="00F31E39">
        <w:tc>
          <w:tcPr>
            <w:tcW w:w="2579" w:type="dxa"/>
          </w:tcPr>
          <w:p w14:paraId="2557CF7D" w14:textId="77777777" w:rsidR="00F31E39" w:rsidRPr="00713E8C" w:rsidRDefault="00F31E39" w:rsidP="00F31E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6648" w:type="dxa"/>
          </w:tcPr>
          <w:p w14:paraId="34BFA9F1" w14:textId="7020F281" w:rsidR="00F31E39" w:rsidRPr="00713E8C" w:rsidRDefault="00312F7C" w:rsidP="00F31E39">
            <w:pPr>
              <w:rPr>
                <w:rFonts w:eastAsia="Times New Roman" w:cs="Arial"/>
                <w:highlight w:val="yellow"/>
              </w:rPr>
            </w:pPr>
            <w:r w:rsidRPr="00312F7C">
              <w:rPr>
                <w:rFonts w:eastAsia="Times New Roman" w:cs="Arial"/>
              </w:rPr>
              <w:t>Bag 4009, MD 4160, Fort McMurray, Alberta, T9H 3L1</w:t>
            </w:r>
          </w:p>
        </w:tc>
      </w:tr>
      <w:tr w:rsidR="00F31E39" w:rsidRPr="00075B71" w14:paraId="0955AE21" w14:textId="77777777" w:rsidTr="00F31E39">
        <w:tc>
          <w:tcPr>
            <w:tcW w:w="2579" w:type="dxa"/>
          </w:tcPr>
          <w:p w14:paraId="40BDB65A" w14:textId="77777777" w:rsidR="00F31E39" w:rsidRPr="00713E8C" w:rsidRDefault="00F31E39" w:rsidP="00F31E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6648" w:type="dxa"/>
          </w:tcPr>
          <w:p w14:paraId="49096ADE" w14:textId="1296DB21" w:rsidR="00F31E39" w:rsidRPr="00713E8C" w:rsidRDefault="00312F7C" w:rsidP="00F31E39">
            <w:pPr>
              <w:rPr>
                <w:rFonts w:eastAsia="Times New Roman" w:cs="Arial"/>
                <w:highlight w:val="yellow"/>
              </w:rPr>
            </w:pPr>
            <w:r w:rsidRPr="00312F7C">
              <w:rPr>
                <w:rFonts w:eastAsia="Times New Roman" w:cs="Arial"/>
              </w:rPr>
              <w:t>780-</w:t>
            </w:r>
            <w:r w:rsidR="00E21234">
              <w:rPr>
                <w:rFonts w:eastAsia="Times New Roman" w:cs="Arial"/>
              </w:rPr>
              <w:t>742-7281</w:t>
            </w:r>
          </w:p>
        </w:tc>
      </w:tr>
      <w:tr w:rsidR="00F31E39" w:rsidRPr="00075B71" w14:paraId="65830AF1" w14:textId="77777777" w:rsidTr="00F31E39">
        <w:tc>
          <w:tcPr>
            <w:tcW w:w="2579" w:type="dxa"/>
          </w:tcPr>
          <w:p w14:paraId="3705D58C" w14:textId="77777777" w:rsidR="00F31E39" w:rsidRPr="00713E8C" w:rsidRDefault="00F31E39" w:rsidP="00F31E3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6648" w:type="dxa"/>
          </w:tcPr>
          <w:p w14:paraId="75DE201E" w14:textId="18F4E18E" w:rsidR="00F31E39" w:rsidRPr="00713E8C" w:rsidRDefault="00E21234" w:rsidP="00F31E39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nstears@suncor.com</w:t>
            </w:r>
          </w:p>
        </w:tc>
      </w:tr>
    </w:tbl>
    <w:p w14:paraId="6F47BD0E" w14:textId="77777777" w:rsidR="00E97955" w:rsidRDefault="00E97955" w:rsidP="00E97955">
      <w:pPr>
        <w:pStyle w:val="Heading2"/>
        <w:jc w:val="both"/>
        <w:rPr>
          <w:lang w:val="en-CA"/>
        </w:rPr>
      </w:pPr>
      <w:bookmarkStart w:id="6" w:name="_Toc224200488"/>
      <w:r>
        <w:rPr>
          <w:lang w:val="en-CA"/>
        </w:rPr>
        <w:t>Site Description</w:t>
      </w:r>
      <w:bookmarkEnd w:id="6"/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3"/>
        <w:gridCol w:w="2926"/>
        <w:gridCol w:w="3986"/>
      </w:tblGrid>
      <w:tr w:rsidR="00BB7622" w:rsidRPr="00713E8C" w14:paraId="369D0CC4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2E2CA571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01D3B480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31C03AD0" w14:textId="191FC69E" w:rsidR="00BB7622" w:rsidRPr="00713E8C" w:rsidRDefault="00BB7622" w:rsidP="00BB7622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Forest</w:t>
            </w:r>
          </w:p>
        </w:tc>
      </w:tr>
      <w:tr w:rsidR="00BB7622" w:rsidRPr="00713E8C" w14:paraId="7AAB92A3" w14:textId="77777777" w:rsidTr="00565387">
        <w:trPr>
          <w:jc w:val="center"/>
        </w:trPr>
        <w:tc>
          <w:tcPr>
            <w:tcW w:w="2333" w:type="dxa"/>
            <w:vMerge/>
          </w:tcPr>
          <w:p w14:paraId="41FF8575" w14:textId="77777777" w:rsidR="00BB7622" w:rsidRPr="00713E8C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2AFB392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2988A841" w14:textId="731366A0" w:rsidR="00BB7622" w:rsidRPr="00713E8C" w:rsidRDefault="00BB7622" w:rsidP="00BB7622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Forest</w:t>
            </w:r>
          </w:p>
        </w:tc>
      </w:tr>
      <w:tr w:rsidR="00BB7622" w:rsidRPr="00713E8C" w14:paraId="3FBA4E7C" w14:textId="77777777" w:rsidTr="00565387">
        <w:trPr>
          <w:jc w:val="center"/>
        </w:trPr>
        <w:tc>
          <w:tcPr>
            <w:tcW w:w="2333" w:type="dxa"/>
            <w:vMerge/>
          </w:tcPr>
          <w:p w14:paraId="232583EF" w14:textId="77777777" w:rsidR="00BB7622" w:rsidRPr="00713E8C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1432018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3733225E" w14:textId="4A54F00D" w:rsidR="00BB7622" w:rsidRPr="00713E8C" w:rsidRDefault="00BB7622" w:rsidP="00BB7622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Forest</w:t>
            </w:r>
          </w:p>
        </w:tc>
      </w:tr>
      <w:tr w:rsidR="00BB7622" w:rsidRPr="00713E8C" w14:paraId="1F01FB64" w14:textId="77777777" w:rsidTr="00565387">
        <w:trPr>
          <w:jc w:val="center"/>
        </w:trPr>
        <w:tc>
          <w:tcPr>
            <w:tcW w:w="2333" w:type="dxa"/>
            <w:vMerge/>
          </w:tcPr>
          <w:p w14:paraId="6961B8D2" w14:textId="77777777" w:rsidR="00BB7622" w:rsidRPr="00713E8C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4FC3EF5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3C0821B5" w14:textId="3789FA2A" w:rsidR="00BB7622" w:rsidRPr="00713E8C" w:rsidRDefault="00BB7622" w:rsidP="00BB7622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Forest</w:t>
            </w:r>
          </w:p>
        </w:tc>
      </w:tr>
      <w:tr w:rsidR="00BB7622" w:rsidRPr="00713E8C" w14:paraId="425BA068" w14:textId="77777777" w:rsidTr="00565387">
        <w:trPr>
          <w:jc w:val="center"/>
        </w:trPr>
        <w:tc>
          <w:tcPr>
            <w:tcW w:w="2333" w:type="dxa"/>
          </w:tcPr>
          <w:p w14:paraId="2A15EE9E" w14:textId="646D79C4" w:rsidR="00BB7622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  <w:r>
              <w:rPr>
                <w:rFonts w:eastAsia="Times New Roman" w:cs="Arial"/>
              </w:rPr>
              <w:t>(m)</w:t>
            </w:r>
          </w:p>
          <w:p w14:paraId="266FDB39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2C39D98C" w14:textId="4AAC2950" w:rsidR="00BB7622" w:rsidRPr="00713E8C" w:rsidRDefault="00BB7622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268 m</w:t>
            </w:r>
          </w:p>
        </w:tc>
      </w:tr>
      <w:tr w:rsidR="00BB7622" w:rsidRPr="00713E8C" w14:paraId="50688D14" w14:textId="77777777" w:rsidTr="00565387">
        <w:trPr>
          <w:jc w:val="center"/>
        </w:trPr>
        <w:tc>
          <w:tcPr>
            <w:tcW w:w="2333" w:type="dxa"/>
            <w:vMerge w:val="restart"/>
          </w:tcPr>
          <w:p w14:paraId="502599BC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</w:tcPr>
          <w:p w14:paraId="4D87A6F9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681D8AF3" w14:textId="06566F2E" w:rsidR="00BB7622" w:rsidRPr="00713E8C" w:rsidRDefault="0092440D" w:rsidP="00BB7622">
            <w:pPr>
              <w:rPr>
                <w:rFonts w:eastAsia="Times New Roman" w:cs="Arial"/>
                <w:highlight w:val="yellow"/>
              </w:rPr>
            </w:pPr>
            <w:r w:rsidRPr="00063697">
              <w:rPr>
                <w:rFonts w:eastAsia="Times New Roman" w:cs="Arial"/>
              </w:rPr>
              <w:t>None</w:t>
            </w:r>
          </w:p>
        </w:tc>
      </w:tr>
      <w:tr w:rsidR="00BB7622" w:rsidRPr="00713E8C" w14:paraId="601B3711" w14:textId="77777777" w:rsidTr="00565387">
        <w:trPr>
          <w:jc w:val="center"/>
        </w:trPr>
        <w:tc>
          <w:tcPr>
            <w:tcW w:w="2333" w:type="dxa"/>
            <w:vMerge/>
          </w:tcPr>
          <w:p w14:paraId="55F91B52" w14:textId="77777777" w:rsidR="00BB7622" w:rsidRPr="00713E8C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099F793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3DBB93A0" w14:textId="175C6343" w:rsidR="00BB7622" w:rsidRPr="00713E8C" w:rsidRDefault="0092440D" w:rsidP="00BB7622">
            <w:pPr>
              <w:rPr>
                <w:rFonts w:eastAsia="Times New Roman" w:cs="Arial"/>
                <w:highlight w:val="yellow"/>
              </w:rPr>
            </w:pPr>
            <w:r w:rsidRPr="00063697">
              <w:rPr>
                <w:rFonts w:eastAsia="Times New Roman" w:cs="Arial"/>
              </w:rPr>
              <w:t>None</w:t>
            </w:r>
          </w:p>
        </w:tc>
      </w:tr>
      <w:tr w:rsidR="00BB7622" w:rsidRPr="00713E8C" w14:paraId="34FD142A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0F1C6E21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50B9B17E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7EDB0FE1" w14:textId="1052CD3D" w:rsidR="00BB7622" w:rsidRPr="00713E8C" w:rsidRDefault="0092440D" w:rsidP="00BB7622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None</w:t>
            </w:r>
          </w:p>
        </w:tc>
      </w:tr>
      <w:tr w:rsidR="00BB7622" w:rsidRPr="00713E8C" w14:paraId="523DA438" w14:textId="77777777" w:rsidTr="00565387">
        <w:trPr>
          <w:jc w:val="center"/>
        </w:trPr>
        <w:tc>
          <w:tcPr>
            <w:tcW w:w="2333" w:type="dxa"/>
            <w:vMerge/>
          </w:tcPr>
          <w:p w14:paraId="6BFB589C" w14:textId="77777777" w:rsidR="00BB7622" w:rsidRPr="00713E8C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4835235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5CF586B5" w14:textId="078AA710" w:rsidR="00BB7622" w:rsidRPr="00713E8C" w:rsidRDefault="0092440D" w:rsidP="00BB7622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None</w:t>
            </w:r>
          </w:p>
        </w:tc>
      </w:tr>
      <w:tr w:rsidR="00BB7622" w:rsidRPr="00713E8C" w14:paraId="67D26E2F" w14:textId="77777777" w:rsidTr="00565387">
        <w:trPr>
          <w:jc w:val="center"/>
        </w:trPr>
        <w:tc>
          <w:tcPr>
            <w:tcW w:w="2333" w:type="dxa"/>
            <w:vMerge/>
          </w:tcPr>
          <w:p w14:paraId="21D1E9B6" w14:textId="77777777" w:rsidR="00BB7622" w:rsidRPr="00713E8C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CFFBE24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A2E2872" w14:textId="31FB6FF0" w:rsidR="00BB7622" w:rsidRPr="00713E8C" w:rsidRDefault="0092440D" w:rsidP="00BB7622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None</w:t>
            </w:r>
          </w:p>
        </w:tc>
      </w:tr>
      <w:tr w:rsidR="00BB7622" w:rsidRPr="00713E8C" w14:paraId="0FBD061E" w14:textId="77777777" w:rsidTr="00565387">
        <w:trPr>
          <w:jc w:val="center"/>
        </w:trPr>
        <w:tc>
          <w:tcPr>
            <w:tcW w:w="2333" w:type="dxa"/>
            <w:vMerge/>
          </w:tcPr>
          <w:p w14:paraId="0ED9F9F0" w14:textId="77777777" w:rsidR="00BB7622" w:rsidRPr="00713E8C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B561F23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11F56F57" w14:textId="3E8C2329" w:rsidR="00BB7622" w:rsidRPr="00713E8C" w:rsidRDefault="0092440D" w:rsidP="00BB7622">
            <w:pPr>
              <w:rPr>
                <w:rFonts w:eastAsia="Times New Roman" w:cs="Arial"/>
              </w:rPr>
            </w:pPr>
            <w:r w:rsidRPr="00063697">
              <w:rPr>
                <w:rFonts w:eastAsia="Times New Roman" w:cs="Arial"/>
              </w:rPr>
              <w:t>None</w:t>
            </w:r>
          </w:p>
        </w:tc>
      </w:tr>
      <w:tr w:rsidR="00BB7622" w:rsidRPr="00713E8C" w14:paraId="1EB6FEC5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61A07880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Distance to nearest trees (m)</w:t>
            </w:r>
          </w:p>
        </w:tc>
        <w:tc>
          <w:tcPr>
            <w:tcW w:w="2926" w:type="dxa"/>
          </w:tcPr>
          <w:p w14:paraId="643BAAE7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6018490A" w14:textId="6D9A9061" w:rsidR="00BB7622" w:rsidRPr="00713E8C" w:rsidRDefault="0092440D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150</w:t>
            </w:r>
          </w:p>
        </w:tc>
      </w:tr>
      <w:tr w:rsidR="00BB7622" w:rsidRPr="00713E8C" w14:paraId="538D3698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6D5881E3" w14:textId="77777777" w:rsidR="00BB7622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77BD5C0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64C4235B" w14:textId="7BFFD23E" w:rsidR="00BB7622" w:rsidRPr="00713E8C" w:rsidRDefault="0092440D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108</w:t>
            </w:r>
          </w:p>
        </w:tc>
      </w:tr>
      <w:tr w:rsidR="00BB7622" w:rsidRPr="00713E8C" w14:paraId="14DE60A1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6B744B92" w14:textId="77777777" w:rsidR="00BB7622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783FE86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4DC83677" w14:textId="5545610C" w:rsidR="00BB7622" w:rsidRPr="00713E8C" w:rsidRDefault="0092440D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56</w:t>
            </w:r>
          </w:p>
        </w:tc>
      </w:tr>
      <w:tr w:rsidR="00BB7622" w:rsidRPr="00713E8C" w14:paraId="380F0BB4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322DBB75" w14:textId="77777777" w:rsidR="00BB7622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1F7D4F79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255E91E0" w14:textId="57762868" w:rsidR="00BB7622" w:rsidRPr="00713E8C" w:rsidRDefault="0092440D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150</w:t>
            </w:r>
          </w:p>
        </w:tc>
      </w:tr>
      <w:tr w:rsidR="00BB7622" w:rsidRPr="00713E8C" w14:paraId="6ED8B5FA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3440BD40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32A91751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1BF05AD1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BB7622" w:rsidRPr="00713E8C" w14:paraId="09C2E8AC" w14:textId="77777777" w:rsidTr="00565387">
        <w:trPr>
          <w:jc w:val="center"/>
        </w:trPr>
        <w:tc>
          <w:tcPr>
            <w:tcW w:w="2333" w:type="dxa"/>
            <w:vMerge/>
          </w:tcPr>
          <w:p w14:paraId="0ACA1E8D" w14:textId="77777777" w:rsidR="00BB7622" w:rsidRPr="00713E8C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702BBE7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0EEF34A2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 metre</w:t>
            </w:r>
          </w:p>
        </w:tc>
      </w:tr>
      <w:tr w:rsidR="00BB7622" w:rsidRPr="00713E8C" w14:paraId="6713B632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1564BC58" w14:textId="1EB86430" w:rsidR="00BB7622" w:rsidRPr="00713E8C" w:rsidRDefault="00E21234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Wind </w:t>
            </w:r>
            <w:r w:rsidR="00BB7622" w:rsidRPr="00713E8C">
              <w:rPr>
                <w:rFonts w:eastAsia="Times New Roman" w:cs="Arial"/>
              </w:rPr>
              <w:t>Sensors</w:t>
            </w:r>
          </w:p>
        </w:tc>
        <w:tc>
          <w:tcPr>
            <w:tcW w:w="2926" w:type="dxa"/>
          </w:tcPr>
          <w:p w14:paraId="549A35BD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3B0C6F39" w14:textId="77777777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BB7622" w:rsidRPr="00713E8C" w14:paraId="167A373A" w14:textId="77777777" w:rsidTr="00565387">
        <w:trPr>
          <w:jc w:val="center"/>
        </w:trPr>
        <w:tc>
          <w:tcPr>
            <w:tcW w:w="2333" w:type="dxa"/>
            <w:vMerge/>
          </w:tcPr>
          <w:p w14:paraId="7A4189DB" w14:textId="77777777" w:rsidR="00BB7622" w:rsidRPr="00713E8C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F5293C4" w14:textId="5C0D9598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  <w:r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DFB8DC2" w14:textId="13AD5B97" w:rsidR="00BB7622" w:rsidRPr="00713E8C" w:rsidRDefault="0092440D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 m</w:t>
            </w:r>
          </w:p>
        </w:tc>
      </w:tr>
      <w:tr w:rsidR="00BB7622" w:rsidRPr="00713E8C" w14:paraId="39D96E04" w14:textId="77777777" w:rsidTr="00565387">
        <w:trPr>
          <w:jc w:val="center"/>
        </w:trPr>
        <w:tc>
          <w:tcPr>
            <w:tcW w:w="2333" w:type="dxa"/>
            <w:vMerge/>
          </w:tcPr>
          <w:p w14:paraId="69A56730" w14:textId="77777777" w:rsidR="00BB7622" w:rsidRPr="00713E8C" w:rsidRDefault="00BB7622" w:rsidP="00BB762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9748258" w14:textId="113A4059" w:rsidR="00BB7622" w:rsidRPr="00713E8C" w:rsidRDefault="00BB7622" w:rsidP="00BB762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  <w:r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5B91EA4" w14:textId="70CD6140" w:rsidR="00BB7622" w:rsidRPr="00713E8C" w:rsidRDefault="0092440D" w:rsidP="00BB762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0 m</w:t>
            </w:r>
          </w:p>
        </w:tc>
      </w:tr>
    </w:tbl>
    <w:p w14:paraId="655E73A1" w14:textId="77777777" w:rsidR="00E97955" w:rsidRDefault="00E97955" w:rsidP="00E97955">
      <w:pPr>
        <w:rPr>
          <w:lang w:val="en-CA"/>
        </w:rPr>
      </w:pPr>
    </w:p>
    <w:p w14:paraId="7386E211" w14:textId="77777777" w:rsidR="00E97955" w:rsidRDefault="00E97955" w:rsidP="00E97955">
      <w:pPr>
        <w:pStyle w:val="Heading1"/>
        <w:rPr>
          <w:lang w:val="en-CA"/>
        </w:rPr>
      </w:pPr>
      <w:bookmarkStart w:id="7" w:name="_Toc224200489"/>
      <w:r>
        <w:rPr>
          <w:lang w:val="en-CA"/>
        </w:rPr>
        <w:t>Site Influences</w:t>
      </w:r>
      <w:bookmarkEnd w:id="7"/>
    </w:p>
    <w:p w14:paraId="189BACAD" w14:textId="77777777" w:rsidR="00E97955" w:rsidRDefault="00E97955" w:rsidP="00E97955">
      <w:pPr>
        <w:pStyle w:val="Heading2"/>
        <w:rPr>
          <w:lang w:val="en-CA"/>
        </w:rPr>
      </w:pPr>
      <w:bookmarkStart w:id="8" w:name="_Toc224200490"/>
      <w:r>
        <w:rPr>
          <w:lang w:val="en-CA"/>
        </w:rPr>
        <w:t>Localized Sources (within 20 metres of station)</w:t>
      </w:r>
      <w:bookmarkEnd w:id="8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6"/>
        <w:gridCol w:w="1887"/>
        <w:gridCol w:w="5253"/>
      </w:tblGrid>
      <w:tr w:rsidR="00E97955" w:rsidRPr="00713E8C" w14:paraId="1C0B2617" w14:textId="77777777" w:rsidTr="006A7326">
        <w:trPr>
          <w:trHeight w:val="253"/>
        </w:trPr>
        <w:tc>
          <w:tcPr>
            <w:tcW w:w="1996" w:type="dxa"/>
            <w:shd w:val="clear" w:color="auto" w:fill="B4C6E7" w:themeFill="accent1" w:themeFillTint="66"/>
          </w:tcPr>
          <w:p w14:paraId="273C1E20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887" w:type="dxa"/>
            <w:shd w:val="clear" w:color="auto" w:fill="B4C6E7" w:themeFill="accent1" w:themeFillTint="66"/>
          </w:tcPr>
          <w:p w14:paraId="485C6AB8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253" w:type="dxa"/>
            <w:shd w:val="clear" w:color="auto" w:fill="B4C6E7" w:themeFill="accent1" w:themeFillTint="66"/>
          </w:tcPr>
          <w:p w14:paraId="1C76FE6C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E97955" w:rsidRPr="00713E8C" w14:paraId="1C9A1330" w14:textId="77777777" w:rsidTr="006A7326">
        <w:trPr>
          <w:trHeight w:val="253"/>
        </w:trPr>
        <w:tc>
          <w:tcPr>
            <w:tcW w:w="1996" w:type="dxa"/>
          </w:tcPr>
          <w:p w14:paraId="72C10450" w14:textId="64B6026D" w:rsidR="00E97955" w:rsidRPr="00713E8C" w:rsidRDefault="00DD50C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  <w:tc>
          <w:tcPr>
            <w:tcW w:w="1887" w:type="dxa"/>
          </w:tcPr>
          <w:p w14:paraId="71CF6799" w14:textId="488289B1" w:rsidR="00E97955" w:rsidRPr="00713E8C" w:rsidRDefault="00DD50C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  <w:tc>
          <w:tcPr>
            <w:tcW w:w="5253" w:type="dxa"/>
          </w:tcPr>
          <w:p w14:paraId="3CC64035" w14:textId="615EB084" w:rsidR="00E97955" w:rsidRPr="00713E8C" w:rsidRDefault="00DD50C7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</w:tbl>
    <w:p w14:paraId="293D6294" w14:textId="77777777" w:rsidR="00E97955" w:rsidRDefault="00E97955" w:rsidP="00E97955">
      <w:pPr>
        <w:rPr>
          <w:lang w:val="en-CA"/>
        </w:rPr>
      </w:pPr>
    </w:p>
    <w:p w14:paraId="32FBA02F" w14:textId="77777777" w:rsidR="00E97955" w:rsidRDefault="00E97955" w:rsidP="00E97955">
      <w:pPr>
        <w:pStyle w:val="Heading2"/>
        <w:rPr>
          <w:lang w:val="en-CA"/>
        </w:rPr>
      </w:pPr>
      <w:bookmarkStart w:id="9" w:name="_Toc224200491"/>
      <w:r>
        <w:rPr>
          <w:lang w:val="en-CA"/>
        </w:rPr>
        <w:t>Roadway Influences</w:t>
      </w:r>
      <w:bookmarkEnd w:id="9"/>
    </w:p>
    <w:tbl>
      <w:tblPr>
        <w:tblStyle w:val="TableGrid"/>
        <w:tblW w:w="9364" w:type="dxa"/>
        <w:tblLook w:val="04A0" w:firstRow="1" w:lastRow="0" w:firstColumn="1" w:lastColumn="0" w:noHBand="0" w:noVBand="1"/>
      </w:tblPr>
      <w:tblGrid>
        <w:gridCol w:w="1881"/>
        <w:gridCol w:w="1885"/>
        <w:gridCol w:w="1630"/>
        <w:gridCol w:w="3968"/>
      </w:tblGrid>
      <w:tr w:rsidR="006A7326" w:rsidRPr="00713E8C" w14:paraId="48EE3D75" w14:textId="77777777" w:rsidTr="006A7326">
        <w:trPr>
          <w:trHeight w:val="220"/>
        </w:trPr>
        <w:tc>
          <w:tcPr>
            <w:tcW w:w="1881" w:type="dxa"/>
            <w:shd w:val="clear" w:color="auto" w:fill="B4C6E7" w:themeFill="accent1" w:themeFillTint="66"/>
          </w:tcPr>
          <w:p w14:paraId="660856ED" w14:textId="77777777" w:rsidR="006A7326" w:rsidRPr="00713E8C" w:rsidRDefault="006A7326" w:rsidP="00C51DB4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85" w:type="dxa"/>
            <w:shd w:val="clear" w:color="auto" w:fill="B4C6E7" w:themeFill="accent1" w:themeFillTint="66"/>
          </w:tcPr>
          <w:p w14:paraId="68FB9F58" w14:textId="77777777" w:rsidR="006A7326" w:rsidRPr="00713E8C" w:rsidRDefault="006A7326" w:rsidP="00C51DB4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30" w:type="dxa"/>
            <w:shd w:val="clear" w:color="auto" w:fill="B4C6E7" w:themeFill="accent1" w:themeFillTint="66"/>
          </w:tcPr>
          <w:p w14:paraId="181CE204" w14:textId="77777777" w:rsidR="006A7326" w:rsidRPr="00713E8C" w:rsidRDefault="006A7326" w:rsidP="00C51DB4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68" w:type="dxa"/>
            <w:shd w:val="clear" w:color="auto" w:fill="B4C6E7" w:themeFill="accent1" w:themeFillTint="66"/>
          </w:tcPr>
          <w:p w14:paraId="27176E46" w14:textId="77777777" w:rsidR="006A7326" w:rsidRPr="00713E8C" w:rsidRDefault="006A7326" w:rsidP="00C51DB4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6A7326" w14:paraId="1CE1D869" w14:textId="77777777" w:rsidTr="006A7326">
        <w:trPr>
          <w:trHeight w:val="429"/>
        </w:trPr>
        <w:tc>
          <w:tcPr>
            <w:tcW w:w="1881" w:type="dxa"/>
          </w:tcPr>
          <w:p w14:paraId="76B89D06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Asphalt</w:t>
            </w:r>
          </w:p>
        </w:tc>
        <w:tc>
          <w:tcPr>
            <w:tcW w:w="1885" w:type="dxa"/>
          </w:tcPr>
          <w:p w14:paraId="236CE21F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High</w:t>
            </w:r>
          </w:p>
        </w:tc>
        <w:tc>
          <w:tcPr>
            <w:tcW w:w="1630" w:type="dxa"/>
          </w:tcPr>
          <w:p w14:paraId="232B8B51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326</w:t>
            </w:r>
          </w:p>
        </w:tc>
        <w:tc>
          <w:tcPr>
            <w:tcW w:w="3968" w:type="dxa"/>
          </w:tcPr>
          <w:p w14:paraId="588C63E9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Main Road to Fort McKay and CNRL Horizon</w:t>
            </w:r>
          </w:p>
        </w:tc>
      </w:tr>
      <w:tr w:rsidR="006A7326" w14:paraId="747E78AF" w14:textId="77777777" w:rsidTr="006A7326">
        <w:trPr>
          <w:trHeight w:val="220"/>
        </w:trPr>
        <w:tc>
          <w:tcPr>
            <w:tcW w:w="1881" w:type="dxa"/>
          </w:tcPr>
          <w:p w14:paraId="1F37E3CD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Dirt</w:t>
            </w:r>
          </w:p>
        </w:tc>
        <w:tc>
          <w:tcPr>
            <w:tcW w:w="1885" w:type="dxa"/>
          </w:tcPr>
          <w:p w14:paraId="3E2AF708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Low</w:t>
            </w:r>
          </w:p>
        </w:tc>
        <w:tc>
          <w:tcPr>
            <w:tcW w:w="1630" w:type="dxa"/>
          </w:tcPr>
          <w:p w14:paraId="1153B34B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99</w:t>
            </w:r>
          </w:p>
        </w:tc>
        <w:tc>
          <w:tcPr>
            <w:tcW w:w="3968" w:type="dxa"/>
          </w:tcPr>
          <w:p w14:paraId="5311FF5D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Road to AMS 13</w:t>
            </w:r>
          </w:p>
        </w:tc>
      </w:tr>
      <w:tr w:rsidR="006A7326" w14:paraId="0E886959" w14:textId="77777777" w:rsidTr="006A7326">
        <w:trPr>
          <w:trHeight w:val="208"/>
        </w:trPr>
        <w:tc>
          <w:tcPr>
            <w:tcW w:w="1881" w:type="dxa"/>
          </w:tcPr>
          <w:p w14:paraId="32E8D2FA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Dirt</w:t>
            </w:r>
          </w:p>
        </w:tc>
        <w:tc>
          <w:tcPr>
            <w:tcW w:w="1885" w:type="dxa"/>
          </w:tcPr>
          <w:p w14:paraId="28F28EF9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Very Low</w:t>
            </w:r>
          </w:p>
        </w:tc>
        <w:tc>
          <w:tcPr>
            <w:tcW w:w="1630" w:type="dxa"/>
          </w:tcPr>
          <w:p w14:paraId="7C63AB3D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10</w:t>
            </w:r>
          </w:p>
        </w:tc>
        <w:tc>
          <w:tcPr>
            <w:tcW w:w="3968" w:type="dxa"/>
          </w:tcPr>
          <w:p w14:paraId="16AD39A0" w14:textId="77777777" w:rsidR="006A7326" w:rsidRDefault="006A7326" w:rsidP="00C51DB4">
            <w:pPr>
              <w:rPr>
                <w:lang w:val="en-CA"/>
              </w:rPr>
            </w:pPr>
            <w:r>
              <w:rPr>
                <w:lang w:val="en-CA"/>
              </w:rPr>
              <w:t>Access Road to AMS 13</w:t>
            </w:r>
          </w:p>
        </w:tc>
      </w:tr>
    </w:tbl>
    <w:p w14:paraId="14DB8A8E" w14:textId="77777777" w:rsidR="00E97955" w:rsidRDefault="00E97955" w:rsidP="00E97955">
      <w:pPr>
        <w:rPr>
          <w:lang w:val="en-CA"/>
        </w:rPr>
      </w:pPr>
    </w:p>
    <w:p w14:paraId="455F2A53" w14:textId="77777777" w:rsidR="00E97955" w:rsidRDefault="00E97955" w:rsidP="00E97955">
      <w:pPr>
        <w:pStyle w:val="Heading2"/>
        <w:rPr>
          <w:lang w:val="en-CA"/>
        </w:rPr>
      </w:pPr>
      <w:bookmarkStart w:id="10" w:name="_Toc224200492"/>
      <w:r>
        <w:rPr>
          <w:lang w:val="en-CA"/>
        </w:rPr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66"/>
        <w:gridCol w:w="1738"/>
        <w:gridCol w:w="1863"/>
        <w:gridCol w:w="1868"/>
      </w:tblGrid>
      <w:tr w:rsidR="00E21234" w:rsidRPr="00713E8C" w14:paraId="584C6F99" w14:textId="77777777" w:rsidTr="00C51DB4">
        <w:tc>
          <w:tcPr>
            <w:tcW w:w="1866" w:type="dxa"/>
            <w:shd w:val="clear" w:color="auto" w:fill="B4C6E7" w:themeFill="accent1" w:themeFillTint="66"/>
          </w:tcPr>
          <w:p w14:paraId="2E52A5F7" w14:textId="77777777" w:rsidR="00E21234" w:rsidRPr="00713E8C" w:rsidRDefault="00E21234" w:rsidP="00C51DB4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738" w:type="dxa"/>
            <w:shd w:val="clear" w:color="auto" w:fill="B4C6E7" w:themeFill="accent1" w:themeFillTint="66"/>
          </w:tcPr>
          <w:p w14:paraId="33B5B625" w14:textId="77777777" w:rsidR="00E21234" w:rsidRPr="00713E8C" w:rsidRDefault="00E21234" w:rsidP="00C51DB4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1863" w:type="dxa"/>
            <w:shd w:val="clear" w:color="auto" w:fill="B4C6E7" w:themeFill="accent1" w:themeFillTint="66"/>
          </w:tcPr>
          <w:p w14:paraId="3458AF27" w14:textId="77777777" w:rsidR="00E21234" w:rsidRPr="00713E8C" w:rsidRDefault="00E21234" w:rsidP="00C51DB4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1868" w:type="dxa"/>
            <w:shd w:val="clear" w:color="auto" w:fill="B4C6E7" w:themeFill="accent1" w:themeFillTint="66"/>
          </w:tcPr>
          <w:p w14:paraId="49443259" w14:textId="77777777" w:rsidR="00E21234" w:rsidRPr="00713E8C" w:rsidRDefault="00E21234" w:rsidP="00C51DB4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E21234" w14:paraId="3E9642B8" w14:textId="77777777" w:rsidTr="00C51DB4">
        <w:tc>
          <w:tcPr>
            <w:tcW w:w="1866" w:type="dxa"/>
          </w:tcPr>
          <w:p w14:paraId="076236AC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CNRL Horizon</w:t>
            </w:r>
          </w:p>
        </w:tc>
        <w:tc>
          <w:tcPr>
            <w:tcW w:w="1738" w:type="dxa"/>
          </w:tcPr>
          <w:p w14:paraId="5DD82226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OilSands Plant</w:t>
            </w:r>
          </w:p>
        </w:tc>
        <w:tc>
          <w:tcPr>
            <w:tcW w:w="1863" w:type="dxa"/>
          </w:tcPr>
          <w:p w14:paraId="52223C27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21.9</w:t>
            </w:r>
          </w:p>
        </w:tc>
        <w:tc>
          <w:tcPr>
            <w:tcW w:w="1868" w:type="dxa"/>
          </w:tcPr>
          <w:p w14:paraId="066A7EFC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N</w:t>
            </w:r>
          </w:p>
        </w:tc>
      </w:tr>
      <w:tr w:rsidR="00E21234" w14:paraId="605DC970" w14:textId="77777777" w:rsidTr="00C51DB4">
        <w:tc>
          <w:tcPr>
            <w:tcW w:w="1866" w:type="dxa"/>
          </w:tcPr>
          <w:p w14:paraId="258A5706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Syncrude</w:t>
            </w:r>
          </w:p>
        </w:tc>
        <w:tc>
          <w:tcPr>
            <w:tcW w:w="1738" w:type="dxa"/>
          </w:tcPr>
          <w:p w14:paraId="47395446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Tailings pond</w:t>
            </w:r>
          </w:p>
        </w:tc>
        <w:tc>
          <w:tcPr>
            <w:tcW w:w="1863" w:type="dxa"/>
          </w:tcPr>
          <w:p w14:paraId="57097AA4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6.2</w:t>
            </w:r>
          </w:p>
        </w:tc>
        <w:tc>
          <w:tcPr>
            <w:tcW w:w="1868" w:type="dxa"/>
          </w:tcPr>
          <w:p w14:paraId="21B2B887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SW</w:t>
            </w:r>
          </w:p>
        </w:tc>
      </w:tr>
      <w:tr w:rsidR="00E21234" w14:paraId="2589C142" w14:textId="77777777" w:rsidTr="00C51DB4">
        <w:tc>
          <w:tcPr>
            <w:tcW w:w="1866" w:type="dxa"/>
          </w:tcPr>
          <w:p w14:paraId="0905C8F3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Syncrude</w:t>
            </w:r>
          </w:p>
        </w:tc>
        <w:tc>
          <w:tcPr>
            <w:tcW w:w="1738" w:type="dxa"/>
          </w:tcPr>
          <w:p w14:paraId="3DFABE09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OilSands Plant</w:t>
            </w:r>
          </w:p>
        </w:tc>
        <w:tc>
          <w:tcPr>
            <w:tcW w:w="1863" w:type="dxa"/>
          </w:tcPr>
          <w:p w14:paraId="1563B3AC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12.3</w:t>
            </w:r>
          </w:p>
        </w:tc>
        <w:tc>
          <w:tcPr>
            <w:tcW w:w="1868" w:type="dxa"/>
          </w:tcPr>
          <w:p w14:paraId="2CF09B7C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S</w:t>
            </w:r>
          </w:p>
        </w:tc>
      </w:tr>
      <w:tr w:rsidR="00E21234" w14:paraId="5C6A3441" w14:textId="77777777" w:rsidTr="00C51DB4">
        <w:tc>
          <w:tcPr>
            <w:tcW w:w="1866" w:type="dxa"/>
          </w:tcPr>
          <w:p w14:paraId="30C7D951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 xml:space="preserve">Fort McKay Enterprises Ltd. </w:t>
            </w:r>
          </w:p>
        </w:tc>
        <w:tc>
          <w:tcPr>
            <w:tcW w:w="1738" w:type="dxa"/>
          </w:tcPr>
          <w:p w14:paraId="7DE8D82E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Laydown Yard</w:t>
            </w:r>
          </w:p>
        </w:tc>
        <w:tc>
          <w:tcPr>
            <w:tcW w:w="1863" w:type="dxa"/>
          </w:tcPr>
          <w:p w14:paraId="515485B3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1</w:t>
            </w:r>
          </w:p>
        </w:tc>
        <w:tc>
          <w:tcPr>
            <w:tcW w:w="1868" w:type="dxa"/>
          </w:tcPr>
          <w:p w14:paraId="329A16D2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SE</w:t>
            </w:r>
          </w:p>
        </w:tc>
      </w:tr>
      <w:tr w:rsidR="00E21234" w14:paraId="2999C237" w14:textId="77777777" w:rsidTr="00C51DB4">
        <w:tc>
          <w:tcPr>
            <w:tcW w:w="1866" w:type="dxa"/>
          </w:tcPr>
          <w:p w14:paraId="716383C4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Bouchier Group</w:t>
            </w:r>
          </w:p>
        </w:tc>
        <w:tc>
          <w:tcPr>
            <w:tcW w:w="1738" w:type="dxa"/>
          </w:tcPr>
          <w:p w14:paraId="11C2F476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LayDown Yard</w:t>
            </w:r>
          </w:p>
        </w:tc>
        <w:tc>
          <w:tcPr>
            <w:tcW w:w="1863" w:type="dxa"/>
          </w:tcPr>
          <w:p w14:paraId="6446EB3E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1</w:t>
            </w:r>
          </w:p>
        </w:tc>
        <w:tc>
          <w:tcPr>
            <w:tcW w:w="1868" w:type="dxa"/>
          </w:tcPr>
          <w:p w14:paraId="0FBB9041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SE</w:t>
            </w:r>
          </w:p>
        </w:tc>
      </w:tr>
      <w:tr w:rsidR="00E21234" w14:paraId="722A3FB2" w14:textId="77777777" w:rsidTr="00C51DB4">
        <w:tc>
          <w:tcPr>
            <w:tcW w:w="1866" w:type="dxa"/>
          </w:tcPr>
          <w:p w14:paraId="0ABC7F17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BME Ltd.</w:t>
            </w:r>
          </w:p>
        </w:tc>
        <w:tc>
          <w:tcPr>
            <w:tcW w:w="1738" w:type="dxa"/>
          </w:tcPr>
          <w:p w14:paraId="7C64574A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 xml:space="preserve">Laydown Yard </w:t>
            </w:r>
          </w:p>
        </w:tc>
        <w:tc>
          <w:tcPr>
            <w:tcW w:w="1863" w:type="dxa"/>
          </w:tcPr>
          <w:p w14:paraId="2D57D216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1</w:t>
            </w:r>
          </w:p>
        </w:tc>
        <w:tc>
          <w:tcPr>
            <w:tcW w:w="1868" w:type="dxa"/>
          </w:tcPr>
          <w:p w14:paraId="1D2366C4" w14:textId="77777777" w:rsidR="00E21234" w:rsidRDefault="00E21234" w:rsidP="00E21234">
            <w:pPr>
              <w:rPr>
                <w:lang w:val="en-CA"/>
              </w:rPr>
            </w:pPr>
            <w:r>
              <w:rPr>
                <w:lang w:val="en-CA"/>
              </w:rPr>
              <w:t>SE</w:t>
            </w:r>
          </w:p>
        </w:tc>
      </w:tr>
      <w:tr w:rsidR="00E21234" w14:paraId="3A72592F" w14:textId="77777777" w:rsidTr="00C51DB4">
        <w:tc>
          <w:tcPr>
            <w:tcW w:w="1866" w:type="dxa"/>
          </w:tcPr>
          <w:p w14:paraId="59DA8F57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Wood Buffalo Water Treatment Plant</w:t>
            </w:r>
          </w:p>
        </w:tc>
        <w:tc>
          <w:tcPr>
            <w:tcW w:w="1738" w:type="dxa"/>
          </w:tcPr>
          <w:p w14:paraId="30B9EA3A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Water Treatment Plant</w:t>
            </w:r>
          </w:p>
        </w:tc>
        <w:tc>
          <w:tcPr>
            <w:tcW w:w="1863" w:type="dxa"/>
          </w:tcPr>
          <w:p w14:paraId="3CBB4984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4.9</w:t>
            </w:r>
          </w:p>
        </w:tc>
        <w:tc>
          <w:tcPr>
            <w:tcW w:w="1868" w:type="dxa"/>
          </w:tcPr>
          <w:p w14:paraId="7800315B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N</w:t>
            </w:r>
          </w:p>
        </w:tc>
      </w:tr>
      <w:tr w:rsidR="00E21234" w14:paraId="4674821F" w14:textId="77777777" w:rsidTr="00C51DB4">
        <w:tc>
          <w:tcPr>
            <w:tcW w:w="1866" w:type="dxa"/>
          </w:tcPr>
          <w:p w14:paraId="4FD433EB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CNRL Albian</w:t>
            </w:r>
          </w:p>
        </w:tc>
        <w:tc>
          <w:tcPr>
            <w:tcW w:w="1738" w:type="dxa"/>
          </w:tcPr>
          <w:p w14:paraId="1AD8A207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Tailings pond</w:t>
            </w:r>
          </w:p>
        </w:tc>
        <w:tc>
          <w:tcPr>
            <w:tcW w:w="1863" w:type="dxa"/>
          </w:tcPr>
          <w:p w14:paraId="5E961CF3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9.2</w:t>
            </w:r>
          </w:p>
        </w:tc>
        <w:tc>
          <w:tcPr>
            <w:tcW w:w="1868" w:type="dxa"/>
          </w:tcPr>
          <w:p w14:paraId="3FE16F38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NE</w:t>
            </w:r>
          </w:p>
        </w:tc>
      </w:tr>
      <w:tr w:rsidR="00E21234" w14:paraId="014B86DE" w14:textId="77777777" w:rsidTr="00C51DB4">
        <w:tc>
          <w:tcPr>
            <w:tcW w:w="1866" w:type="dxa"/>
          </w:tcPr>
          <w:p w14:paraId="7EB0C3BD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CNRL Albian</w:t>
            </w:r>
          </w:p>
        </w:tc>
        <w:tc>
          <w:tcPr>
            <w:tcW w:w="1738" w:type="dxa"/>
          </w:tcPr>
          <w:p w14:paraId="5E5219C0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Oilsands Plant</w:t>
            </w:r>
          </w:p>
        </w:tc>
        <w:tc>
          <w:tcPr>
            <w:tcW w:w="1863" w:type="dxa"/>
          </w:tcPr>
          <w:p w14:paraId="7CFFA5E6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14.1</w:t>
            </w:r>
          </w:p>
        </w:tc>
        <w:tc>
          <w:tcPr>
            <w:tcW w:w="1868" w:type="dxa"/>
          </w:tcPr>
          <w:p w14:paraId="768C5952" w14:textId="77777777" w:rsidR="00E21234" w:rsidRDefault="00E21234" w:rsidP="00C51DB4">
            <w:pPr>
              <w:rPr>
                <w:lang w:val="en-CA"/>
              </w:rPr>
            </w:pPr>
            <w:r>
              <w:rPr>
                <w:lang w:val="en-CA"/>
              </w:rPr>
              <w:t>NE</w:t>
            </w:r>
          </w:p>
        </w:tc>
      </w:tr>
    </w:tbl>
    <w:p w14:paraId="0652C55F" w14:textId="77777777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1AF5267" w14:textId="1FB027A8" w:rsidR="00E97955" w:rsidRDefault="000E3758" w:rsidP="00E97955">
      <w:pPr>
        <w:pStyle w:val="Heading1"/>
        <w:rPr>
          <w:lang w:val="en-CA"/>
        </w:rPr>
      </w:pPr>
      <w:bookmarkStart w:id="11" w:name="_Toc224200493"/>
      <w:bookmarkStart w:id="12" w:name="_Hlk94869014"/>
      <w:r>
        <w:rPr>
          <w:lang w:val="en-CA"/>
        </w:rPr>
        <w:lastRenderedPageBreak/>
        <w:t>Station</w:t>
      </w:r>
      <w:r w:rsidR="00E97955">
        <w:rPr>
          <w:lang w:val="en-CA"/>
        </w:rPr>
        <w:t xml:space="preserve"> Equipment</w:t>
      </w:r>
      <w:bookmarkEnd w:id="11"/>
    </w:p>
    <w:p w14:paraId="3DF8FAC2" w14:textId="015AE5BE" w:rsidR="00E97955" w:rsidRDefault="00E97955" w:rsidP="00E97955">
      <w:pPr>
        <w:rPr>
          <w:lang w:val="en-CA"/>
        </w:rPr>
      </w:pPr>
      <w:r>
        <w:rPr>
          <w:lang w:val="en-CA"/>
        </w:rPr>
        <w:t xml:space="preserve">Equipment Owner: </w:t>
      </w:r>
      <w:r w:rsidR="00D34585">
        <w:rPr>
          <w:lang w:val="en-CA"/>
        </w:rPr>
        <w:t>Syncrude Canada Ltd.</w:t>
      </w:r>
    </w:p>
    <w:p w14:paraId="1C855340" w14:textId="4AAE673E" w:rsidR="000E3758" w:rsidRPr="00F51D5B" w:rsidRDefault="000E3758" w:rsidP="000E3758">
      <w:pPr>
        <w:pStyle w:val="Heading2"/>
        <w:rPr>
          <w:lang w:val="en-CA"/>
        </w:rPr>
      </w:pPr>
      <w:bookmarkStart w:id="13" w:name="_Toc224200494"/>
      <w:r>
        <w:rPr>
          <w:lang w:val="en-CA"/>
        </w:rPr>
        <w:t>Analytical Equipment</w:t>
      </w:r>
      <w:bookmarkEnd w:id="13"/>
    </w:p>
    <w:tbl>
      <w:tblPr>
        <w:tblpPr w:leftFromText="180" w:rightFromText="180" w:vertAnchor="text" w:horzAnchor="margin" w:tblpY="64"/>
        <w:tblW w:w="102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29"/>
        <w:gridCol w:w="1842"/>
        <w:gridCol w:w="1212"/>
        <w:gridCol w:w="2154"/>
        <w:gridCol w:w="1878"/>
        <w:gridCol w:w="1640"/>
      </w:tblGrid>
      <w:tr w:rsidR="00E21234" w:rsidRPr="00713E8C" w14:paraId="17AA2C31" w14:textId="3FCB2808" w:rsidTr="00E21234">
        <w:trPr>
          <w:trHeight w:val="389"/>
        </w:trPr>
        <w:tc>
          <w:tcPr>
            <w:tcW w:w="1528" w:type="dxa"/>
            <w:shd w:val="clear" w:color="auto" w:fill="B4C6E7" w:themeFill="accent1" w:themeFillTint="66"/>
            <w:vAlign w:val="center"/>
          </w:tcPr>
          <w:p w14:paraId="2DE93A74" w14:textId="77777777" w:rsidR="00E21234" w:rsidRPr="00713E8C" w:rsidRDefault="00E21234" w:rsidP="00565387">
            <w:pPr>
              <w:jc w:val="center"/>
              <w:rPr>
                <w:rFonts w:eastAsia="Times New Roman" w:cs="Arial"/>
                <w:b/>
              </w:rPr>
            </w:pPr>
            <w:bookmarkStart w:id="14" w:name="OLE_LINK1"/>
            <w:bookmarkStart w:id="15" w:name="OLE_LINK2"/>
            <w:bookmarkEnd w:id="1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868" w:type="dxa"/>
            <w:shd w:val="clear" w:color="auto" w:fill="B4C6E7" w:themeFill="accent1" w:themeFillTint="66"/>
            <w:vAlign w:val="center"/>
          </w:tcPr>
          <w:p w14:paraId="677431E1" w14:textId="77777777" w:rsidR="00E21234" w:rsidRPr="00713E8C" w:rsidRDefault="00E21234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29" w:type="dxa"/>
            <w:shd w:val="clear" w:color="auto" w:fill="B4C6E7" w:themeFill="accent1" w:themeFillTint="66"/>
            <w:vAlign w:val="center"/>
          </w:tcPr>
          <w:p w14:paraId="6FAA785A" w14:textId="77777777" w:rsidR="00E21234" w:rsidRPr="00713E8C" w:rsidRDefault="00E21234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2050" w:type="dxa"/>
            <w:shd w:val="clear" w:color="auto" w:fill="B4C6E7" w:themeFill="accent1" w:themeFillTint="66"/>
            <w:vAlign w:val="center"/>
          </w:tcPr>
          <w:p w14:paraId="79D7F8F2" w14:textId="77777777" w:rsidR="00E21234" w:rsidRPr="00713E8C" w:rsidRDefault="00E21234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904" w:type="dxa"/>
            <w:shd w:val="clear" w:color="auto" w:fill="B4C6E7" w:themeFill="accent1" w:themeFillTint="66"/>
            <w:vAlign w:val="center"/>
          </w:tcPr>
          <w:p w14:paraId="70F23A0E" w14:textId="7308577D" w:rsidR="00E21234" w:rsidRPr="00713E8C" w:rsidRDefault="00E21234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 xml:space="preserve">Date </w:t>
            </w:r>
            <w:r>
              <w:rPr>
                <w:rFonts w:eastAsia="Times New Roman" w:cs="Arial"/>
                <w:b/>
              </w:rPr>
              <w:t xml:space="preserve">Instrument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676" w:type="dxa"/>
            <w:shd w:val="clear" w:color="auto" w:fill="B4C6E7" w:themeFill="accent1" w:themeFillTint="66"/>
          </w:tcPr>
          <w:p w14:paraId="6FCB7EDD" w14:textId="4F31F694" w:rsidR="00E21234" w:rsidRPr="00713E8C" w:rsidRDefault="00E21234" w:rsidP="00565387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E21234" w:rsidRPr="00C6555B" w14:paraId="4687D7C1" w14:textId="77777777" w:rsidTr="00E21234">
        <w:trPr>
          <w:trHeight w:val="284"/>
        </w:trPr>
        <w:tc>
          <w:tcPr>
            <w:tcW w:w="10255" w:type="dxa"/>
            <w:gridSpan w:val="6"/>
            <w:shd w:val="clear" w:color="auto" w:fill="D9E2F3" w:themeFill="accent1" w:themeFillTint="33"/>
            <w:vAlign w:val="center"/>
          </w:tcPr>
          <w:p w14:paraId="5941A5F0" w14:textId="41938823" w:rsidR="00E21234" w:rsidRPr="00E21234" w:rsidRDefault="00E21234" w:rsidP="00565387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Continuous</w:t>
            </w:r>
          </w:p>
        </w:tc>
      </w:tr>
      <w:tr w:rsidR="00E21234" w:rsidRPr="00C6555B" w14:paraId="4BE6D48A" w14:textId="6CCEDAD2" w:rsidTr="00E21234">
        <w:trPr>
          <w:trHeight w:val="284"/>
        </w:trPr>
        <w:tc>
          <w:tcPr>
            <w:tcW w:w="1528" w:type="dxa"/>
            <w:vAlign w:val="center"/>
          </w:tcPr>
          <w:p w14:paraId="766E0613" w14:textId="77777777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SO</w:t>
            </w:r>
            <w:r w:rsidRPr="00E21234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868" w:type="dxa"/>
            <w:vAlign w:val="center"/>
          </w:tcPr>
          <w:p w14:paraId="75EC0288" w14:textId="77777777" w:rsidR="00E21234" w:rsidRPr="00D5614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Teledyne/API </w:t>
            </w:r>
          </w:p>
        </w:tc>
        <w:tc>
          <w:tcPr>
            <w:tcW w:w="1229" w:type="dxa"/>
            <w:vAlign w:val="center"/>
          </w:tcPr>
          <w:p w14:paraId="7A2A1084" w14:textId="6F39BF24" w:rsidR="00E21234" w:rsidRPr="00C6555B" w:rsidRDefault="007D3553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43i-TLE</w:t>
            </w:r>
          </w:p>
        </w:tc>
        <w:tc>
          <w:tcPr>
            <w:tcW w:w="2050" w:type="dxa"/>
            <w:vAlign w:val="center"/>
          </w:tcPr>
          <w:p w14:paraId="3AC8948F" w14:textId="487DD6D6" w:rsidR="00E21234" w:rsidRPr="00C6555B" w:rsidRDefault="007D3553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1331259320</w:t>
            </w:r>
          </w:p>
        </w:tc>
        <w:tc>
          <w:tcPr>
            <w:tcW w:w="1904" w:type="dxa"/>
            <w:vAlign w:val="center"/>
          </w:tcPr>
          <w:p w14:paraId="36509166" w14:textId="4E45164B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</w:t>
            </w:r>
            <w:r w:rsidR="007D3553">
              <w:rPr>
                <w:rFonts w:eastAsia="Times New Roman" w:cs="Arial"/>
                <w:sz w:val="20"/>
                <w:szCs w:val="20"/>
              </w:rPr>
              <w:t>25</w:t>
            </w:r>
          </w:p>
        </w:tc>
        <w:tc>
          <w:tcPr>
            <w:tcW w:w="1676" w:type="dxa"/>
          </w:tcPr>
          <w:p w14:paraId="56AD91EA" w14:textId="391CD860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E21234" w:rsidRPr="00C6555B" w14:paraId="21F67EAA" w14:textId="5BC39FF0" w:rsidTr="00E21234">
        <w:trPr>
          <w:trHeight w:val="284"/>
        </w:trPr>
        <w:tc>
          <w:tcPr>
            <w:tcW w:w="1528" w:type="dxa"/>
            <w:vAlign w:val="center"/>
          </w:tcPr>
          <w:p w14:paraId="71748DD8" w14:textId="616E88B1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TRS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868" w:type="dxa"/>
            <w:vAlign w:val="center"/>
          </w:tcPr>
          <w:p w14:paraId="1F727DE6" w14:textId="133BC569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229" w:type="dxa"/>
            <w:vAlign w:val="center"/>
          </w:tcPr>
          <w:p w14:paraId="06549FB9" w14:textId="4BCCB418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43i-TLE</w:t>
            </w:r>
          </w:p>
        </w:tc>
        <w:tc>
          <w:tcPr>
            <w:tcW w:w="2050" w:type="dxa"/>
            <w:vAlign w:val="center"/>
          </w:tcPr>
          <w:p w14:paraId="77803466" w14:textId="2FE743C7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1180540017</w:t>
            </w:r>
          </w:p>
        </w:tc>
        <w:tc>
          <w:tcPr>
            <w:tcW w:w="1904" w:type="dxa"/>
            <w:vAlign w:val="center"/>
          </w:tcPr>
          <w:p w14:paraId="6E933F76" w14:textId="00075688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676" w:type="dxa"/>
          </w:tcPr>
          <w:p w14:paraId="7ADBA389" w14:textId="5774C5D4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E21234" w:rsidRPr="00C6555B" w14:paraId="3461C3F3" w14:textId="571DA771" w:rsidTr="00E21234">
        <w:trPr>
          <w:trHeight w:val="284"/>
        </w:trPr>
        <w:tc>
          <w:tcPr>
            <w:tcW w:w="1528" w:type="dxa"/>
            <w:vAlign w:val="center"/>
          </w:tcPr>
          <w:p w14:paraId="08660FB6" w14:textId="1D191D64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NO/NO</w:t>
            </w:r>
            <w:r w:rsidRPr="00E21234">
              <w:rPr>
                <w:rFonts w:eastAsia="Times New Roman" w:cs="Arial"/>
                <w:sz w:val="20"/>
                <w:szCs w:val="20"/>
                <w:vertAlign w:val="subscript"/>
              </w:rPr>
              <w:t>x</w:t>
            </w:r>
            <w:r>
              <w:rPr>
                <w:rFonts w:eastAsia="Times New Roman" w:cs="Arial"/>
                <w:sz w:val="20"/>
                <w:szCs w:val="20"/>
              </w:rPr>
              <w:t>/NO</w:t>
            </w:r>
            <w:r w:rsidRPr="00E21234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868" w:type="dxa"/>
            <w:vAlign w:val="center"/>
          </w:tcPr>
          <w:p w14:paraId="4E756553" w14:textId="4DFF5FBD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229" w:type="dxa"/>
            <w:vAlign w:val="center"/>
          </w:tcPr>
          <w:p w14:paraId="08BD0170" w14:textId="5AE515E9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42i</w:t>
            </w:r>
          </w:p>
        </w:tc>
        <w:tc>
          <w:tcPr>
            <w:tcW w:w="2050" w:type="dxa"/>
            <w:vAlign w:val="center"/>
          </w:tcPr>
          <w:p w14:paraId="55ECE8D2" w14:textId="083AF692" w:rsidR="00E21234" w:rsidRPr="00C6555B" w:rsidRDefault="007D3553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12300522720</w:t>
            </w:r>
          </w:p>
        </w:tc>
        <w:tc>
          <w:tcPr>
            <w:tcW w:w="1904" w:type="dxa"/>
            <w:vAlign w:val="center"/>
          </w:tcPr>
          <w:p w14:paraId="08F18401" w14:textId="5E833B09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</w:t>
            </w:r>
            <w:r w:rsidR="007D3553">
              <w:rPr>
                <w:rFonts w:eastAsia="Times New Roman" w:cs="Arial"/>
                <w:sz w:val="20"/>
                <w:szCs w:val="20"/>
              </w:rPr>
              <w:t>25</w:t>
            </w:r>
          </w:p>
        </w:tc>
        <w:tc>
          <w:tcPr>
            <w:tcW w:w="1676" w:type="dxa"/>
          </w:tcPr>
          <w:p w14:paraId="27AD90D0" w14:textId="42788DB5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E21234" w:rsidRPr="00C6555B" w14:paraId="485C1898" w14:textId="48995194" w:rsidTr="00E21234">
        <w:trPr>
          <w:trHeight w:val="284"/>
        </w:trPr>
        <w:tc>
          <w:tcPr>
            <w:tcW w:w="1528" w:type="dxa"/>
            <w:vAlign w:val="center"/>
          </w:tcPr>
          <w:p w14:paraId="3937900F" w14:textId="4DB89A21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THC/CH</w:t>
            </w:r>
            <w:r w:rsidRPr="00E21234">
              <w:rPr>
                <w:rFonts w:eastAsia="Times New Roman" w:cs="Arial"/>
                <w:sz w:val="20"/>
                <w:szCs w:val="20"/>
                <w:vertAlign w:val="subscript"/>
              </w:rPr>
              <w:t>4</w:t>
            </w:r>
            <w:r>
              <w:rPr>
                <w:rFonts w:eastAsia="Times New Roman" w:cs="Arial"/>
                <w:sz w:val="20"/>
                <w:szCs w:val="20"/>
              </w:rPr>
              <w:t>/NMHC</w:t>
            </w:r>
          </w:p>
        </w:tc>
        <w:tc>
          <w:tcPr>
            <w:tcW w:w="1868" w:type="dxa"/>
            <w:vAlign w:val="center"/>
          </w:tcPr>
          <w:p w14:paraId="239E579B" w14:textId="51478CA8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229" w:type="dxa"/>
            <w:vAlign w:val="center"/>
          </w:tcPr>
          <w:p w14:paraId="0C93AC14" w14:textId="36A6A754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55i</w:t>
            </w:r>
          </w:p>
        </w:tc>
        <w:tc>
          <w:tcPr>
            <w:tcW w:w="2050" w:type="dxa"/>
            <w:vAlign w:val="center"/>
          </w:tcPr>
          <w:p w14:paraId="183D3BC8" w14:textId="1E734B6C" w:rsidR="00E21234" w:rsidRDefault="007D3553" w:rsidP="005F560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1181490018</w:t>
            </w:r>
          </w:p>
        </w:tc>
        <w:tc>
          <w:tcPr>
            <w:tcW w:w="1904" w:type="dxa"/>
            <w:vAlign w:val="center"/>
          </w:tcPr>
          <w:p w14:paraId="12FE7F08" w14:textId="3C9817F3" w:rsidR="00E21234" w:rsidRPr="00C6555B" w:rsidRDefault="00E21234" w:rsidP="00810C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7D3553"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676" w:type="dxa"/>
          </w:tcPr>
          <w:p w14:paraId="3CDB88B0" w14:textId="5A7A4F70" w:rsidR="00E21234" w:rsidRDefault="00E21234" w:rsidP="00810C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E21234" w:rsidRPr="00C6555B" w14:paraId="1BBA8DFF" w14:textId="4D178D52" w:rsidTr="00E21234">
        <w:trPr>
          <w:trHeight w:val="284"/>
        </w:trPr>
        <w:tc>
          <w:tcPr>
            <w:tcW w:w="1528" w:type="dxa"/>
            <w:vAlign w:val="center"/>
          </w:tcPr>
          <w:p w14:paraId="10285A64" w14:textId="2C3D4577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</w:t>
            </w:r>
            <w:r w:rsidRPr="00E21234">
              <w:rPr>
                <w:rFonts w:eastAsia="Times New Roman" w:cs="Arial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868" w:type="dxa"/>
            <w:vAlign w:val="center"/>
          </w:tcPr>
          <w:p w14:paraId="77206BD7" w14:textId="5F7A743C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Teledyne/API</w:t>
            </w:r>
          </w:p>
        </w:tc>
        <w:tc>
          <w:tcPr>
            <w:tcW w:w="1229" w:type="dxa"/>
            <w:vAlign w:val="center"/>
          </w:tcPr>
          <w:p w14:paraId="31D61C2E" w14:textId="61E02293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T400</w:t>
            </w:r>
          </w:p>
        </w:tc>
        <w:tc>
          <w:tcPr>
            <w:tcW w:w="2050" w:type="dxa"/>
            <w:vAlign w:val="center"/>
          </w:tcPr>
          <w:p w14:paraId="7E03DAF6" w14:textId="1018F890" w:rsidR="00E21234" w:rsidRDefault="007D3553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7413</w:t>
            </w:r>
          </w:p>
        </w:tc>
        <w:tc>
          <w:tcPr>
            <w:tcW w:w="1904" w:type="dxa"/>
            <w:vAlign w:val="center"/>
          </w:tcPr>
          <w:p w14:paraId="520EC579" w14:textId="29376A68" w:rsidR="00E21234" w:rsidRPr="00C6555B" w:rsidRDefault="00E21234" w:rsidP="00810C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7D3553"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676" w:type="dxa"/>
          </w:tcPr>
          <w:p w14:paraId="1B956446" w14:textId="286D12C9" w:rsidR="00E21234" w:rsidRDefault="00E21234" w:rsidP="00810C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E21234" w:rsidRPr="00C6555B" w14:paraId="62F1E6CC" w14:textId="4D3490F8" w:rsidTr="00E21234">
        <w:trPr>
          <w:trHeight w:val="284"/>
        </w:trPr>
        <w:tc>
          <w:tcPr>
            <w:tcW w:w="1528" w:type="dxa"/>
            <w:vAlign w:val="center"/>
          </w:tcPr>
          <w:p w14:paraId="5EE63DB6" w14:textId="22115378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E21234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1868" w:type="dxa"/>
            <w:vAlign w:val="center"/>
          </w:tcPr>
          <w:p w14:paraId="41DA534C" w14:textId="14DA81C5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Teledyne/API</w:t>
            </w:r>
          </w:p>
        </w:tc>
        <w:tc>
          <w:tcPr>
            <w:tcW w:w="1229" w:type="dxa"/>
            <w:vAlign w:val="center"/>
          </w:tcPr>
          <w:p w14:paraId="6FBA5ED4" w14:textId="59CA3002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T640</w:t>
            </w:r>
          </w:p>
        </w:tc>
        <w:tc>
          <w:tcPr>
            <w:tcW w:w="2050" w:type="dxa"/>
            <w:vAlign w:val="center"/>
          </w:tcPr>
          <w:p w14:paraId="5BD4CB26" w14:textId="6E625237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1335</w:t>
            </w:r>
          </w:p>
        </w:tc>
        <w:tc>
          <w:tcPr>
            <w:tcW w:w="1904" w:type="dxa"/>
            <w:vAlign w:val="center"/>
          </w:tcPr>
          <w:p w14:paraId="5ABB6A82" w14:textId="159A0B47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</w:t>
            </w:r>
          </w:p>
        </w:tc>
        <w:tc>
          <w:tcPr>
            <w:tcW w:w="1676" w:type="dxa"/>
          </w:tcPr>
          <w:p w14:paraId="74AA5521" w14:textId="38D86160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E21234" w:rsidRPr="00C6555B" w14:paraId="539446C3" w14:textId="77777777" w:rsidTr="00E21234">
        <w:trPr>
          <w:trHeight w:val="284"/>
        </w:trPr>
        <w:tc>
          <w:tcPr>
            <w:tcW w:w="10255" w:type="dxa"/>
            <w:gridSpan w:val="6"/>
            <w:shd w:val="clear" w:color="auto" w:fill="D9E2F3" w:themeFill="accent1" w:themeFillTint="33"/>
            <w:vAlign w:val="center"/>
          </w:tcPr>
          <w:p w14:paraId="71834252" w14:textId="70B9A414" w:rsidR="00E21234" w:rsidRPr="00E21234" w:rsidRDefault="00E21234" w:rsidP="00565387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Time-Integrated</w:t>
            </w:r>
          </w:p>
        </w:tc>
      </w:tr>
      <w:tr w:rsidR="00E21234" w:rsidRPr="00C6555B" w14:paraId="1DAB2463" w14:textId="45DB5A41" w:rsidTr="00E21234">
        <w:trPr>
          <w:trHeight w:val="284"/>
        </w:trPr>
        <w:tc>
          <w:tcPr>
            <w:tcW w:w="1528" w:type="dxa"/>
            <w:vAlign w:val="center"/>
          </w:tcPr>
          <w:p w14:paraId="22E60D4E" w14:textId="7AFBF79A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commentRangeStart w:id="16"/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E21234">
              <w:rPr>
                <w:rFonts w:eastAsia="Times New Roman" w:cs="Arial"/>
                <w:sz w:val="20"/>
                <w:szCs w:val="20"/>
                <w:vertAlign w:val="subscript"/>
              </w:rPr>
              <w:t>10</w:t>
            </w:r>
          </w:p>
        </w:tc>
        <w:tc>
          <w:tcPr>
            <w:tcW w:w="1868" w:type="dxa"/>
            <w:vAlign w:val="center"/>
          </w:tcPr>
          <w:p w14:paraId="6E993011" w14:textId="26858207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229" w:type="dxa"/>
            <w:vAlign w:val="center"/>
          </w:tcPr>
          <w:p w14:paraId="05D5E800" w14:textId="70980785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2050" w:type="dxa"/>
            <w:vAlign w:val="center"/>
          </w:tcPr>
          <w:p w14:paraId="7A320A29" w14:textId="5CBACD61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20001203861408</w:t>
            </w:r>
            <w:commentRangeEnd w:id="16"/>
            <w:r>
              <w:rPr>
                <w:rStyle w:val="CommentReference"/>
                <w:rFonts w:eastAsia="Times New Roman" w:cs="Arial"/>
                <w:sz w:val="20"/>
                <w:szCs w:val="20"/>
              </w:rPr>
              <w:commentReference w:id="16"/>
            </w:r>
          </w:p>
        </w:tc>
        <w:tc>
          <w:tcPr>
            <w:tcW w:w="1904" w:type="dxa"/>
            <w:vAlign w:val="center"/>
          </w:tcPr>
          <w:p w14:paraId="6CBCAFA4" w14:textId="45C17005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676" w:type="dxa"/>
          </w:tcPr>
          <w:p w14:paraId="0B224782" w14:textId="1CD87FEA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E21234" w:rsidRPr="00C6555B" w14:paraId="14530114" w14:textId="3D1DFC2D" w:rsidTr="00E21234">
        <w:trPr>
          <w:trHeight w:val="284"/>
        </w:trPr>
        <w:tc>
          <w:tcPr>
            <w:tcW w:w="1528" w:type="dxa"/>
            <w:vAlign w:val="center"/>
          </w:tcPr>
          <w:p w14:paraId="35FA93CB" w14:textId="7CB94404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VOC</w:t>
            </w:r>
          </w:p>
        </w:tc>
        <w:tc>
          <w:tcPr>
            <w:tcW w:w="1868" w:type="dxa"/>
            <w:vAlign w:val="center"/>
          </w:tcPr>
          <w:p w14:paraId="6904AF35" w14:textId="5D0156C7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Tisch</w:t>
            </w:r>
          </w:p>
        </w:tc>
        <w:tc>
          <w:tcPr>
            <w:tcW w:w="1229" w:type="dxa"/>
            <w:vAlign w:val="center"/>
          </w:tcPr>
          <w:p w14:paraId="73C263A3" w14:textId="276378C1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TE123</w:t>
            </w:r>
          </w:p>
        </w:tc>
        <w:tc>
          <w:tcPr>
            <w:tcW w:w="2050" w:type="dxa"/>
            <w:vAlign w:val="center"/>
          </w:tcPr>
          <w:p w14:paraId="037546D3" w14:textId="7DAECCE7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1023</w:t>
            </w:r>
          </w:p>
        </w:tc>
        <w:tc>
          <w:tcPr>
            <w:tcW w:w="1904" w:type="dxa"/>
            <w:vAlign w:val="center"/>
          </w:tcPr>
          <w:p w14:paraId="452AC1A0" w14:textId="11ADD139" w:rsidR="00E21234" w:rsidRPr="00C6555B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676" w:type="dxa"/>
          </w:tcPr>
          <w:p w14:paraId="42601BCB" w14:textId="38AFF62C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E21234" w:rsidRPr="00C6555B" w14:paraId="1BC78FC4" w14:textId="7C172597" w:rsidTr="00E21234">
        <w:trPr>
          <w:trHeight w:val="284"/>
        </w:trPr>
        <w:tc>
          <w:tcPr>
            <w:tcW w:w="1528" w:type="dxa"/>
            <w:vAlign w:val="center"/>
          </w:tcPr>
          <w:p w14:paraId="6400EC13" w14:textId="6BB75E47" w:rsidR="00E21234" w:rsidRDefault="00E21234" w:rsidP="009A7F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commentRangeStart w:id="17"/>
            <w:r>
              <w:rPr>
                <w:rFonts w:eastAsia="Times New Roman" w:cs="Arial"/>
                <w:sz w:val="20"/>
                <w:szCs w:val="20"/>
              </w:rPr>
              <w:t>TRS converter</w:t>
            </w:r>
            <w:commentRangeEnd w:id="17"/>
            <w:r>
              <w:rPr>
                <w:rStyle w:val="CommentReference"/>
                <w:rFonts w:eastAsia="Times New Roman" w:cs="Arial"/>
                <w:sz w:val="20"/>
                <w:szCs w:val="20"/>
              </w:rPr>
              <w:commentReference w:id="17"/>
            </w:r>
          </w:p>
        </w:tc>
        <w:tc>
          <w:tcPr>
            <w:tcW w:w="1868" w:type="dxa"/>
            <w:vAlign w:val="center"/>
          </w:tcPr>
          <w:p w14:paraId="126D75A3" w14:textId="50B87560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229" w:type="dxa"/>
            <w:vAlign w:val="center"/>
          </w:tcPr>
          <w:p w14:paraId="0C46B4CD" w14:textId="13A309B2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CDN-101</w:t>
            </w:r>
          </w:p>
        </w:tc>
        <w:tc>
          <w:tcPr>
            <w:tcW w:w="2050" w:type="dxa"/>
            <w:vAlign w:val="center"/>
          </w:tcPr>
          <w:p w14:paraId="0F92D3FF" w14:textId="36B0F2DE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521</w:t>
            </w:r>
          </w:p>
        </w:tc>
        <w:tc>
          <w:tcPr>
            <w:tcW w:w="1904" w:type="dxa"/>
            <w:vAlign w:val="center"/>
          </w:tcPr>
          <w:p w14:paraId="0EDBA7F8" w14:textId="63BD38FF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676" w:type="dxa"/>
          </w:tcPr>
          <w:p w14:paraId="1F0A12CF" w14:textId="77777777" w:rsidR="00E21234" w:rsidRDefault="00E21234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bookmarkEnd w:id="14"/>
      <w:bookmarkEnd w:id="15"/>
    </w:tbl>
    <w:p w14:paraId="6D03FEC9" w14:textId="2DF83904" w:rsidR="00E97955" w:rsidRDefault="00E97955" w:rsidP="00E97955">
      <w:pPr>
        <w:rPr>
          <w:lang w:val="en-CA"/>
        </w:rPr>
      </w:pPr>
    </w:p>
    <w:p w14:paraId="7F04A0AA" w14:textId="13D00504" w:rsidR="009478DE" w:rsidRPr="0026792A" w:rsidRDefault="00CC05AC" w:rsidP="0026792A">
      <w:pPr>
        <w:pStyle w:val="Heading2"/>
        <w:rPr>
          <w:lang w:val="en-CA"/>
        </w:rPr>
      </w:pPr>
      <w:bookmarkStart w:id="18" w:name="_Toc224200495"/>
      <w:r>
        <w:rPr>
          <w:lang w:val="en-CA"/>
        </w:rPr>
        <w:t>Meteorological</w:t>
      </w:r>
      <w:r w:rsidR="000E3758">
        <w:rPr>
          <w:lang w:val="en-CA"/>
        </w:rPr>
        <w:t xml:space="preserve"> Equipment</w:t>
      </w:r>
      <w:bookmarkEnd w:id="18"/>
    </w:p>
    <w:tbl>
      <w:tblPr>
        <w:tblpPr w:leftFromText="180" w:rightFromText="180" w:vertAnchor="text" w:horzAnchor="margin" w:tblpY="64"/>
        <w:tblW w:w="95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2"/>
        <w:gridCol w:w="1125"/>
        <w:gridCol w:w="1107"/>
        <w:gridCol w:w="1463"/>
        <w:gridCol w:w="1447"/>
        <w:gridCol w:w="1629"/>
        <w:gridCol w:w="1492"/>
      </w:tblGrid>
      <w:tr w:rsidR="00170EB7" w:rsidRPr="00713E8C" w14:paraId="4EEDB93C" w14:textId="4A95E7C1" w:rsidTr="00170EB7">
        <w:trPr>
          <w:trHeight w:val="395"/>
        </w:trPr>
        <w:tc>
          <w:tcPr>
            <w:tcW w:w="1272" w:type="dxa"/>
            <w:shd w:val="clear" w:color="auto" w:fill="B4C6E7" w:themeFill="accent1" w:themeFillTint="66"/>
            <w:vAlign w:val="center"/>
          </w:tcPr>
          <w:p w14:paraId="38895D29" w14:textId="77777777" w:rsidR="00170EB7" w:rsidRPr="00713E8C" w:rsidRDefault="00170EB7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125" w:type="dxa"/>
            <w:shd w:val="clear" w:color="auto" w:fill="B4C6E7" w:themeFill="accent1" w:themeFillTint="66"/>
            <w:vAlign w:val="center"/>
          </w:tcPr>
          <w:p w14:paraId="08C7B6E1" w14:textId="77777777" w:rsidR="00170EB7" w:rsidRPr="00713E8C" w:rsidRDefault="00170EB7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107" w:type="dxa"/>
            <w:shd w:val="clear" w:color="auto" w:fill="B4C6E7" w:themeFill="accent1" w:themeFillTint="66"/>
            <w:vAlign w:val="center"/>
          </w:tcPr>
          <w:p w14:paraId="70BF8610" w14:textId="77777777" w:rsidR="00170EB7" w:rsidRPr="00713E8C" w:rsidRDefault="00170EB7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463" w:type="dxa"/>
            <w:shd w:val="clear" w:color="auto" w:fill="B4C6E7" w:themeFill="accent1" w:themeFillTint="66"/>
            <w:vAlign w:val="center"/>
          </w:tcPr>
          <w:p w14:paraId="7E871A15" w14:textId="77777777" w:rsidR="00170EB7" w:rsidRPr="00713E8C" w:rsidRDefault="00170EB7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447" w:type="dxa"/>
            <w:shd w:val="clear" w:color="auto" w:fill="B4C6E7" w:themeFill="accent1" w:themeFillTint="66"/>
          </w:tcPr>
          <w:p w14:paraId="7E481B06" w14:textId="3C8EE5CE" w:rsidR="00170EB7" w:rsidRPr="00713E8C" w:rsidRDefault="00170EB7" w:rsidP="0025373A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629" w:type="dxa"/>
            <w:shd w:val="clear" w:color="auto" w:fill="B4C6E7" w:themeFill="accent1" w:themeFillTint="66"/>
            <w:vAlign w:val="center"/>
          </w:tcPr>
          <w:p w14:paraId="200084A7" w14:textId="41A7B5BF" w:rsidR="00170EB7" w:rsidRPr="00713E8C" w:rsidRDefault="00170EB7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</w:t>
            </w:r>
            <w:r>
              <w:rPr>
                <w:rFonts w:eastAsia="Times New Roman" w:cs="Arial"/>
                <w:b/>
              </w:rPr>
              <w:t xml:space="preserve"> Sensor</w:t>
            </w:r>
            <w:r w:rsidRPr="00713E8C">
              <w:rPr>
                <w:rFonts w:eastAsia="Times New Roman" w:cs="Arial"/>
                <w:b/>
              </w:rPr>
              <w:t xml:space="preserve"> Installed</w:t>
            </w:r>
          </w:p>
        </w:tc>
        <w:tc>
          <w:tcPr>
            <w:tcW w:w="1492" w:type="dxa"/>
            <w:shd w:val="clear" w:color="auto" w:fill="B4C6E7" w:themeFill="accent1" w:themeFillTint="66"/>
          </w:tcPr>
          <w:p w14:paraId="73E8BEBC" w14:textId="13E31919" w:rsidR="00170EB7" w:rsidRPr="00713E8C" w:rsidRDefault="00170EB7" w:rsidP="0025373A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170EB7" w:rsidRPr="00C6555B" w14:paraId="39769DF8" w14:textId="42EA3A84" w:rsidTr="00170EB7">
        <w:trPr>
          <w:trHeight w:val="288"/>
        </w:trPr>
        <w:tc>
          <w:tcPr>
            <w:tcW w:w="1272" w:type="dxa"/>
            <w:vAlign w:val="center"/>
          </w:tcPr>
          <w:p w14:paraId="4F2274D8" w14:textId="77777777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125" w:type="dxa"/>
            <w:vAlign w:val="center"/>
          </w:tcPr>
          <w:p w14:paraId="77E968E5" w14:textId="77777777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107" w:type="dxa"/>
            <w:vAlign w:val="center"/>
          </w:tcPr>
          <w:p w14:paraId="5069FEA5" w14:textId="77777777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463" w:type="dxa"/>
            <w:vAlign w:val="center"/>
          </w:tcPr>
          <w:p w14:paraId="0D5AD7B0" w14:textId="0974B6A7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G43</w:t>
            </w:r>
            <w:r w:rsidR="007D3553">
              <w:rPr>
                <w:rFonts w:eastAsia="Times New Roman" w:cs="Arial"/>
                <w:sz w:val="20"/>
                <w:szCs w:val="20"/>
              </w:rPr>
              <w:t>4</w:t>
            </w:r>
            <w:r>
              <w:rPr>
                <w:rFonts w:eastAsia="Times New Roman" w:cs="Arial"/>
                <w:sz w:val="20"/>
                <w:szCs w:val="20"/>
              </w:rPr>
              <w:t>0047</w:t>
            </w:r>
          </w:p>
        </w:tc>
        <w:tc>
          <w:tcPr>
            <w:tcW w:w="1447" w:type="dxa"/>
          </w:tcPr>
          <w:p w14:paraId="089A1E13" w14:textId="1B2986FE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Class 3</w:t>
            </w:r>
          </w:p>
        </w:tc>
        <w:tc>
          <w:tcPr>
            <w:tcW w:w="1629" w:type="dxa"/>
            <w:vAlign w:val="center"/>
          </w:tcPr>
          <w:p w14:paraId="711122F2" w14:textId="005002DD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492" w:type="dxa"/>
          </w:tcPr>
          <w:p w14:paraId="2ED3BC7C" w14:textId="16A95C78" w:rsidR="00170EB7" w:rsidRDefault="002C49EA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2002</w:t>
            </w:r>
          </w:p>
        </w:tc>
      </w:tr>
      <w:tr w:rsidR="00170EB7" w:rsidRPr="00C6555B" w14:paraId="08B39BC7" w14:textId="0BF2B56B" w:rsidTr="00170EB7">
        <w:trPr>
          <w:trHeight w:val="288"/>
        </w:trPr>
        <w:tc>
          <w:tcPr>
            <w:tcW w:w="1272" w:type="dxa"/>
            <w:vAlign w:val="center"/>
          </w:tcPr>
          <w:p w14:paraId="1696F6E8" w14:textId="77777777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125" w:type="dxa"/>
            <w:vAlign w:val="center"/>
          </w:tcPr>
          <w:p w14:paraId="388AE485" w14:textId="77777777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107" w:type="dxa"/>
            <w:vAlign w:val="center"/>
          </w:tcPr>
          <w:p w14:paraId="436D8BAC" w14:textId="77777777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463" w:type="dxa"/>
            <w:vAlign w:val="center"/>
          </w:tcPr>
          <w:p w14:paraId="5C9418A7" w14:textId="11B87801" w:rsidR="00170EB7" w:rsidRPr="00C6555B" w:rsidRDefault="00170EB7" w:rsidP="00631D2D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N10022</w:t>
            </w:r>
          </w:p>
        </w:tc>
        <w:tc>
          <w:tcPr>
            <w:tcW w:w="1447" w:type="dxa"/>
          </w:tcPr>
          <w:p w14:paraId="2B3A9332" w14:textId="710A6F54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Class 4</w:t>
            </w:r>
          </w:p>
        </w:tc>
        <w:tc>
          <w:tcPr>
            <w:tcW w:w="1629" w:type="dxa"/>
            <w:vAlign w:val="center"/>
          </w:tcPr>
          <w:p w14:paraId="3882B056" w14:textId="0D753B68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  <w:tc>
          <w:tcPr>
            <w:tcW w:w="1492" w:type="dxa"/>
          </w:tcPr>
          <w:p w14:paraId="79269193" w14:textId="0816E864" w:rsidR="00170EB7" w:rsidRDefault="002C49EA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170EB7" w:rsidRPr="00C6555B" w14:paraId="20C83C06" w14:textId="57ABAE16" w:rsidTr="00170EB7">
        <w:trPr>
          <w:trHeight w:val="288"/>
        </w:trPr>
        <w:tc>
          <w:tcPr>
            <w:tcW w:w="1272" w:type="dxa"/>
            <w:vAlign w:val="center"/>
          </w:tcPr>
          <w:p w14:paraId="6D6BCE2C" w14:textId="77777777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125" w:type="dxa"/>
            <w:vAlign w:val="center"/>
          </w:tcPr>
          <w:p w14:paraId="5BD1669E" w14:textId="77777777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107" w:type="dxa"/>
            <w:vAlign w:val="center"/>
          </w:tcPr>
          <w:p w14:paraId="0B5AA653" w14:textId="77777777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463" w:type="dxa"/>
            <w:vAlign w:val="center"/>
          </w:tcPr>
          <w:p w14:paraId="2FAB7959" w14:textId="77065839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W16101</w:t>
            </w:r>
          </w:p>
        </w:tc>
        <w:tc>
          <w:tcPr>
            <w:tcW w:w="1447" w:type="dxa"/>
          </w:tcPr>
          <w:p w14:paraId="4ED52B46" w14:textId="3085FDE6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Class 4</w:t>
            </w:r>
          </w:p>
        </w:tc>
        <w:tc>
          <w:tcPr>
            <w:tcW w:w="1629" w:type="dxa"/>
            <w:vAlign w:val="center"/>
          </w:tcPr>
          <w:p w14:paraId="605B11D7" w14:textId="07163232" w:rsidR="00170EB7" w:rsidRPr="00C6555B" w:rsidRDefault="00170EB7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492" w:type="dxa"/>
          </w:tcPr>
          <w:p w14:paraId="70425B3B" w14:textId="7129AA35" w:rsidR="00170EB7" w:rsidRDefault="002C49EA" w:rsidP="0025373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</w:tbl>
    <w:p w14:paraId="7B5C9428" w14:textId="77777777" w:rsidR="000E3758" w:rsidRDefault="000E3758" w:rsidP="00E97955">
      <w:pPr>
        <w:rPr>
          <w:lang w:val="en-CA"/>
        </w:rPr>
      </w:pPr>
    </w:p>
    <w:p w14:paraId="4D526958" w14:textId="77777777" w:rsidR="00E97955" w:rsidRDefault="00E97955" w:rsidP="000E3758">
      <w:pPr>
        <w:pStyle w:val="Heading2"/>
        <w:rPr>
          <w:lang w:val="en-CA"/>
        </w:rPr>
      </w:pPr>
      <w:bookmarkStart w:id="19" w:name="_Toc224200496"/>
      <w:r>
        <w:rPr>
          <w:lang w:val="en-CA"/>
        </w:rPr>
        <w:t>Support Equipment</w:t>
      </w:r>
      <w:bookmarkEnd w:id="19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E97955" w:rsidRPr="00713E8C" w14:paraId="3694A99A" w14:textId="77777777" w:rsidTr="00047630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6DA0266A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33EE9B5B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63CACCCB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761F86AC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327E6926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E97955" w:rsidRPr="00C6555B" w14:paraId="14C834DA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3B47C6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7D3D2DB3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2F0F23C4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72DBE21A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787DFFB8" w14:textId="5AC5B18B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</w:t>
            </w:r>
            <w:r w:rsidR="0026792A">
              <w:rPr>
                <w:rFonts w:eastAsia="Times New Roman" w:cs="Arial"/>
                <w:sz w:val="20"/>
                <w:szCs w:val="20"/>
              </w:rPr>
              <w:t>1038</w:t>
            </w:r>
          </w:p>
        </w:tc>
      </w:tr>
      <w:tr w:rsidR="00047630" w:rsidRPr="00C6555B" w14:paraId="3893DFA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E98D22" w14:textId="731DDC7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AD80701" w14:textId="44EDC850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9166F0" w14:textId="350D22B5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126E5A9" w14:textId="53F95444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C4545CE" w14:textId="4F3B20A4" w:rsidR="00047630" w:rsidRDefault="0026792A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</w:t>
            </w:r>
            <w:r w:rsidR="007D3553">
              <w:rPr>
                <w:rFonts w:eastAsia="Times New Roman" w:cs="Arial"/>
                <w:sz w:val="20"/>
                <w:szCs w:val="20"/>
              </w:rPr>
              <w:t>4</w:t>
            </w:r>
            <w:r>
              <w:rPr>
                <w:rFonts w:eastAsia="Times New Roman" w:cs="Arial"/>
                <w:sz w:val="20"/>
                <w:szCs w:val="20"/>
              </w:rPr>
              <w:t>4</w:t>
            </w:r>
            <w:r w:rsidR="007A5E94">
              <w:rPr>
                <w:rFonts w:eastAsia="Times New Roman" w:cs="Arial"/>
                <w:sz w:val="20"/>
                <w:szCs w:val="20"/>
              </w:rPr>
              <w:t>8</w:t>
            </w:r>
          </w:p>
        </w:tc>
      </w:tr>
      <w:tr w:rsidR="00E97955" w:rsidRPr="00C6555B" w14:paraId="1AA04FDB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5FA03E2C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217E19EB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7DB5107A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6461CCC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701</w:t>
            </w:r>
          </w:p>
        </w:tc>
        <w:tc>
          <w:tcPr>
            <w:tcW w:w="1742" w:type="dxa"/>
            <w:vAlign w:val="center"/>
          </w:tcPr>
          <w:p w14:paraId="6ACB76FA" w14:textId="41237CBA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</w:t>
            </w:r>
            <w:r w:rsidR="0026792A">
              <w:rPr>
                <w:rFonts w:eastAsia="Times New Roman" w:cs="Arial"/>
                <w:sz w:val="20"/>
                <w:szCs w:val="20"/>
              </w:rPr>
              <w:t>11</w:t>
            </w:r>
            <w:r w:rsidR="007D3553">
              <w:rPr>
                <w:rFonts w:eastAsia="Times New Roman" w:cs="Arial"/>
                <w:sz w:val="20"/>
                <w:szCs w:val="20"/>
              </w:rPr>
              <w:t>8</w:t>
            </w:r>
          </w:p>
        </w:tc>
      </w:tr>
      <w:tr w:rsidR="00047630" w:rsidRPr="00C6555B" w14:paraId="3E02F3F0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36E7F79" w14:textId="4F1C075D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611D0B3D" w14:textId="015356BA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32450B89" w14:textId="62C1C177" w:rsidR="00047630" w:rsidRPr="00C6555B" w:rsidRDefault="00F569FA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C&amp;V</w:t>
            </w:r>
          </w:p>
        </w:tc>
        <w:tc>
          <w:tcPr>
            <w:tcW w:w="1567" w:type="dxa"/>
            <w:vAlign w:val="center"/>
          </w:tcPr>
          <w:p w14:paraId="1DD86196" w14:textId="5990DF71" w:rsidR="00047630" w:rsidRDefault="00916D97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</w:t>
            </w:r>
            <w:r w:rsidR="00047630">
              <w:rPr>
                <w:rFonts w:eastAsia="Times New Roman" w:cs="Arial"/>
                <w:sz w:val="20"/>
                <w:szCs w:val="20"/>
              </w:rPr>
              <w:t xml:space="preserve"> x </w:t>
            </w:r>
            <w:r>
              <w:rPr>
                <w:rFonts w:eastAsia="Times New Roman" w:cs="Arial"/>
                <w:sz w:val="20"/>
                <w:szCs w:val="20"/>
              </w:rPr>
              <w:t>20</w:t>
            </w:r>
            <w:r w:rsidR="00047630">
              <w:rPr>
                <w:rFonts w:eastAsia="Times New Roman" w:cs="Arial"/>
                <w:sz w:val="20"/>
                <w:szCs w:val="20"/>
              </w:rPr>
              <w:t xml:space="preserve"> trailer</w:t>
            </w:r>
          </w:p>
        </w:tc>
        <w:tc>
          <w:tcPr>
            <w:tcW w:w="1742" w:type="dxa"/>
            <w:vAlign w:val="center"/>
          </w:tcPr>
          <w:p w14:paraId="112470AA" w14:textId="45B6A0FB" w:rsidR="00047630" w:rsidRDefault="00916D97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18751-1</w:t>
            </w:r>
          </w:p>
        </w:tc>
      </w:tr>
      <w:tr w:rsidR="00E97955" w:rsidRPr="00C6555B" w14:paraId="512C3ABF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132441EE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HVAC</w:t>
            </w:r>
          </w:p>
        </w:tc>
        <w:tc>
          <w:tcPr>
            <w:tcW w:w="2298" w:type="dxa"/>
            <w:vAlign w:val="center"/>
          </w:tcPr>
          <w:p w14:paraId="7101F1DE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1884" w:type="dxa"/>
            <w:vAlign w:val="center"/>
          </w:tcPr>
          <w:p w14:paraId="72A8CA81" w14:textId="30FD6AF7" w:rsidR="00E97955" w:rsidRPr="00C6555B" w:rsidRDefault="00F569FA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Intherem</w:t>
            </w:r>
          </w:p>
        </w:tc>
        <w:tc>
          <w:tcPr>
            <w:tcW w:w="1567" w:type="dxa"/>
            <w:vAlign w:val="center"/>
          </w:tcPr>
          <w:p w14:paraId="506DB69E" w14:textId="4126B4D6" w:rsidR="00E97955" w:rsidRPr="00C6555B" w:rsidRDefault="00F569FA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E2EB-010HB</w:t>
            </w:r>
          </w:p>
        </w:tc>
        <w:tc>
          <w:tcPr>
            <w:tcW w:w="1742" w:type="dxa"/>
            <w:vAlign w:val="center"/>
          </w:tcPr>
          <w:p w14:paraId="1C0399B3" w14:textId="4BC64FE1" w:rsidR="00E97955" w:rsidRPr="00C6555B" w:rsidRDefault="00F569FA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E2E011101302</w:t>
            </w:r>
          </w:p>
        </w:tc>
      </w:tr>
      <w:tr w:rsidR="007D3553" w:rsidRPr="00C6555B" w14:paraId="2AAE9E7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422C3451" w14:textId="6D36F625" w:rsidR="007D3553" w:rsidRPr="00C6555B" w:rsidRDefault="007D3553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TRS Converter</w:t>
            </w:r>
          </w:p>
        </w:tc>
        <w:tc>
          <w:tcPr>
            <w:tcW w:w="2298" w:type="dxa"/>
            <w:vAlign w:val="center"/>
          </w:tcPr>
          <w:p w14:paraId="34DFCED5" w14:textId="44B3A405" w:rsidR="007D3553" w:rsidRPr="00C6555B" w:rsidRDefault="007D3553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Thermal Oxidizer</w:t>
            </w:r>
          </w:p>
        </w:tc>
        <w:tc>
          <w:tcPr>
            <w:tcW w:w="1884" w:type="dxa"/>
            <w:vAlign w:val="center"/>
          </w:tcPr>
          <w:p w14:paraId="090E9F31" w14:textId="016B8E41" w:rsidR="007D3553" w:rsidRDefault="007D3553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C.D.Nova</w:t>
            </w:r>
          </w:p>
        </w:tc>
        <w:tc>
          <w:tcPr>
            <w:tcW w:w="1567" w:type="dxa"/>
            <w:vAlign w:val="center"/>
          </w:tcPr>
          <w:p w14:paraId="10FDDE2A" w14:textId="3ED783EC" w:rsidR="007D3553" w:rsidRDefault="007D3553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CDN-101</w:t>
            </w:r>
          </w:p>
        </w:tc>
        <w:tc>
          <w:tcPr>
            <w:tcW w:w="1742" w:type="dxa"/>
            <w:vAlign w:val="center"/>
          </w:tcPr>
          <w:p w14:paraId="7640B00B" w14:textId="5046F26F" w:rsidR="007D3553" w:rsidRDefault="007D3553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521</w:t>
            </w:r>
          </w:p>
        </w:tc>
      </w:tr>
    </w:tbl>
    <w:p w14:paraId="3E8F204C" w14:textId="77777777" w:rsidR="00E97955" w:rsidRDefault="00E97955" w:rsidP="00E97955">
      <w:pPr>
        <w:rPr>
          <w:lang w:val="en-CA"/>
        </w:rPr>
      </w:pPr>
    </w:p>
    <w:p w14:paraId="13D6CF5D" w14:textId="77777777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ED91656" w14:textId="77777777" w:rsidR="009D1BE8" w:rsidRDefault="009D1BE8" w:rsidP="00E97955">
      <w:pPr>
        <w:rPr>
          <w:lang w:val="en-CA"/>
        </w:rPr>
        <w:sectPr w:rsidR="009D1BE8" w:rsidSect="00275BE9">
          <w:headerReference w:type="default" r:id="rId12"/>
          <w:footerReference w:type="even" r:id="rId13"/>
          <w:footerReference w:type="default" r:id="rId14"/>
          <w:headerReference w:type="first" r:id="rId15"/>
          <w:pgSz w:w="12240" w:h="15840" w:code="1"/>
          <w:pgMar w:top="1440" w:right="1440" w:bottom="1440" w:left="1440" w:header="709" w:footer="635" w:gutter="0"/>
          <w:cols w:space="708"/>
          <w:docGrid w:linePitch="360"/>
        </w:sectPr>
      </w:pPr>
    </w:p>
    <w:p w14:paraId="32DDEEC3" w14:textId="77777777" w:rsidR="00E97955" w:rsidRDefault="00E97955" w:rsidP="00E97955">
      <w:pPr>
        <w:rPr>
          <w:lang w:val="en-CA"/>
        </w:rPr>
      </w:pPr>
    </w:p>
    <w:p w14:paraId="071D8FBA" w14:textId="4F99B18C" w:rsidR="00E97955" w:rsidRPr="000C3517" w:rsidRDefault="00490696" w:rsidP="00E97955">
      <w:pPr>
        <w:rPr>
          <w:lang w:val="en-CA"/>
        </w:rPr>
      </w:pPr>
      <w:r>
        <w:rPr>
          <w:noProof/>
        </w:rPr>
        <w:drawing>
          <wp:inline distT="0" distB="0" distL="0" distR="0" wp14:anchorId="500AF0C4" wp14:editId="1EAA27D2">
            <wp:extent cx="8162925" cy="4848225"/>
            <wp:effectExtent l="0" t="0" r="9525" b="9525"/>
            <wp:docPr id="6" name="Picture 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F80BB" w14:textId="7EA66E7B" w:rsidR="00E97955" w:rsidRDefault="00E97955" w:rsidP="00E97955">
      <w:pPr>
        <w:pStyle w:val="Subtitle"/>
      </w:pPr>
      <w:bookmarkStart w:id="20" w:name="_Toc224200499"/>
      <w:r w:rsidRPr="00D6443E">
        <w:t xml:space="preserve">Figure </w:t>
      </w:r>
      <w:r w:rsidR="002C49EA">
        <w:t>1</w:t>
      </w:r>
      <w:r w:rsidRPr="00D6443E">
        <w:t xml:space="preserve"> – Area Topographic map showing AMS </w:t>
      </w:r>
      <w:r w:rsidR="00F10C39">
        <w:t>13</w:t>
      </w:r>
      <w:bookmarkEnd w:id="20"/>
    </w:p>
    <w:p w14:paraId="179A3537" w14:textId="77777777" w:rsidR="00E97955" w:rsidRDefault="00E97955" w:rsidP="00E97955">
      <w:pPr>
        <w:rPr>
          <w:rFonts w:cstheme="minorHAnsi"/>
        </w:rPr>
      </w:pPr>
      <w:r>
        <w:rPr>
          <w:rFonts w:cstheme="minorHAnsi"/>
        </w:rPr>
        <w:br w:type="page"/>
      </w:r>
    </w:p>
    <w:p w14:paraId="11F84A10" w14:textId="63EF8F5B" w:rsidR="00E97955" w:rsidRDefault="005E2C66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67AA754A" wp14:editId="6F7C0971">
            <wp:extent cx="8164800" cy="5283106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4800" cy="528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DFB6F" w14:textId="7D6C164A" w:rsidR="00E97955" w:rsidRDefault="00E97955" w:rsidP="00E97955">
      <w:pPr>
        <w:pStyle w:val="Subtitle"/>
        <w:rPr>
          <w:lang w:val="en-CA"/>
        </w:rPr>
      </w:pPr>
      <w:bookmarkStart w:id="21" w:name="_Toc224200500"/>
      <w:r w:rsidRPr="00D6443E">
        <w:rPr>
          <w:lang w:val="en-CA"/>
        </w:rPr>
        <w:t xml:space="preserve">Figure </w:t>
      </w:r>
      <w:r w:rsidR="002C49EA">
        <w:rPr>
          <w:lang w:val="en-CA"/>
        </w:rPr>
        <w:t>2</w:t>
      </w:r>
      <w:r w:rsidRPr="00D6443E">
        <w:rPr>
          <w:lang w:val="en-CA"/>
        </w:rPr>
        <w:t xml:space="preserve"> – Aerial </w:t>
      </w:r>
      <w:r w:rsidR="00312F7C">
        <w:rPr>
          <w:lang w:val="en-CA"/>
        </w:rPr>
        <w:t>image</w:t>
      </w:r>
      <w:r w:rsidRPr="00D6443E">
        <w:rPr>
          <w:lang w:val="en-CA"/>
        </w:rPr>
        <w:t xml:space="preserve"> showing AMS </w:t>
      </w:r>
      <w:r w:rsidR="00490696">
        <w:rPr>
          <w:lang w:val="en-CA"/>
        </w:rPr>
        <w:t>13</w:t>
      </w:r>
      <w:bookmarkEnd w:id="21"/>
    </w:p>
    <w:p w14:paraId="514B9473" w14:textId="04833070" w:rsidR="00E97955" w:rsidRDefault="00E97955" w:rsidP="00E97955">
      <w:pPr>
        <w:rPr>
          <w:rFonts w:cstheme="minorHAnsi"/>
        </w:rPr>
      </w:pPr>
    </w:p>
    <w:p w14:paraId="7B607652" w14:textId="7F57F1F9" w:rsidR="00E97955" w:rsidRPr="00F51D5B" w:rsidRDefault="005E2C66" w:rsidP="005E2C66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6BEAE959" wp14:editId="785DDF4D">
            <wp:extent cx="8164800" cy="5283105"/>
            <wp:effectExtent l="0" t="0" r="825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4800" cy="52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832C8" w14:textId="6C12A02C" w:rsidR="00E97955" w:rsidRDefault="00E97955" w:rsidP="00E97955">
      <w:pPr>
        <w:pStyle w:val="Subtitle"/>
        <w:rPr>
          <w:rFonts w:eastAsia="Times New Roman"/>
        </w:rPr>
      </w:pPr>
      <w:bookmarkStart w:id="22" w:name="_Toc224200501"/>
      <w:bookmarkStart w:id="23" w:name="_Hlk126849505"/>
      <w:r>
        <w:rPr>
          <w:lang w:val="en-CA"/>
        </w:rPr>
        <w:t xml:space="preserve">Figure </w:t>
      </w:r>
      <w:r w:rsidR="002C49EA">
        <w:rPr>
          <w:lang w:val="en-CA"/>
        </w:rPr>
        <w:t>3</w:t>
      </w:r>
      <w:r>
        <w:rPr>
          <w:lang w:val="en-CA"/>
        </w:rPr>
        <w:t xml:space="preserve"> – </w:t>
      </w:r>
      <w:r>
        <w:rPr>
          <w:rFonts w:eastAsia="Times New Roman"/>
        </w:rPr>
        <w:t xml:space="preserve">Plan view </w:t>
      </w:r>
      <w:r w:rsidR="00312F7C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5E2C66">
        <w:rPr>
          <w:rFonts w:eastAsia="Times New Roman"/>
        </w:rPr>
        <w:t>13</w:t>
      </w:r>
      <w:r>
        <w:rPr>
          <w:rFonts w:eastAsia="Times New Roman"/>
        </w:rPr>
        <w:t xml:space="preserve"> </w:t>
      </w:r>
      <w:r w:rsidR="005E2C66">
        <w:rPr>
          <w:rFonts w:eastAsia="Times New Roman"/>
        </w:rPr>
        <w:t>– Fort McKay South</w:t>
      </w:r>
      <w:bookmarkEnd w:id="22"/>
    </w:p>
    <w:bookmarkEnd w:id="23"/>
    <w:p w14:paraId="7BC378AD" w14:textId="0B7C5CB0" w:rsidR="004B449F" w:rsidRDefault="004B449F" w:rsidP="00E97955">
      <w:pPr>
        <w:rPr>
          <w:rFonts w:cstheme="minorHAnsi"/>
        </w:rPr>
      </w:pPr>
    </w:p>
    <w:p w14:paraId="3CFC7E24" w14:textId="5BD4C675" w:rsidR="004B449F" w:rsidRDefault="004B449F" w:rsidP="00E97955">
      <w:pPr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73EA0828" wp14:editId="036D86C8">
            <wp:extent cx="8229600" cy="5325110"/>
            <wp:effectExtent l="0" t="0" r="0" b="8890"/>
            <wp:docPr id="18" name="Picture 1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7469B" w14:textId="5DB339C1" w:rsidR="004B449F" w:rsidRDefault="004B449F" w:rsidP="004B449F">
      <w:pPr>
        <w:pStyle w:val="Subtitle"/>
        <w:rPr>
          <w:rFonts w:eastAsia="Times New Roman"/>
        </w:rPr>
      </w:pPr>
      <w:bookmarkStart w:id="24" w:name="_Toc224200502"/>
      <w:r>
        <w:rPr>
          <w:lang w:val="en-CA"/>
        </w:rPr>
        <w:t xml:space="preserve">Figure </w:t>
      </w:r>
      <w:r w:rsidR="002C49EA">
        <w:rPr>
          <w:lang w:val="en-CA"/>
        </w:rPr>
        <w:t>4</w:t>
      </w:r>
      <w:r>
        <w:rPr>
          <w:lang w:val="en-CA"/>
        </w:rPr>
        <w:t xml:space="preserve"> – </w:t>
      </w:r>
      <w:r>
        <w:rPr>
          <w:rFonts w:eastAsia="Times New Roman"/>
        </w:rPr>
        <w:t xml:space="preserve">Elevation </w:t>
      </w:r>
      <w:r w:rsidR="00312F7C">
        <w:rPr>
          <w:rFonts w:eastAsia="Times New Roman"/>
        </w:rPr>
        <w:t>image for AMS 13 – Fort McKay South</w:t>
      </w:r>
      <w:bookmarkEnd w:id="24"/>
    </w:p>
    <w:p w14:paraId="44F34424" w14:textId="77777777" w:rsidR="004B449F" w:rsidRDefault="004B449F" w:rsidP="00E97955">
      <w:pPr>
        <w:rPr>
          <w:rFonts w:cstheme="minorHAnsi"/>
        </w:rPr>
      </w:pPr>
    </w:p>
    <w:p w14:paraId="0182E96F" w14:textId="080D36F3" w:rsidR="00E97955" w:rsidRDefault="00E97955" w:rsidP="00E97955">
      <w:pPr>
        <w:rPr>
          <w:lang w:val="en-CA"/>
        </w:rPr>
      </w:pPr>
    </w:p>
    <w:p w14:paraId="1641FAA7" w14:textId="77777777" w:rsidR="00E97955" w:rsidRDefault="00E97955" w:rsidP="00E97955">
      <w:pPr>
        <w:pStyle w:val="Heading1"/>
        <w:rPr>
          <w:lang w:val="en-CA"/>
        </w:rPr>
      </w:pPr>
      <w:bookmarkStart w:id="25" w:name="_Toc224200497"/>
      <w:r>
        <w:rPr>
          <w:lang w:val="en-CA"/>
        </w:rPr>
        <w:t>Site photos</w:t>
      </w:r>
      <w:bookmarkEnd w:id="25"/>
    </w:p>
    <w:p w14:paraId="7C399C67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4932088D" w14:textId="77777777" w:rsidR="00E97955" w:rsidRDefault="00E97955" w:rsidP="00E97955">
      <w:pPr>
        <w:rPr>
          <w:lang w:val="en-CA"/>
        </w:rPr>
      </w:pPr>
    </w:p>
    <w:p w14:paraId="1F7EE576" w14:textId="18F75585" w:rsidR="00E97955" w:rsidRDefault="00EE066B" w:rsidP="00E97955">
      <w:pPr>
        <w:rPr>
          <w:lang w:val="en-CA"/>
        </w:rPr>
      </w:pPr>
      <w:r w:rsidRPr="00EE066B">
        <w:rPr>
          <w:rFonts w:eastAsia="Times New Roman"/>
          <w:noProof/>
        </w:rPr>
        <w:drawing>
          <wp:inline distT="0" distB="0" distL="0" distR="0" wp14:anchorId="5BC32A07" wp14:editId="0D94B5E0">
            <wp:extent cx="4104481" cy="230427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15183" cy="231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0E24" w:rsidRPr="00320E24">
        <w:rPr>
          <w:rFonts w:eastAsia="Times New Roman"/>
        </w:rPr>
        <w:t xml:space="preserve"> </w:t>
      </w:r>
      <w:r w:rsidRPr="00EE066B">
        <w:rPr>
          <w:rFonts w:eastAsia="Times New Roman"/>
          <w:noProof/>
        </w:rPr>
        <w:drawing>
          <wp:inline distT="0" distB="0" distL="0" distR="0" wp14:anchorId="6398A03D" wp14:editId="0BDA2518">
            <wp:extent cx="3964485" cy="2311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66008" cy="231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0889A" w14:textId="48523C58" w:rsidR="009D1BE8" w:rsidRDefault="00E97955" w:rsidP="009D1BE8">
      <w:pPr>
        <w:pStyle w:val="Subtitle"/>
        <w:rPr>
          <w:lang w:val="en-CA"/>
        </w:rPr>
      </w:pPr>
      <w:bookmarkStart w:id="26" w:name="_Toc224200503"/>
      <w:r>
        <w:rPr>
          <w:lang w:val="en-CA"/>
        </w:rPr>
        <w:t xml:space="preserve">Figure </w:t>
      </w:r>
      <w:r w:rsidR="002C49EA">
        <w:rPr>
          <w:lang w:val="en-CA"/>
        </w:rPr>
        <w:t>5</w:t>
      </w:r>
      <w:r>
        <w:rPr>
          <w:lang w:val="en-CA"/>
        </w:rPr>
        <w:t xml:space="preserve"> – Environment looking North</w:t>
      </w:r>
      <w:r w:rsidR="009D1BE8">
        <w:rPr>
          <w:lang w:val="en-CA"/>
        </w:rPr>
        <w:tab/>
      </w:r>
      <w:r w:rsidR="009D1BE8">
        <w:rPr>
          <w:lang w:val="en-CA"/>
        </w:rPr>
        <w:tab/>
      </w:r>
      <w:r w:rsidR="009D1BE8">
        <w:rPr>
          <w:lang w:val="en-CA"/>
        </w:rPr>
        <w:tab/>
      </w:r>
      <w:r w:rsidR="009D1BE8">
        <w:rPr>
          <w:lang w:val="en-CA"/>
        </w:rPr>
        <w:tab/>
        <w:t xml:space="preserve">Figure </w:t>
      </w:r>
      <w:r w:rsidR="002C49EA">
        <w:rPr>
          <w:lang w:val="en-CA"/>
        </w:rPr>
        <w:t>6</w:t>
      </w:r>
      <w:r w:rsidR="009D1BE8">
        <w:rPr>
          <w:lang w:val="en-CA"/>
        </w:rPr>
        <w:t xml:space="preserve"> – Environment looking East</w:t>
      </w:r>
      <w:bookmarkEnd w:id="26"/>
    </w:p>
    <w:p w14:paraId="263C47D3" w14:textId="42A57F5F" w:rsidR="00E97955" w:rsidRDefault="00E97955" w:rsidP="009D1BE8">
      <w:pPr>
        <w:pStyle w:val="Subtitle"/>
        <w:rPr>
          <w:lang w:val="en-CA"/>
        </w:rPr>
      </w:pPr>
    </w:p>
    <w:p w14:paraId="719C39BF" w14:textId="03961CC6" w:rsidR="00E97955" w:rsidRDefault="00EE066B" w:rsidP="00E97955">
      <w:pPr>
        <w:rPr>
          <w:lang w:val="en-CA"/>
        </w:rPr>
      </w:pPr>
      <w:r w:rsidRPr="00EE066B">
        <w:rPr>
          <w:noProof/>
        </w:rPr>
        <w:lastRenderedPageBreak/>
        <w:drawing>
          <wp:inline distT="0" distB="0" distL="0" distR="0" wp14:anchorId="63C73D58" wp14:editId="506A49A6">
            <wp:extent cx="4007907" cy="225005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07907" cy="225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BE8" w:rsidRPr="009D1BE8">
        <w:rPr>
          <w:noProof/>
        </w:rPr>
        <w:t xml:space="preserve"> </w:t>
      </w:r>
      <w:r w:rsidRPr="00EE066B">
        <w:rPr>
          <w:noProof/>
        </w:rPr>
        <w:drawing>
          <wp:inline distT="0" distB="0" distL="0" distR="0" wp14:anchorId="30DA9945" wp14:editId="46138E0D">
            <wp:extent cx="4000954" cy="2246149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00954" cy="224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88C7D" w14:textId="4BA280AB" w:rsidR="009D1BE8" w:rsidRDefault="00E97955" w:rsidP="009D1BE8">
      <w:pPr>
        <w:pStyle w:val="Subtitle"/>
        <w:rPr>
          <w:lang w:val="en-CA"/>
        </w:rPr>
      </w:pPr>
      <w:bookmarkStart w:id="27" w:name="_Toc224200504"/>
      <w:r>
        <w:rPr>
          <w:lang w:val="en-CA"/>
        </w:rPr>
        <w:t xml:space="preserve">Figure </w:t>
      </w:r>
      <w:r w:rsidR="002C49EA">
        <w:rPr>
          <w:lang w:val="en-CA"/>
        </w:rPr>
        <w:t>7</w:t>
      </w:r>
      <w:r>
        <w:rPr>
          <w:lang w:val="en-CA"/>
        </w:rPr>
        <w:t xml:space="preserve"> – Environment looking South</w:t>
      </w:r>
      <w:r w:rsidR="009D1BE8">
        <w:rPr>
          <w:lang w:val="en-CA"/>
        </w:rPr>
        <w:tab/>
      </w:r>
      <w:r w:rsidR="009D1BE8">
        <w:rPr>
          <w:lang w:val="en-CA"/>
        </w:rPr>
        <w:tab/>
      </w:r>
      <w:r w:rsidR="009D1BE8">
        <w:rPr>
          <w:lang w:val="en-CA"/>
        </w:rPr>
        <w:tab/>
      </w:r>
      <w:r w:rsidR="009D1BE8">
        <w:rPr>
          <w:lang w:val="en-CA"/>
        </w:rPr>
        <w:tab/>
        <w:t xml:space="preserve">Figure </w:t>
      </w:r>
      <w:r w:rsidR="002C49EA">
        <w:rPr>
          <w:lang w:val="en-CA"/>
        </w:rPr>
        <w:t>8</w:t>
      </w:r>
      <w:r w:rsidR="009D1BE8">
        <w:rPr>
          <w:lang w:val="en-CA"/>
        </w:rPr>
        <w:t xml:space="preserve"> – Environment looking West</w:t>
      </w:r>
      <w:bookmarkEnd w:id="27"/>
    </w:p>
    <w:p w14:paraId="46FC50F3" w14:textId="77777777" w:rsidR="005A06F4" w:rsidRDefault="005A06F4" w:rsidP="009D1BE8">
      <w:pPr>
        <w:pStyle w:val="Subtitle"/>
        <w:rPr>
          <w:lang w:val="en-CA"/>
        </w:rPr>
        <w:sectPr w:rsidR="005A06F4" w:rsidSect="00275BE9">
          <w:pgSz w:w="15840" w:h="12240" w:orient="landscape" w:code="1"/>
          <w:pgMar w:top="1440" w:right="1440" w:bottom="1440" w:left="1440" w:header="709" w:footer="635" w:gutter="0"/>
          <w:cols w:space="708"/>
          <w:docGrid w:linePitch="360"/>
        </w:sectPr>
      </w:pPr>
    </w:p>
    <w:p w14:paraId="664CFEE4" w14:textId="6FB24603" w:rsidR="00E97955" w:rsidRPr="009D1BE8" w:rsidRDefault="00E97955" w:rsidP="009D1BE8">
      <w:pPr>
        <w:pStyle w:val="Subtitle"/>
        <w:rPr>
          <w:lang w:val="en-CA"/>
        </w:rPr>
      </w:pPr>
    </w:p>
    <w:p w14:paraId="32DB4B58" w14:textId="2B88CCCD" w:rsidR="00E97955" w:rsidRDefault="00EE066B" w:rsidP="00E97955">
      <w:pPr>
        <w:rPr>
          <w:noProof/>
        </w:rPr>
      </w:pPr>
      <w:r w:rsidRPr="00EE066B">
        <w:rPr>
          <w:noProof/>
        </w:rPr>
        <w:drawing>
          <wp:inline distT="0" distB="0" distL="0" distR="0" wp14:anchorId="3A259C68" wp14:editId="0D1F1905">
            <wp:extent cx="3714749" cy="5000625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29219" cy="5020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632A2" w14:textId="5ACC4142" w:rsidR="00E97955" w:rsidRDefault="00E97955" w:rsidP="00E97955">
      <w:pPr>
        <w:pStyle w:val="Subtitle"/>
        <w:rPr>
          <w:lang w:val="en-CA"/>
        </w:rPr>
      </w:pPr>
      <w:bookmarkStart w:id="28" w:name="_Toc224200505"/>
      <w:r>
        <w:rPr>
          <w:lang w:val="en-CA"/>
        </w:rPr>
        <w:t xml:space="preserve">Figure </w:t>
      </w:r>
      <w:r w:rsidR="002C49EA">
        <w:rPr>
          <w:lang w:val="en-CA"/>
        </w:rPr>
        <w:t>9</w:t>
      </w:r>
      <w:r>
        <w:rPr>
          <w:lang w:val="en-CA"/>
        </w:rPr>
        <w:t xml:space="preserve"> – Meteorological Tower</w:t>
      </w:r>
      <w:bookmarkEnd w:id="28"/>
    </w:p>
    <w:p w14:paraId="17312528" w14:textId="77777777" w:rsidR="00E97955" w:rsidRDefault="00E97955" w:rsidP="00E97955">
      <w:pPr>
        <w:rPr>
          <w:noProof/>
        </w:rPr>
      </w:pPr>
    </w:p>
    <w:p w14:paraId="1F6C1338" w14:textId="77777777" w:rsidR="005A06F4" w:rsidRDefault="005A06F4" w:rsidP="00E97955">
      <w:pPr>
        <w:rPr>
          <w:noProof/>
        </w:rPr>
        <w:sectPr w:rsidR="005A06F4" w:rsidSect="00275BE9">
          <w:pgSz w:w="15840" w:h="12240" w:orient="landscape" w:code="1"/>
          <w:pgMar w:top="1440" w:right="1440" w:bottom="1440" w:left="1440" w:header="709" w:footer="635" w:gutter="0"/>
          <w:cols w:space="708"/>
          <w:docGrid w:linePitch="360"/>
        </w:sectPr>
      </w:pPr>
    </w:p>
    <w:p w14:paraId="536B1AC4" w14:textId="77777777" w:rsidR="00E97955" w:rsidRDefault="00E97955" w:rsidP="00E97955">
      <w:pPr>
        <w:rPr>
          <w:noProof/>
        </w:rPr>
      </w:pPr>
    </w:p>
    <w:p w14:paraId="4EEEA3A0" w14:textId="77777777" w:rsidR="00E97955" w:rsidRDefault="00E97955" w:rsidP="00E97955">
      <w:pPr>
        <w:pStyle w:val="Heading1"/>
        <w:rPr>
          <w:lang w:val="en-CA"/>
        </w:rPr>
      </w:pPr>
      <w:bookmarkStart w:id="29" w:name="_Toc224200498"/>
      <w:r>
        <w:rPr>
          <w:lang w:val="en-CA"/>
        </w:rPr>
        <w:t>Station Photos</w:t>
      </w:r>
      <w:bookmarkEnd w:id="29"/>
    </w:p>
    <w:p w14:paraId="34080379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327A0456" w14:textId="3927E979" w:rsidR="00E97955" w:rsidRDefault="00EE066B" w:rsidP="00E97955">
      <w:pPr>
        <w:rPr>
          <w:lang w:val="en-CA"/>
        </w:rPr>
      </w:pPr>
      <w:r w:rsidRPr="00EE066B">
        <w:rPr>
          <w:noProof/>
          <w:lang w:val="en-CA"/>
        </w:rPr>
        <w:drawing>
          <wp:inline distT="0" distB="0" distL="0" distR="0" wp14:anchorId="36568B88" wp14:editId="57652CB2">
            <wp:extent cx="4126416" cy="2316584"/>
            <wp:effectExtent l="0" t="9525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26416" cy="231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66B">
        <w:rPr>
          <w:noProof/>
          <w:lang w:val="en-CA"/>
        </w:rPr>
        <w:drawing>
          <wp:inline distT="0" distB="0" distL="0" distR="0" wp14:anchorId="4B34ABE3" wp14:editId="17753339">
            <wp:extent cx="4123863" cy="2315151"/>
            <wp:effectExtent l="9207" t="0" r="318" b="317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23863" cy="231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526BF" w14:textId="68896DA9" w:rsidR="00E97955" w:rsidRDefault="00E97955" w:rsidP="00E97955">
      <w:pPr>
        <w:pStyle w:val="Subtitle"/>
        <w:rPr>
          <w:lang w:val="en-CA"/>
        </w:rPr>
      </w:pPr>
      <w:bookmarkStart w:id="30" w:name="_Toc224200506"/>
      <w:r>
        <w:rPr>
          <w:lang w:val="en-CA"/>
        </w:rPr>
        <w:t xml:space="preserve">Figure </w:t>
      </w:r>
      <w:r w:rsidR="002C49EA">
        <w:rPr>
          <w:lang w:val="en-CA"/>
        </w:rPr>
        <w:t>10</w:t>
      </w:r>
      <w:r>
        <w:rPr>
          <w:lang w:val="en-CA"/>
        </w:rPr>
        <w:t xml:space="preserve"> – Photo showing the inlet and sample manifold</w:t>
      </w:r>
      <w:r w:rsidR="00312F7C">
        <w:rPr>
          <w:lang w:val="en-CA"/>
        </w:rPr>
        <w:t>.</w:t>
      </w:r>
      <w:bookmarkEnd w:id="30"/>
    </w:p>
    <w:p w14:paraId="76AC1625" w14:textId="77777777" w:rsidR="00E97955" w:rsidRDefault="00E97955" w:rsidP="00E97955">
      <w:pPr>
        <w:rPr>
          <w:lang w:val="en-CA"/>
        </w:rPr>
      </w:pPr>
    </w:p>
    <w:p w14:paraId="42DA8273" w14:textId="6A1C74F5" w:rsidR="00E97955" w:rsidRDefault="00EE066B" w:rsidP="00E97955">
      <w:pPr>
        <w:rPr>
          <w:lang w:val="en-CA"/>
        </w:rPr>
      </w:pPr>
      <w:r w:rsidRPr="00EE066B">
        <w:rPr>
          <w:noProof/>
          <w:lang w:val="en-CA"/>
        </w:rPr>
        <w:lastRenderedPageBreak/>
        <w:drawing>
          <wp:inline distT="0" distB="0" distL="0" distR="0" wp14:anchorId="60BFC2C7" wp14:editId="368FE0EE">
            <wp:extent cx="5114368" cy="2871224"/>
            <wp:effectExtent l="0" t="2223" r="7938" b="7937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14368" cy="2871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B5D1A" w14:textId="44538AFF" w:rsidR="00E97955" w:rsidRDefault="00E97955" w:rsidP="00E97955">
      <w:pPr>
        <w:pStyle w:val="Subtitle"/>
        <w:rPr>
          <w:lang w:val="en-CA"/>
        </w:rPr>
      </w:pPr>
      <w:bookmarkStart w:id="31" w:name="_Toc224200507"/>
      <w:r>
        <w:rPr>
          <w:lang w:val="en-CA"/>
        </w:rPr>
        <w:t xml:space="preserve">Figure </w:t>
      </w:r>
      <w:r w:rsidR="002C49EA">
        <w:rPr>
          <w:lang w:val="en-CA"/>
        </w:rPr>
        <w:t>11</w:t>
      </w:r>
      <w:r>
        <w:rPr>
          <w:lang w:val="en-CA"/>
        </w:rPr>
        <w:t xml:space="preserve"> – Curb shot of the monitoring station</w:t>
      </w:r>
      <w:r w:rsidR="00312F7C">
        <w:rPr>
          <w:lang w:val="en-CA"/>
        </w:rPr>
        <w:t>.</w:t>
      </w:r>
      <w:bookmarkEnd w:id="31"/>
    </w:p>
    <w:p w14:paraId="3BBF9ACB" w14:textId="77777777" w:rsidR="00E97955" w:rsidRDefault="00E97955" w:rsidP="00E97955">
      <w:pPr>
        <w:rPr>
          <w:lang w:val="en-CA"/>
        </w:rPr>
      </w:pPr>
    </w:p>
    <w:p w14:paraId="40A22A40" w14:textId="23F2D444" w:rsidR="00E97955" w:rsidRDefault="00EE066B" w:rsidP="00E97955">
      <w:pPr>
        <w:rPr>
          <w:lang w:val="en-CA"/>
        </w:rPr>
      </w:pPr>
      <w:r w:rsidRPr="00EE066B">
        <w:rPr>
          <w:noProof/>
          <w:lang w:val="en-CA"/>
        </w:rPr>
        <w:lastRenderedPageBreak/>
        <w:drawing>
          <wp:inline distT="0" distB="0" distL="0" distR="0" wp14:anchorId="20803518" wp14:editId="35DCF51B">
            <wp:extent cx="4046241" cy="2169299"/>
            <wp:effectExtent l="508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8"/>
                    <a:srcRect t="2251" b="225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46241" cy="2169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06F4">
        <w:rPr>
          <w:noProof/>
          <w:lang w:val="en-CA"/>
        </w:rPr>
        <w:drawing>
          <wp:inline distT="0" distB="0" distL="0" distR="0" wp14:anchorId="6AAEF9C8" wp14:editId="19B54B68">
            <wp:extent cx="4039236" cy="2267755"/>
            <wp:effectExtent l="9525" t="0" r="8890" b="8890"/>
            <wp:docPr id="20332621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262148" name="Picture 203326214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61034" cy="2279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6F4">
        <w:rPr>
          <w:noProof/>
          <w:lang w:val="en-CA"/>
        </w:rPr>
        <w:drawing>
          <wp:inline distT="0" distB="0" distL="0" distR="0" wp14:anchorId="35C5F8AA" wp14:editId="61644749">
            <wp:extent cx="4029711" cy="2262407"/>
            <wp:effectExtent l="7620" t="0" r="0" b="0"/>
            <wp:docPr id="18227477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47770" name="Picture 182274777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56164" cy="227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B9E30" w14:textId="65D2CBA6" w:rsidR="00E97955" w:rsidRDefault="00E97955" w:rsidP="00E97955">
      <w:pPr>
        <w:pStyle w:val="Subtitle"/>
        <w:rPr>
          <w:lang w:val="en-CA"/>
        </w:rPr>
      </w:pPr>
      <w:bookmarkStart w:id="32" w:name="_Toc224200508"/>
      <w:r>
        <w:rPr>
          <w:lang w:val="en-CA"/>
        </w:rPr>
        <w:t xml:space="preserve">Figure </w:t>
      </w:r>
      <w:r w:rsidR="002C49EA">
        <w:rPr>
          <w:lang w:val="en-CA"/>
        </w:rPr>
        <w:t>12</w:t>
      </w:r>
      <w:r>
        <w:rPr>
          <w:lang w:val="en-CA"/>
        </w:rPr>
        <w:t xml:space="preserve"> –Photo of the front and the back of instrument rack</w:t>
      </w:r>
      <w:bookmarkEnd w:id="32"/>
    </w:p>
    <w:p w14:paraId="12304F1D" w14:textId="599F55C7" w:rsidR="00E97955" w:rsidRPr="00834ADC" w:rsidRDefault="00834ADC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226BB2B4" wp14:editId="29AB788D">
            <wp:extent cx="5943598" cy="4592780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98" cy="45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7BD70" w14:textId="31384F58" w:rsidR="00E97955" w:rsidRDefault="00E97955" w:rsidP="00E97955">
      <w:pPr>
        <w:pStyle w:val="Subtitle"/>
      </w:pPr>
      <w:bookmarkStart w:id="33" w:name="_Toc224200509"/>
      <w:r w:rsidRPr="00834ADC">
        <w:rPr>
          <w:lang w:val="en-CA"/>
        </w:rPr>
        <w:t xml:space="preserve">Figure </w:t>
      </w:r>
      <w:r w:rsidR="002C49EA">
        <w:rPr>
          <w:lang w:val="en-CA"/>
        </w:rPr>
        <w:t>13</w:t>
      </w:r>
      <w:r w:rsidRPr="00834ADC">
        <w:rPr>
          <w:lang w:val="en-CA"/>
        </w:rPr>
        <w:t xml:space="preserve"> – Windrose (</w:t>
      </w:r>
      <w:r w:rsidR="00F60EAB">
        <w:rPr>
          <w:lang w:val="en-CA"/>
        </w:rPr>
        <w:t>20</w:t>
      </w:r>
      <w:r w:rsidR="0030633F">
        <w:rPr>
          <w:lang w:val="en-CA"/>
        </w:rPr>
        <w:t>21</w:t>
      </w:r>
      <w:r w:rsidR="00F60EAB">
        <w:rPr>
          <w:lang w:val="en-CA"/>
        </w:rPr>
        <w:t>-202</w:t>
      </w:r>
      <w:r w:rsidR="0030633F">
        <w:rPr>
          <w:lang w:val="en-CA"/>
        </w:rPr>
        <w:t>5</w:t>
      </w:r>
      <w:r w:rsidRPr="00834ADC">
        <w:rPr>
          <w:lang w:val="en-CA"/>
        </w:rPr>
        <w:t>)</w:t>
      </w:r>
      <w:bookmarkEnd w:id="33"/>
    </w:p>
    <w:p w14:paraId="5B0B4A7A" w14:textId="77777777" w:rsidR="00E97955" w:rsidRDefault="00E97955" w:rsidP="00E97955">
      <w:pPr>
        <w:rPr>
          <w:lang w:val="en-CA"/>
        </w:rPr>
      </w:pPr>
    </w:p>
    <w:p w14:paraId="5B350D86" w14:textId="77777777" w:rsidR="00E97955" w:rsidRDefault="00E97955" w:rsidP="00E97955"/>
    <w:sectPr w:rsidR="00E97955" w:rsidSect="00275BE9">
      <w:pgSz w:w="15840" w:h="12240" w:orient="landscape" w:code="1"/>
      <w:pgMar w:top="1440" w:right="1440" w:bottom="1440" w:left="1440" w:header="709" w:footer="635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16" w:author="Dianne McIsaac" w:date="2024-03-27T16:58:00Z" w:initials="DM">
    <w:p w14:paraId="3B042D6D" w14:textId="77777777" w:rsidR="00E21234" w:rsidRDefault="00E21234" w:rsidP="00190A2B">
      <w:pPr>
        <w:pStyle w:val="CommentText"/>
      </w:pPr>
      <w:r>
        <w:rPr>
          <w:rStyle w:val="CommentReference"/>
        </w:rPr>
        <w:annotationRef/>
      </w:r>
      <w:r>
        <w:t>Same serial number as above, is that accurate?</w:t>
      </w:r>
    </w:p>
  </w:comment>
  <w:comment w:id="17" w:author="Dianne McIsaac" w:date="2024-03-27T16:57:00Z" w:initials="DM">
    <w:p w14:paraId="3DFDD01C" w14:textId="4709520C" w:rsidR="00E21234" w:rsidRDefault="00E21234" w:rsidP="00A9743B">
      <w:pPr>
        <w:pStyle w:val="CommentText"/>
      </w:pPr>
      <w:r>
        <w:rPr>
          <w:rStyle w:val="CommentReference"/>
        </w:rPr>
        <w:annotationRef/>
      </w:r>
      <w:r>
        <w:t>Do we need this?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3B042D6D" w15:done="0"/>
  <w15:commentEx w15:paraId="3DFDD01C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29AECED0" w16cex:dateUtc="2024-03-27T22:58:00Z"/>
  <w16cex:commentExtensible w16cex:durableId="29AECE68" w16cex:dateUtc="2024-03-27T22:5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3B042D6D" w16cid:durableId="29AECED0"/>
  <w16cid:commentId w16cid:paraId="3DFDD01C" w16cid:durableId="29AECE68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9DC955" w14:textId="77777777" w:rsidR="00347765" w:rsidRDefault="00347765" w:rsidP="00C71BA2">
      <w:r>
        <w:separator/>
      </w:r>
    </w:p>
  </w:endnote>
  <w:endnote w:type="continuationSeparator" w:id="0">
    <w:p w14:paraId="11FD562E" w14:textId="77777777" w:rsidR="00347765" w:rsidRDefault="00347765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77777777" w:rsidR="00BB490A" w:rsidRDefault="00BB490A" w:rsidP="00BB490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038C476" w14:textId="77777777" w:rsidR="00BB490A" w:rsidRDefault="00BB490A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BB490A" w:rsidRPr="00C71BA2" w:rsidRDefault="00BB490A" w:rsidP="00E21234">
    <w:pPr>
      <w:pStyle w:val="Footer"/>
      <w:framePr w:wrap="none" w:vAnchor="text" w:hAnchor="page" w:x="10531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05BB7864" w:rsidR="00BB490A" w:rsidRPr="00C71BA2" w:rsidRDefault="00E21234" w:rsidP="005A06F4">
    <w:pPr>
      <w:pStyle w:val="Footer"/>
      <w:tabs>
        <w:tab w:val="clear" w:pos="4680"/>
        <w:tab w:val="clear" w:pos="9360"/>
        <w:tab w:val="left" w:pos="4110"/>
      </w:tabs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Fort McKay South Site Documentation</w:t>
    </w:r>
    <w:r w:rsidR="005A06F4">
      <w:rPr>
        <w:rFonts w:ascii="Calibri" w:hAnsi="Calibri"/>
        <w:sz w:val="18"/>
        <w:szCs w:val="18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19B158" w14:textId="77777777" w:rsidR="00347765" w:rsidRDefault="00347765" w:rsidP="00C71BA2">
      <w:r>
        <w:separator/>
      </w:r>
    </w:p>
  </w:footnote>
  <w:footnote w:type="continuationSeparator" w:id="0">
    <w:p w14:paraId="64C9FE1C" w14:textId="77777777" w:rsidR="00347765" w:rsidRDefault="00347765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637465" w14:textId="5EC6C51E" w:rsidR="00BB490A" w:rsidRDefault="00BB490A" w:rsidP="005A06F4">
    <w:pPr>
      <w:pStyle w:val="Header"/>
      <w:tabs>
        <w:tab w:val="clear" w:pos="4680"/>
        <w:tab w:val="clear" w:pos="9360"/>
        <w:tab w:val="center" w:pos="6480"/>
      </w:tabs>
    </w:pPr>
    <w:r>
      <w:rPr>
        <w:noProof/>
      </w:rPr>
      <w:drawing>
        <wp:anchor distT="0" distB="0" distL="114300" distR="114300" simplePos="0" relativeHeight="251658240" behindDoc="1" locked="0" layoutInCell="1" allowOverlap="1" wp14:anchorId="33EE8D10" wp14:editId="61A6779A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44968" cy="10021824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WBEA_letterhead_bkgrd_F2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44968" cy="100218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A06F4"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BB490A" w:rsidRDefault="00BB490A">
    <w:pPr>
      <w:pStyle w:val="Header"/>
    </w:pPr>
    <w:r w:rsidRPr="00092C9A">
      <w:rPr>
        <w:noProof/>
      </w:rPr>
      <w:drawing>
        <wp:anchor distT="0" distB="0" distL="114300" distR="114300" simplePos="0" relativeHeight="251659776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1" name="Picture 1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BB490A" w:rsidRDefault="00BB490A">
    <w:pPr>
      <w:pStyle w:val="Header"/>
    </w:pPr>
    <w:r>
      <w:rPr>
        <w:noProof/>
      </w:rPr>
      <w:drawing>
        <wp:anchor distT="0" distB="0" distL="114300" distR="114300" simplePos="0" relativeHeight="251657728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56702398">
    <w:abstractNumId w:val="0"/>
  </w:num>
  <w:num w:numId="2" w16cid:durableId="1814372103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Dianne McIsaac">
    <w15:presenceInfo w15:providerId="AD" w15:userId="S::dmcisaac@wbea.org::6ffdb314-ba92-4f05-a391-1ce16bffa08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cyMbO0NDYytjAyNzBU0lEKTi0uzszPAykwqgUAqCKalCwAAAA="/>
  </w:docVars>
  <w:rsids>
    <w:rsidRoot w:val="00750B44"/>
    <w:rsid w:val="00047630"/>
    <w:rsid w:val="0007045E"/>
    <w:rsid w:val="00092C9A"/>
    <w:rsid w:val="000A601A"/>
    <w:rsid w:val="000B6394"/>
    <w:rsid w:val="000C4CE8"/>
    <w:rsid w:val="000E3758"/>
    <w:rsid w:val="00170EB7"/>
    <w:rsid w:val="00176692"/>
    <w:rsid w:val="001C452C"/>
    <w:rsid w:val="0021042D"/>
    <w:rsid w:val="002252B8"/>
    <w:rsid w:val="00245720"/>
    <w:rsid w:val="0026792A"/>
    <w:rsid w:val="00275BE9"/>
    <w:rsid w:val="00284321"/>
    <w:rsid w:val="002C4925"/>
    <w:rsid w:val="002C49EA"/>
    <w:rsid w:val="0030633F"/>
    <w:rsid w:val="00312F7C"/>
    <w:rsid w:val="00320E24"/>
    <w:rsid w:val="00347765"/>
    <w:rsid w:val="00352A2C"/>
    <w:rsid w:val="00371DEA"/>
    <w:rsid w:val="003B6EC1"/>
    <w:rsid w:val="00443998"/>
    <w:rsid w:val="004546BE"/>
    <w:rsid w:val="00490696"/>
    <w:rsid w:val="004B449F"/>
    <w:rsid w:val="004F439D"/>
    <w:rsid w:val="00503FDE"/>
    <w:rsid w:val="00562E00"/>
    <w:rsid w:val="00574C06"/>
    <w:rsid w:val="005920C5"/>
    <w:rsid w:val="005A06F4"/>
    <w:rsid w:val="005A1B1C"/>
    <w:rsid w:val="005E2C66"/>
    <w:rsid w:val="005F17BB"/>
    <w:rsid w:val="005F5601"/>
    <w:rsid w:val="00613A2D"/>
    <w:rsid w:val="00624DA5"/>
    <w:rsid w:val="00631D2D"/>
    <w:rsid w:val="00686748"/>
    <w:rsid w:val="006A24EE"/>
    <w:rsid w:val="006A7326"/>
    <w:rsid w:val="006E66EC"/>
    <w:rsid w:val="00712A4F"/>
    <w:rsid w:val="00731F7B"/>
    <w:rsid w:val="00750B44"/>
    <w:rsid w:val="00765023"/>
    <w:rsid w:val="00793A1B"/>
    <w:rsid w:val="007A5E94"/>
    <w:rsid w:val="007D3553"/>
    <w:rsid w:val="00810C27"/>
    <w:rsid w:val="008325E2"/>
    <w:rsid w:val="00834ADC"/>
    <w:rsid w:val="00875040"/>
    <w:rsid w:val="008C31A4"/>
    <w:rsid w:val="008C55D2"/>
    <w:rsid w:val="008C7C57"/>
    <w:rsid w:val="008D42C8"/>
    <w:rsid w:val="008F7A9C"/>
    <w:rsid w:val="00910357"/>
    <w:rsid w:val="009151D8"/>
    <w:rsid w:val="00916D97"/>
    <w:rsid w:val="00917C91"/>
    <w:rsid w:val="0092440D"/>
    <w:rsid w:val="00936C9F"/>
    <w:rsid w:val="009478DE"/>
    <w:rsid w:val="00975494"/>
    <w:rsid w:val="009A7F3A"/>
    <w:rsid w:val="009C37A9"/>
    <w:rsid w:val="009D1BE8"/>
    <w:rsid w:val="009F39E5"/>
    <w:rsid w:val="00A616E4"/>
    <w:rsid w:val="00AA507C"/>
    <w:rsid w:val="00BB490A"/>
    <w:rsid w:val="00BB7622"/>
    <w:rsid w:val="00C22692"/>
    <w:rsid w:val="00C255D0"/>
    <w:rsid w:val="00C71BA2"/>
    <w:rsid w:val="00C83E11"/>
    <w:rsid w:val="00C851C6"/>
    <w:rsid w:val="00CC05AC"/>
    <w:rsid w:val="00D34585"/>
    <w:rsid w:val="00D57A33"/>
    <w:rsid w:val="00DD50C7"/>
    <w:rsid w:val="00DF3AC1"/>
    <w:rsid w:val="00E21234"/>
    <w:rsid w:val="00E655C7"/>
    <w:rsid w:val="00E77603"/>
    <w:rsid w:val="00E8006A"/>
    <w:rsid w:val="00E93289"/>
    <w:rsid w:val="00E97955"/>
    <w:rsid w:val="00EB409C"/>
    <w:rsid w:val="00EB49EE"/>
    <w:rsid w:val="00EC1B37"/>
    <w:rsid w:val="00EE066B"/>
    <w:rsid w:val="00EF644D"/>
    <w:rsid w:val="00F10C39"/>
    <w:rsid w:val="00F31E39"/>
    <w:rsid w:val="00F540A9"/>
    <w:rsid w:val="00F569FA"/>
    <w:rsid w:val="00F60EAB"/>
    <w:rsid w:val="00FA144D"/>
    <w:rsid w:val="00FB34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955"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0B44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2"/>
    </w:rPr>
  </w:style>
  <w:style w:type="character" w:customStyle="1" w:styleId="SubtitleChar">
    <w:name w:val="Subtitle Char"/>
    <w:basedOn w:val="DefaultParagraphFont"/>
    <w:link w:val="Subtitle"/>
    <w:uiPriority w:val="11"/>
    <w:rsid w:val="00750B44"/>
    <w:rPr>
      <w:rFonts w:eastAsiaTheme="majorEastAsia" w:cstheme="majorBidi"/>
      <w:iCs/>
      <w:color w:val="44546A" w:themeColor="text2"/>
      <w:spacing w:val="15"/>
      <w:sz w:val="22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936C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36C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36C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C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C9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6.jpeg"/><Relationship Id="rId26" Type="http://schemas.openxmlformats.org/officeDocument/2006/relationships/image" Target="media/image14.JPG"/><Relationship Id="rId3" Type="http://schemas.openxmlformats.org/officeDocument/2006/relationships/styles" Target="styles.xml"/><Relationship Id="rId21" Type="http://schemas.openxmlformats.org/officeDocument/2006/relationships/image" Target="media/image9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5.jpeg"/><Relationship Id="rId25" Type="http://schemas.openxmlformats.org/officeDocument/2006/relationships/image" Target="media/image13.JPG"/><Relationship Id="rId33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18/08/relationships/commentsExtensible" Target="commentsExtensible.xml"/><Relationship Id="rId24" Type="http://schemas.openxmlformats.org/officeDocument/2006/relationships/image" Target="media/image12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10" Type="http://schemas.microsoft.com/office/2016/09/relationships/commentsIds" Target="commentsIds.xml"/><Relationship Id="rId19" Type="http://schemas.openxmlformats.org/officeDocument/2006/relationships/image" Target="media/image7.jpeg"/><Relationship Id="rId31" Type="http://schemas.openxmlformats.org/officeDocument/2006/relationships/image" Target="media/image19.jpg"/><Relationship Id="rId4" Type="http://schemas.openxmlformats.org/officeDocument/2006/relationships/settings" Target="settings.xml"/><Relationship Id="rId9" Type="http://schemas.microsoft.com/office/2011/relationships/commentsExtended" Target="commentsExtended.xml"/><Relationship Id="rId14" Type="http://schemas.openxmlformats.org/officeDocument/2006/relationships/footer" Target="footer2.xml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8" Type="http://schemas.openxmlformats.org/officeDocument/2006/relationships/comments" Target="comment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emf"/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kjikjerkovska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3E6579-1661-4307-A5F4-F0C9AF94E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268</TotalTime>
  <Pages>17</Pages>
  <Words>1112</Words>
  <Characters>6096</Characters>
  <Application>Microsoft Office Word</Application>
  <DocSecurity>0</DocSecurity>
  <Lines>609</Lines>
  <Paragraphs>514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6694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Jan Castro</cp:lastModifiedBy>
  <cp:revision>64</cp:revision>
  <dcterms:created xsi:type="dcterms:W3CDTF">2021-01-29T20:29:00Z</dcterms:created>
  <dcterms:modified xsi:type="dcterms:W3CDTF">2026-03-12T15:38:00Z</dcterms:modified>
</cp:coreProperties>
</file>