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0D178E89" w14:textId="3F08629F" w:rsidR="00E97955" w:rsidRDefault="005B2215" w:rsidP="00E97955">
      <w:pPr>
        <w:pStyle w:val="Title"/>
        <w:ind w:left="0" w:right="4"/>
        <w:jc w:val="center"/>
      </w:pPr>
      <w:r>
        <w:t>Barge Landing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66290B44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4E6749">
        <w:rPr>
          <w:rStyle w:val="IntenseReference"/>
        </w:rPr>
        <w:t>February</w:t>
      </w:r>
      <w:r w:rsidR="005D1FD0">
        <w:rPr>
          <w:rStyle w:val="IntenseReference"/>
        </w:rPr>
        <w:t xml:space="preserve"> </w:t>
      </w:r>
      <w:r w:rsidR="004E6749">
        <w:rPr>
          <w:rStyle w:val="IntenseReference"/>
        </w:rPr>
        <w:t>18</w:t>
      </w:r>
      <w:r w:rsidR="005D1FD0">
        <w:rPr>
          <w:rStyle w:val="IntenseReference"/>
        </w:rPr>
        <w:t>, 202</w:t>
      </w:r>
      <w:r w:rsidR="004E6749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32915D25" w14:textId="09CE520E" w:rsidR="00D618B1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2304014" w:history="1">
            <w:r w:rsidR="00D618B1" w:rsidRPr="00565D22">
              <w:rPr>
                <w:rStyle w:val="Hyperlink"/>
                <w:noProof/>
                <w:lang w:val="en-CA"/>
              </w:rPr>
              <w:t>General Site Information</w:t>
            </w:r>
            <w:r w:rsidR="00D618B1">
              <w:rPr>
                <w:noProof/>
                <w:webHidden/>
              </w:rPr>
              <w:tab/>
            </w:r>
            <w:r w:rsidR="00D618B1">
              <w:rPr>
                <w:noProof/>
                <w:webHidden/>
              </w:rPr>
              <w:fldChar w:fldCharType="begin"/>
            </w:r>
            <w:r w:rsidR="00D618B1">
              <w:rPr>
                <w:noProof/>
                <w:webHidden/>
              </w:rPr>
              <w:instrText xml:space="preserve"> PAGEREF _Toc222304014 \h </w:instrText>
            </w:r>
            <w:r w:rsidR="00D618B1">
              <w:rPr>
                <w:noProof/>
                <w:webHidden/>
              </w:rPr>
            </w:r>
            <w:r w:rsidR="00D618B1">
              <w:rPr>
                <w:noProof/>
                <w:webHidden/>
              </w:rPr>
              <w:fldChar w:fldCharType="separate"/>
            </w:r>
            <w:r w:rsidR="00D618B1">
              <w:rPr>
                <w:noProof/>
                <w:webHidden/>
              </w:rPr>
              <w:t>4</w:t>
            </w:r>
            <w:r w:rsidR="00D618B1">
              <w:rPr>
                <w:noProof/>
                <w:webHidden/>
              </w:rPr>
              <w:fldChar w:fldCharType="end"/>
            </w:r>
          </w:hyperlink>
        </w:p>
        <w:p w14:paraId="0DAF1987" w14:textId="54B1EB3A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15" w:history="1">
            <w:r w:rsidRPr="00565D22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7315A8" w14:textId="53B5210F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16" w:history="1">
            <w:r w:rsidRPr="00565D22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1277B2" w14:textId="3D90758F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17" w:history="1">
            <w:r w:rsidRPr="00565D22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69AD6" w14:textId="51CB2386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18" w:history="1">
            <w:r w:rsidRPr="00565D22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EF0644" w14:textId="295E9E5E" w:rsidR="00D618B1" w:rsidRDefault="00D618B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19" w:history="1">
            <w:r w:rsidRPr="00565D22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D04894" w14:textId="28A83C24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0" w:history="1">
            <w:r w:rsidRPr="00565D22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7D227F" w14:textId="05CD2012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1" w:history="1">
            <w:r w:rsidRPr="00565D22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A1159C" w14:textId="17A5970F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2" w:history="1">
            <w:r w:rsidRPr="00565D22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C6F9B5" w14:textId="23957CED" w:rsidR="00D618B1" w:rsidRDefault="00D618B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3" w:history="1">
            <w:r w:rsidRPr="00565D22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666E4B" w14:textId="75ACA535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4" w:history="1">
            <w:r w:rsidRPr="00565D22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A20F68" w14:textId="02AAB695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5" w:history="1">
            <w:r w:rsidRPr="00565D22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35F2A8" w14:textId="14E9B601" w:rsidR="00D618B1" w:rsidRDefault="00D618B1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6" w:history="1">
            <w:r w:rsidRPr="00565D22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AAE3C3" w14:textId="16B272E0" w:rsidR="00D618B1" w:rsidRDefault="00D618B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7" w:history="1">
            <w:r w:rsidRPr="00565D22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F06351" w14:textId="7B5BE4B2" w:rsidR="00D618B1" w:rsidRDefault="00D618B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2304028" w:history="1">
            <w:r w:rsidRPr="00565D22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_Toc222304028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4D1EEC19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6D35221E" w14:textId="4774723E" w:rsidR="00D618B1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2304029" w:history="1">
        <w:r w:rsidR="00D618B1" w:rsidRPr="002F6889">
          <w:rPr>
            <w:rStyle w:val="Hyperlink"/>
            <w:noProof/>
          </w:rPr>
          <w:t>Figure 1 – Area topographic map showing AMS 09</w:t>
        </w:r>
        <w:r w:rsidR="00D618B1">
          <w:rPr>
            <w:noProof/>
            <w:webHidden/>
          </w:rPr>
          <w:tab/>
        </w:r>
        <w:r w:rsidR="00D618B1">
          <w:rPr>
            <w:noProof/>
            <w:webHidden/>
          </w:rPr>
          <w:fldChar w:fldCharType="begin"/>
        </w:r>
        <w:r w:rsidR="00D618B1">
          <w:rPr>
            <w:noProof/>
            <w:webHidden/>
          </w:rPr>
          <w:instrText xml:space="preserve"> PAGEREF _Toc222304029 \h </w:instrText>
        </w:r>
        <w:r w:rsidR="00D618B1">
          <w:rPr>
            <w:noProof/>
            <w:webHidden/>
          </w:rPr>
        </w:r>
        <w:r w:rsidR="00D618B1">
          <w:rPr>
            <w:noProof/>
            <w:webHidden/>
          </w:rPr>
          <w:fldChar w:fldCharType="separate"/>
        </w:r>
        <w:r w:rsidR="00D618B1">
          <w:rPr>
            <w:noProof/>
            <w:webHidden/>
          </w:rPr>
          <w:t>7</w:t>
        </w:r>
        <w:r w:rsidR="00D618B1">
          <w:rPr>
            <w:noProof/>
            <w:webHidden/>
          </w:rPr>
          <w:fldChar w:fldCharType="end"/>
        </w:r>
      </w:hyperlink>
    </w:p>
    <w:p w14:paraId="2A6ACEC3" w14:textId="5D5D08B6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0" w:history="1">
        <w:r w:rsidRPr="002F6889">
          <w:rPr>
            <w:rStyle w:val="Hyperlink"/>
            <w:noProof/>
            <w:lang w:val="en-CA"/>
          </w:rPr>
          <w:t>Figure 2 – Aerial photo showing AMS 09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E8ADE0A" w14:textId="66966288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1" w:history="1">
        <w:r w:rsidRPr="002F6889">
          <w:rPr>
            <w:rStyle w:val="Hyperlink"/>
            <w:noProof/>
            <w:lang w:val="en-CA"/>
          </w:rPr>
          <w:t xml:space="preserve">Figure 3 – </w:t>
        </w:r>
        <w:r w:rsidRPr="002F6889">
          <w:rPr>
            <w:rStyle w:val="Hyperlink"/>
            <w:rFonts w:eastAsia="Times New Roman"/>
            <w:noProof/>
          </w:rPr>
          <w:t>Plan view sketch for AMS 09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1074FF40" w14:textId="164ED870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2" w:history="1">
        <w:r w:rsidRPr="002F6889">
          <w:rPr>
            <w:rStyle w:val="Hyperlink"/>
            <w:noProof/>
            <w:lang w:val="en-CA"/>
          </w:rPr>
          <w:t>Figure 4 – Elevation</w:t>
        </w:r>
        <w:r w:rsidRPr="002F6889">
          <w:rPr>
            <w:rStyle w:val="Hyperlink"/>
            <w:rFonts w:eastAsia="Times New Roman"/>
            <w:noProof/>
          </w:rPr>
          <w:t xml:space="preserve"> view image for AMS 09 site, section A-A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370F704" w14:textId="3AE08F45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3" w:history="1">
        <w:r w:rsidRPr="002F6889">
          <w:rPr>
            <w:rStyle w:val="Hyperlink"/>
            <w:noProof/>
            <w:lang w:val="en-CA"/>
          </w:rPr>
          <w:t>Figure 5 – Elevation</w:t>
        </w:r>
        <w:r w:rsidRPr="002F6889">
          <w:rPr>
            <w:rStyle w:val="Hyperlink"/>
            <w:rFonts w:eastAsia="Times New Roman"/>
            <w:noProof/>
          </w:rPr>
          <w:t xml:space="preserve"> view image for AMS 09 site, section B-B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4FC13A35" w14:textId="171E1E49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4" w:history="1">
        <w:r w:rsidRPr="002F6889">
          <w:rPr>
            <w:rStyle w:val="Hyperlink"/>
            <w:noProof/>
            <w:lang w:val="en-CA"/>
          </w:rPr>
          <w:t>Figure 6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2E2D081" w14:textId="3BFA33F6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5" w:history="1">
        <w:r w:rsidRPr="002F6889">
          <w:rPr>
            <w:rStyle w:val="Hyperlink"/>
            <w:noProof/>
            <w:lang w:val="en-CA"/>
          </w:rPr>
          <w:t>Figure 7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265C91F" w14:textId="390B4D11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6" w:history="1">
        <w:r w:rsidRPr="002F6889">
          <w:rPr>
            <w:rStyle w:val="Hyperlink"/>
            <w:noProof/>
            <w:lang w:val="en-CA"/>
          </w:rPr>
          <w:t>Figure 8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5E15F16" w14:textId="4A34D425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7" w:history="1">
        <w:r w:rsidRPr="002F6889">
          <w:rPr>
            <w:rStyle w:val="Hyperlink"/>
            <w:noProof/>
            <w:lang w:val="en-CA"/>
          </w:rPr>
          <w:t>Figure 9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209AB02" w14:textId="1F0A2688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8" w:history="1">
        <w:r w:rsidRPr="002F6889">
          <w:rPr>
            <w:rStyle w:val="Hyperlink"/>
            <w:noProof/>
            <w:lang w:val="en-CA"/>
          </w:rPr>
          <w:t>Figure 10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7F2214E" w14:textId="188F4E7D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39" w:history="1">
        <w:r w:rsidRPr="002F6889">
          <w:rPr>
            <w:rStyle w:val="Hyperlink"/>
            <w:noProof/>
            <w:lang w:val="en-CA"/>
          </w:rPr>
          <w:t>Figure 11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EF45BF1" w14:textId="68E254CC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40" w:history="1">
        <w:r w:rsidRPr="002F6889">
          <w:rPr>
            <w:rStyle w:val="Hyperlink"/>
            <w:noProof/>
            <w:lang w:val="en-CA"/>
          </w:rPr>
          <w:t>Figure 12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F7805A4" w14:textId="0B151D7E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41" w:history="1">
        <w:r w:rsidRPr="002F6889">
          <w:rPr>
            <w:rStyle w:val="Hyperlink"/>
            <w:noProof/>
            <w:lang w:val="en-CA"/>
          </w:rPr>
          <w:t>Figure 13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A7D3D4A" w14:textId="15760EB9" w:rsidR="00D618B1" w:rsidRDefault="00D618B1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4042" w:history="1">
        <w:r w:rsidRPr="002F6889">
          <w:rPr>
            <w:rStyle w:val="Hyperlink"/>
            <w:noProof/>
            <w:lang w:val="en-CA"/>
          </w:rPr>
          <w:t>Figure 14 – Windrose (2021 – 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_Toc222304042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1CFB7CF9" w14:textId="31A5427C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222304014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2FD9AB9C" w14:textId="25D9A5A5" w:rsidR="005D1FD0" w:rsidRPr="005D1FD0" w:rsidRDefault="005D1FD0" w:rsidP="005D1FD0">
      <w:pPr>
        <w:rPr>
          <w:sz w:val="20"/>
          <w:szCs w:val="20"/>
          <w:lang w:val="en-CA"/>
        </w:rPr>
      </w:pPr>
      <w:r>
        <w:rPr>
          <w:sz w:val="20"/>
          <w:szCs w:val="20"/>
          <w:lang w:val="en-CA"/>
        </w:rPr>
        <w:t xml:space="preserve">Revision Date: </w:t>
      </w:r>
      <w:r w:rsidR="004E6749">
        <w:rPr>
          <w:sz w:val="20"/>
          <w:szCs w:val="20"/>
          <w:lang w:val="en-CA"/>
        </w:rPr>
        <w:t>February 18</w:t>
      </w:r>
      <w:r>
        <w:rPr>
          <w:sz w:val="20"/>
          <w:szCs w:val="20"/>
          <w:lang w:val="en-CA"/>
        </w:rPr>
        <w:t>, 202</w:t>
      </w:r>
      <w:r w:rsidR="004E6749">
        <w:rPr>
          <w:sz w:val="20"/>
          <w:szCs w:val="20"/>
          <w:lang w:val="en-CA"/>
        </w:rPr>
        <w:t>6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222304015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1"/>
        <w:gridCol w:w="6626"/>
      </w:tblGrid>
      <w:tr w:rsidR="00E97955" w:rsidRPr="00075B71" w14:paraId="48F48000" w14:textId="77777777" w:rsidTr="00565387">
        <w:tc>
          <w:tcPr>
            <w:tcW w:w="2718" w:type="dxa"/>
          </w:tcPr>
          <w:p w14:paraId="3850DD1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113F6AE5" w14:textId="4D5CDDA0" w:rsidR="00E97955" w:rsidRPr="00713E8C" w:rsidRDefault="00B07D3F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AMS 09</w:t>
            </w:r>
          </w:p>
        </w:tc>
      </w:tr>
      <w:tr w:rsidR="00E97955" w:rsidRPr="00075B71" w14:paraId="299292E5" w14:textId="77777777" w:rsidTr="00565387">
        <w:tc>
          <w:tcPr>
            <w:tcW w:w="2718" w:type="dxa"/>
          </w:tcPr>
          <w:p w14:paraId="66DF4B4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1F58B7DE" w14:textId="1EEF400A" w:rsidR="00E97955" w:rsidRPr="00713E8C" w:rsidRDefault="00B07D3F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Barge Landing</w:t>
            </w:r>
          </w:p>
        </w:tc>
      </w:tr>
      <w:tr w:rsidR="00E97955" w:rsidRPr="00075B71" w14:paraId="69BF5145" w14:textId="77777777" w:rsidTr="00565387">
        <w:tc>
          <w:tcPr>
            <w:tcW w:w="2718" w:type="dxa"/>
          </w:tcPr>
          <w:p w14:paraId="771A2D76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424EF2A4" w14:textId="22C0C996" w:rsidR="00E97955" w:rsidRPr="00713E8C" w:rsidRDefault="00B07D3F" w:rsidP="00565387">
            <w:pPr>
              <w:rPr>
                <w:rFonts w:eastAsia="Times New Roman" w:cs="Arial"/>
                <w:highlight w:val="yellow"/>
              </w:rPr>
            </w:pPr>
            <w:r w:rsidRPr="00B07D3F">
              <w:rPr>
                <w:rFonts w:eastAsia="Times New Roman" w:cs="Arial"/>
              </w:rPr>
              <w:t>2000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222304016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7D149DAA" w14:textId="77777777" w:rsidTr="00F82E4E">
        <w:tc>
          <w:tcPr>
            <w:tcW w:w="2591" w:type="dxa"/>
          </w:tcPr>
          <w:p w14:paraId="1DE143D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4C12A9AA" w:rsidR="00E97955" w:rsidRPr="00713E8C" w:rsidRDefault="00F71F56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Northeast of the Barge Landing Road, approximately 460 meters northwest of the Highway 63 intersection</w:t>
            </w:r>
          </w:p>
        </w:tc>
      </w:tr>
      <w:tr w:rsidR="00E97955" w:rsidRPr="00075B71" w14:paraId="66BAB1BA" w14:textId="77777777" w:rsidTr="00F82E4E">
        <w:tc>
          <w:tcPr>
            <w:tcW w:w="2591" w:type="dxa"/>
          </w:tcPr>
          <w:p w14:paraId="1AF172A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796230E8" w:rsidR="00E97955" w:rsidRPr="00713E8C" w:rsidRDefault="00F436F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7-31-094-10 W4</w:t>
            </w:r>
          </w:p>
        </w:tc>
      </w:tr>
      <w:tr w:rsidR="00E97955" w:rsidRPr="00075B71" w14:paraId="03DEB884" w14:textId="77777777" w:rsidTr="00F82E4E">
        <w:tc>
          <w:tcPr>
            <w:tcW w:w="2591" w:type="dxa"/>
          </w:tcPr>
          <w:p w14:paraId="234118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F82E4E" w:rsidRPr="00075B71" w14:paraId="03E7AE23" w14:textId="77777777" w:rsidTr="00F82E4E">
        <w:tc>
          <w:tcPr>
            <w:tcW w:w="2591" w:type="dxa"/>
          </w:tcPr>
          <w:p w14:paraId="12595382" w14:textId="77777777" w:rsidR="00F82E4E" w:rsidRPr="00713E8C" w:rsidRDefault="00F82E4E" w:rsidP="00F82E4E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30B0F8C9" w:rsidR="00F82E4E" w:rsidRPr="00713E8C" w:rsidRDefault="00F82E4E" w:rsidP="00F82E4E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57.198178</w:t>
            </w:r>
          </w:p>
        </w:tc>
      </w:tr>
      <w:tr w:rsidR="00AA4BE0" w:rsidRPr="00075B71" w14:paraId="5E7D3CBF" w14:textId="77777777" w:rsidTr="00F82E4E">
        <w:tc>
          <w:tcPr>
            <w:tcW w:w="2591" w:type="dxa"/>
          </w:tcPr>
          <w:p w14:paraId="6A101CF3" w14:textId="77777777" w:rsidR="00AA4BE0" w:rsidRPr="00713E8C" w:rsidRDefault="00AA4BE0" w:rsidP="00AA4BE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4D9B8778" w:rsidR="00AA4BE0" w:rsidRPr="00713E8C" w:rsidRDefault="00AA4BE0" w:rsidP="00AA4BE0">
            <w:pPr>
              <w:rPr>
                <w:rFonts w:eastAsia="Times New Roman" w:cs="Arial"/>
                <w:highlight w:val="yellow"/>
              </w:rPr>
            </w:pPr>
            <w:r w:rsidRPr="00537A42">
              <w:rPr>
                <w:rFonts w:eastAsia="Times New Roman" w:cs="Arial"/>
              </w:rPr>
              <w:t>-111.59946327</w:t>
            </w:r>
          </w:p>
        </w:tc>
      </w:tr>
      <w:tr w:rsidR="00AA4BE0" w:rsidRPr="00075B71" w14:paraId="4237F267" w14:textId="77777777" w:rsidTr="00F82E4E">
        <w:tc>
          <w:tcPr>
            <w:tcW w:w="2591" w:type="dxa"/>
          </w:tcPr>
          <w:p w14:paraId="05904E25" w14:textId="77777777" w:rsidR="00AA4BE0" w:rsidRPr="00713E8C" w:rsidRDefault="00AA4BE0" w:rsidP="00AA4BE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0A88EBF2" w:rsidR="00AA4BE0" w:rsidRPr="00713E8C" w:rsidRDefault="00500282" w:rsidP="00AA4BE0">
            <w:pPr>
              <w:rPr>
                <w:rFonts w:eastAsia="Times New Roman" w:cs="Arial"/>
                <w:highlight w:val="yellow"/>
              </w:rPr>
            </w:pPr>
            <w:r w:rsidRPr="00CA3916">
              <w:rPr>
                <w:rFonts w:eastAsia="Times New Roman" w:cs="Arial"/>
              </w:rPr>
              <w:t>46377</w:t>
            </w:r>
            <w:r>
              <w:rPr>
                <w:rFonts w:eastAsia="Times New Roman" w:cs="Arial"/>
              </w:rPr>
              <w:t>8</w:t>
            </w:r>
          </w:p>
        </w:tc>
      </w:tr>
      <w:tr w:rsidR="00AA4BE0" w:rsidRPr="00075B71" w14:paraId="65B7BDB7" w14:textId="77777777" w:rsidTr="00F82E4E">
        <w:tc>
          <w:tcPr>
            <w:tcW w:w="2591" w:type="dxa"/>
          </w:tcPr>
          <w:p w14:paraId="775B2DDC" w14:textId="77777777" w:rsidR="00AA4BE0" w:rsidRPr="00713E8C" w:rsidRDefault="00AA4BE0" w:rsidP="00AA4BE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316FB82F" w:rsidR="00AA4BE0" w:rsidRPr="00713E8C" w:rsidRDefault="00CF7D91" w:rsidP="00AA4BE0">
            <w:pPr>
              <w:rPr>
                <w:rFonts w:eastAsia="Times New Roman" w:cs="Arial"/>
                <w:highlight w:val="yellow"/>
              </w:rPr>
            </w:pPr>
            <w:r w:rsidRPr="00CA3916">
              <w:rPr>
                <w:rFonts w:eastAsia="Times New Roman" w:cs="Arial"/>
              </w:rPr>
              <w:t>633960</w:t>
            </w:r>
            <w:r>
              <w:rPr>
                <w:rFonts w:eastAsia="Times New Roman" w:cs="Arial"/>
              </w:rPr>
              <w:t>6</w:t>
            </w:r>
          </w:p>
        </w:tc>
      </w:tr>
      <w:tr w:rsidR="0062347B" w:rsidRPr="00075B71" w14:paraId="07671A24" w14:textId="77777777" w:rsidTr="00F82E4E">
        <w:tc>
          <w:tcPr>
            <w:tcW w:w="2591" w:type="dxa"/>
          </w:tcPr>
          <w:p w14:paraId="54F5FD1B" w14:textId="77777777" w:rsidR="0062347B" w:rsidRPr="00713E8C" w:rsidRDefault="0062347B" w:rsidP="0062347B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456D028D" w:rsidR="0062347B" w:rsidRPr="00713E8C" w:rsidRDefault="0062347B" w:rsidP="0062347B">
            <w:pPr>
              <w:rPr>
                <w:rFonts w:eastAsia="Times New Roman" w:cs="Arial"/>
                <w:highlight w:val="yellow"/>
              </w:rPr>
            </w:pPr>
            <w:r w:rsidRPr="00CA3916">
              <w:rPr>
                <w:rFonts w:eastAsia="Times New Roman" w:cs="Arial"/>
              </w:rPr>
              <w:t>Fort Mackay</w:t>
            </w:r>
          </w:p>
        </w:tc>
      </w:tr>
      <w:tr w:rsidR="002F0E80" w:rsidRPr="00075B71" w14:paraId="144D3C99" w14:textId="77777777" w:rsidTr="00F82E4E">
        <w:tc>
          <w:tcPr>
            <w:tcW w:w="2591" w:type="dxa"/>
          </w:tcPr>
          <w:p w14:paraId="19629D97" w14:textId="77777777" w:rsidR="002F0E80" w:rsidRPr="00713E8C" w:rsidRDefault="002F0E80" w:rsidP="002F0E80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481283A9" w:rsidR="002F0E80" w:rsidRPr="00713E8C" w:rsidRDefault="002F0E80" w:rsidP="002F0E80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757</w:t>
            </w:r>
          </w:p>
        </w:tc>
      </w:tr>
      <w:tr w:rsidR="00952EEC" w:rsidRPr="00075B71" w14:paraId="39974EBE" w14:textId="77777777" w:rsidTr="00F82E4E">
        <w:tc>
          <w:tcPr>
            <w:tcW w:w="2591" w:type="dxa"/>
          </w:tcPr>
          <w:p w14:paraId="721A73F3" w14:textId="77777777" w:rsidR="00952EEC" w:rsidRPr="00713E8C" w:rsidRDefault="00952EEC" w:rsidP="00952EE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38204791" w:rsidR="00952EEC" w:rsidRPr="00713E8C" w:rsidRDefault="00952EEC" w:rsidP="00952EEC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2021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222304017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E97955" w:rsidRPr="00075B71" w14:paraId="31D7AB9B" w14:textId="77777777" w:rsidTr="003A5009">
        <w:tc>
          <w:tcPr>
            <w:tcW w:w="2579" w:type="dxa"/>
          </w:tcPr>
          <w:p w14:paraId="39857A8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50BB05B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3A5009">
        <w:tc>
          <w:tcPr>
            <w:tcW w:w="2579" w:type="dxa"/>
          </w:tcPr>
          <w:p w14:paraId="39DF168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3E6FFBE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3, 805 Memorial Drive, Fort McMurray, Alberta T9K 0K4</w:t>
            </w:r>
          </w:p>
        </w:tc>
      </w:tr>
      <w:tr w:rsidR="003A5009" w:rsidRPr="00075B71" w14:paraId="3BCA60ED" w14:textId="77777777" w:rsidTr="003A5009">
        <w:tc>
          <w:tcPr>
            <w:tcW w:w="2579" w:type="dxa"/>
          </w:tcPr>
          <w:p w14:paraId="5BF13DE2" w14:textId="77777777" w:rsidR="003A5009" w:rsidRPr="00713E8C" w:rsidRDefault="003A5009" w:rsidP="003A5009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</w:tcPr>
          <w:p w14:paraId="50DFFBC4" w14:textId="20FE25C3" w:rsidR="003A5009" w:rsidRPr="00713E8C" w:rsidRDefault="003A5009" w:rsidP="003A5009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Canadian Natural Upgrading Limited</w:t>
            </w:r>
          </w:p>
        </w:tc>
      </w:tr>
      <w:tr w:rsidR="00D1611A" w:rsidRPr="00075B71" w14:paraId="2E29188E" w14:textId="77777777" w:rsidTr="003A5009">
        <w:tc>
          <w:tcPr>
            <w:tcW w:w="2579" w:type="dxa"/>
          </w:tcPr>
          <w:p w14:paraId="5DF52BF4" w14:textId="77777777" w:rsidR="00D1611A" w:rsidRPr="00713E8C" w:rsidRDefault="00D1611A" w:rsidP="00D1611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</w:tcPr>
          <w:p w14:paraId="21A410E6" w14:textId="740ABD3E" w:rsidR="00D1611A" w:rsidRPr="00713E8C" w:rsidRDefault="00D1611A" w:rsidP="00D1611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20809-02-00</w:t>
            </w:r>
          </w:p>
        </w:tc>
      </w:tr>
      <w:tr w:rsidR="00A27D74" w:rsidRPr="00075B71" w14:paraId="1C23D2B9" w14:textId="77777777" w:rsidTr="003A5009">
        <w:tc>
          <w:tcPr>
            <w:tcW w:w="2579" w:type="dxa"/>
          </w:tcPr>
          <w:p w14:paraId="799FC09F" w14:textId="77777777" w:rsidR="00A27D74" w:rsidRPr="00713E8C" w:rsidRDefault="00A27D74" w:rsidP="00A27D7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</w:tcPr>
          <w:p w14:paraId="00AD8715" w14:textId="3830FEAC" w:rsidR="00A27D74" w:rsidRPr="00713E8C" w:rsidRDefault="00A27D74" w:rsidP="00A27D74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Tina Ding</w:t>
            </w:r>
          </w:p>
        </w:tc>
      </w:tr>
      <w:tr w:rsidR="00E62042" w:rsidRPr="00075B71" w14:paraId="37E7553C" w14:textId="77777777" w:rsidTr="003A5009">
        <w:tc>
          <w:tcPr>
            <w:tcW w:w="2579" w:type="dxa"/>
          </w:tcPr>
          <w:p w14:paraId="2557CF7D" w14:textId="77777777" w:rsidR="00E62042" w:rsidRPr="00713E8C" w:rsidRDefault="00E62042" w:rsidP="00E6204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34BFA9F1" w14:textId="4BA02A25" w:rsidR="00E62042" w:rsidRPr="00713E8C" w:rsidRDefault="00E62042" w:rsidP="00E62042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Albian Sands, P.O. Box 5670</w:t>
            </w:r>
          </w:p>
        </w:tc>
      </w:tr>
      <w:tr w:rsidR="00B5394B" w:rsidRPr="00075B71" w14:paraId="0955AE21" w14:textId="77777777" w:rsidTr="003A5009">
        <w:tc>
          <w:tcPr>
            <w:tcW w:w="2579" w:type="dxa"/>
          </w:tcPr>
          <w:p w14:paraId="40BDB65A" w14:textId="77777777" w:rsidR="00B5394B" w:rsidRPr="00713E8C" w:rsidRDefault="00B5394B" w:rsidP="00B5394B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49096ADE" w14:textId="586630B0" w:rsidR="00B5394B" w:rsidRPr="00713E8C" w:rsidRDefault="00B5394B" w:rsidP="00B5394B">
            <w:pPr>
              <w:rPr>
                <w:rFonts w:eastAsia="Times New Roman" w:cs="Arial"/>
                <w:highlight w:val="yellow"/>
              </w:rPr>
            </w:pPr>
            <w:r w:rsidRPr="00F12450">
              <w:rPr>
                <w:rFonts w:eastAsia="Times New Roman" w:cs="Arial"/>
              </w:rPr>
              <w:t>780-713-4454</w:t>
            </w:r>
          </w:p>
        </w:tc>
      </w:tr>
      <w:tr w:rsidR="00134097" w:rsidRPr="00075B71" w14:paraId="65830AF1" w14:textId="77777777" w:rsidTr="003A5009">
        <w:tc>
          <w:tcPr>
            <w:tcW w:w="2579" w:type="dxa"/>
          </w:tcPr>
          <w:p w14:paraId="3705D58C" w14:textId="77777777" w:rsidR="00134097" w:rsidRPr="00713E8C" w:rsidRDefault="00134097" w:rsidP="0013409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75DE201E" w14:textId="46E502A2" w:rsidR="00134097" w:rsidRPr="00713E8C" w:rsidRDefault="00134097" w:rsidP="00134097">
            <w:pPr>
              <w:rPr>
                <w:rFonts w:eastAsia="Times New Roman" w:cs="Arial"/>
                <w:highlight w:val="yellow"/>
              </w:rPr>
            </w:pPr>
            <w:r w:rsidRPr="00F12450">
              <w:rPr>
                <w:rFonts w:eastAsia="Times New Roman" w:cs="Arial"/>
              </w:rPr>
              <w:t>Tina.</w:t>
            </w:r>
            <w:r>
              <w:rPr>
                <w:rFonts w:eastAsia="Times New Roman" w:cs="Arial"/>
              </w:rPr>
              <w:t>D</w:t>
            </w:r>
            <w:r w:rsidRPr="00F12450">
              <w:rPr>
                <w:rFonts w:eastAsia="Times New Roman" w:cs="Arial"/>
              </w:rPr>
              <w:t>ing@cnrl.com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222304018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F5719C" w:rsidRPr="00713E8C" w14:paraId="369D0CC4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F5719C" w:rsidRPr="00713E8C" w:rsidRDefault="00F5719C" w:rsidP="00F5719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F5719C" w:rsidRPr="00713E8C" w:rsidRDefault="00F5719C" w:rsidP="00F5719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5E8751E6" w:rsidR="00F5719C" w:rsidRPr="00713E8C" w:rsidRDefault="00F5719C" w:rsidP="00F5719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Wooded area</w:t>
            </w:r>
          </w:p>
        </w:tc>
      </w:tr>
      <w:tr w:rsidR="00F5719C" w:rsidRPr="00713E8C" w14:paraId="7AAB92A3" w14:textId="77777777" w:rsidTr="00565387">
        <w:trPr>
          <w:jc w:val="center"/>
        </w:trPr>
        <w:tc>
          <w:tcPr>
            <w:tcW w:w="2333" w:type="dxa"/>
            <w:vMerge/>
          </w:tcPr>
          <w:p w14:paraId="41FF8575" w14:textId="77777777" w:rsidR="00F5719C" w:rsidRPr="00713E8C" w:rsidRDefault="00F5719C" w:rsidP="00F5719C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F5719C" w:rsidRPr="00713E8C" w:rsidRDefault="00F5719C" w:rsidP="00F5719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085DC73D" w:rsidR="00F5719C" w:rsidRPr="00713E8C" w:rsidRDefault="00F5719C" w:rsidP="00F5719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Wooded area</w:t>
            </w:r>
          </w:p>
        </w:tc>
      </w:tr>
      <w:tr w:rsidR="00F5719C" w:rsidRPr="00713E8C" w14:paraId="3FBA4E7C" w14:textId="77777777" w:rsidTr="00565387">
        <w:trPr>
          <w:jc w:val="center"/>
        </w:trPr>
        <w:tc>
          <w:tcPr>
            <w:tcW w:w="2333" w:type="dxa"/>
            <w:vMerge/>
          </w:tcPr>
          <w:p w14:paraId="232583EF" w14:textId="77777777" w:rsidR="00F5719C" w:rsidRPr="00713E8C" w:rsidRDefault="00F5719C" w:rsidP="00F5719C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F5719C" w:rsidRPr="00713E8C" w:rsidRDefault="00F5719C" w:rsidP="00F5719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10B12B1B" w:rsidR="00F5719C" w:rsidRPr="00713E8C" w:rsidRDefault="00F5719C" w:rsidP="00F5719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Wooded area</w:t>
            </w:r>
          </w:p>
        </w:tc>
      </w:tr>
      <w:tr w:rsidR="00F5719C" w:rsidRPr="00713E8C" w14:paraId="1F01FB64" w14:textId="77777777" w:rsidTr="00565387">
        <w:trPr>
          <w:jc w:val="center"/>
        </w:trPr>
        <w:tc>
          <w:tcPr>
            <w:tcW w:w="2333" w:type="dxa"/>
            <w:vMerge/>
          </w:tcPr>
          <w:p w14:paraId="6961B8D2" w14:textId="77777777" w:rsidR="00F5719C" w:rsidRPr="00713E8C" w:rsidRDefault="00F5719C" w:rsidP="00F5719C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F5719C" w:rsidRPr="00713E8C" w:rsidRDefault="00F5719C" w:rsidP="00F5719C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77CF6A45" w:rsidR="00F5719C" w:rsidRPr="00713E8C" w:rsidRDefault="00F5719C" w:rsidP="00F5719C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Wooded area</w:t>
            </w:r>
          </w:p>
        </w:tc>
      </w:tr>
      <w:tr w:rsidR="006778DA" w:rsidRPr="00713E8C" w14:paraId="425BA068" w14:textId="77777777" w:rsidTr="00565387">
        <w:trPr>
          <w:jc w:val="center"/>
        </w:trPr>
        <w:tc>
          <w:tcPr>
            <w:tcW w:w="2333" w:type="dxa"/>
          </w:tcPr>
          <w:p w14:paraId="2A15EE9E" w14:textId="646D79C4" w:rsidR="006778DA" w:rsidRDefault="006778DA" w:rsidP="006778D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>
              <w:rPr>
                <w:rFonts w:eastAsia="Times New Roman" w:cs="Arial"/>
              </w:rPr>
              <w:t>(m)</w:t>
            </w:r>
          </w:p>
          <w:p w14:paraId="266FDB39" w14:textId="77777777" w:rsidR="006778DA" w:rsidRPr="00713E8C" w:rsidRDefault="006778DA" w:rsidP="006778D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4BC837F1" w:rsidR="006778DA" w:rsidRPr="00713E8C" w:rsidRDefault="006778DA" w:rsidP="006778D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282 m </w:t>
            </w:r>
          </w:p>
        </w:tc>
      </w:tr>
      <w:tr w:rsidR="00563405" w:rsidRPr="00713E8C" w14:paraId="50688D14" w14:textId="77777777" w:rsidTr="00565387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563405" w:rsidRPr="00713E8C" w:rsidRDefault="00563405" w:rsidP="0056340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563405" w:rsidRPr="00713E8C" w:rsidRDefault="00563405" w:rsidP="0056340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57E1EF6B" w:rsidR="00563405" w:rsidRPr="00713E8C" w:rsidRDefault="00563405" w:rsidP="00563405">
            <w:pPr>
              <w:rPr>
                <w:rFonts w:eastAsia="Times New Roman" w:cs="Arial"/>
                <w:highlight w:val="yellow"/>
              </w:rPr>
            </w:pPr>
            <w:r w:rsidRPr="00822D69">
              <w:rPr>
                <w:rFonts w:eastAsia="Times New Roman" w:cs="Arial"/>
              </w:rPr>
              <w:t>N/A</w:t>
            </w:r>
          </w:p>
        </w:tc>
      </w:tr>
      <w:tr w:rsidR="00563405" w:rsidRPr="00713E8C" w14:paraId="601B3711" w14:textId="77777777" w:rsidTr="00565387">
        <w:trPr>
          <w:jc w:val="center"/>
        </w:trPr>
        <w:tc>
          <w:tcPr>
            <w:tcW w:w="2333" w:type="dxa"/>
            <w:vMerge/>
          </w:tcPr>
          <w:p w14:paraId="55F91B52" w14:textId="77777777" w:rsidR="00563405" w:rsidRPr="00713E8C" w:rsidRDefault="00563405" w:rsidP="0056340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563405" w:rsidRPr="00713E8C" w:rsidRDefault="00563405" w:rsidP="0056340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11AAB257" w:rsidR="00563405" w:rsidRPr="00713E8C" w:rsidRDefault="00563405" w:rsidP="00563405">
            <w:pPr>
              <w:rPr>
                <w:rFonts w:eastAsia="Times New Roman" w:cs="Arial"/>
                <w:highlight w:val="yellow"/>
              </w:rPr>
            </w:pPr>
            <w:r w:rsidRPr="00822D69">
              <w:rPr>
                <w:rFonts w:eastAsia="Times New Roman" w:cs="Arial"/>
              </w:rPr>
              <w:t>N/A</w:t>
            </w:r>
          </w:p>
        </w:tc>
      </w:tr>
      <w:tr w:rsidR="00563405" w:rsidRPr="00713E8C" w14:paraId="34FD142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563405" w:rsidRPr="00713E8C" w:rsidRDefault="00563405" w:rsidP="0056340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563405" w:rsidRPr="00713E8C" w:rsidRDefault="00563405" w:rsidP="0056340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5C887E9B" w:rsidR="00563405" w:rsidRPr="00713E8C" w:rsidRDefault="00563405" w:rsidP="0056340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563405" w:rsidRPr="00713E8C" w14:paraId="523DA438" w14:textId="77777777" w:rsidTr="00565387">
        <w:trPr>
          <w:jc w:val="center"/>
        </w:trPr>
        <w:tc>
          <w:tcPr>
            <w:tcW w:w="2333" w:type="dxa"/>
            <w:vMerge/>
          </w:tcPr>
          <w:p w14:paraId="6BFB589C" w14:textId="77777777" w:rsidR="00563405" w:rsidRPr="00713E8C" w:rsidRDefault="00563405" w:rsidP="0056340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563405" w:rsidRPr="00713E8C" w:rsidRDefault="00563405" w:rsidP="0056340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7B6DF9B0" w:rsidR="00563405" w:rsidRPr="00713E8C" w:rsidRDefault="00563405" w:rsidP="0056340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D31302" w:rsidRPr="00713E8C" w14:paraId="67D26E2F" w14:textId="77777777" w:rsidTr="00565387">
        <w:trPr>
          <w:jc w:val="center"/>
        </w:trPr>
        <w:tc>
          <w:tcPr>
            <w:tcW w:w="2333" w:type="dxa"/>
            <w:vMerge/>
          </w:tcPr>
          <w:p w14:paraId="21D1E9B6" w14:textId="77777777" w:rsidR="00D31302" w:rsidRPr="00713E8C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2D30E7AB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D31302" w:rsidRPr="00713E8C" w14:paraId="0FBD061E" w14:textId="77777777" w:rsidTr="00565387">
        <w:trPr>
          <w:jc w:val="center"/>
        </w:trPr>
        <w:tc>
          <w:tcPr>
            <w:tcW w:w="2333" w:type="dxa"/>
            <w:vMerge/>
          </w:tcPr>
          <w:p w14:paraId="0ED9F9F0" w14:textId="77777777" w:rsidR="00D31302" w:rsidRPr="00713E8C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4834493D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D31302" w:rsidRPr="00713E8C" w14:paraId="1EB6FEC5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61A07880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643BAAE7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6018490A" w14:textId="18EA72E4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 m</w:t>
            </w:r>
          </w:p>
        </w:tc>
      </w:tr>
      <w:tr w:rsidR="00D31302" w:rsidRPr="00713E8C" w14:paraId="538D3698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D5881E3" w14:textId="77777777" w:rsidR="00D31302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77BD5C0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64C4235B" w14:textId="75466479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 m</w:t>
            </w:r>
          </w:p>
        </w:tc>
      </w:tr>
      <w:tr w:rsidR="00D31302" w:rsidRPr="00713E8C" w14:paraId="14DE60A1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B744B92" w14:textId="77777777" w:rsidR="00D31302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783FE86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4DC83677" w14:textId="28897962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 m</w:t>
            </w:r>
          </w:p>
        </w:tc>
      </w:tr>
      <w:tr w:rsidR="00D31302" w:rsidRPr="00713E8C" w14:paraId="380F0BB4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322DBB75" w14:textId="77777777" w:rsidR="00D31302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F7D4F79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255E91E0" w14:textId="3D026F28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 m</w:t>
            </w:r>
          </w:p>
        </w:tc>
      </w:tr>
      <w:tr w:rsidR="00D31302" w:rsidRPr="00713E8C" w14:paraId="6ED8B5F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3F55DEE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D31302" w:rsidRPr="00713E8C" w14:paraId="09C2E8AC" w14:textId="77777777" w:rsidTr="00565387">
        <w:trPr>
          <w:jc w:val="center"/>
        </w:trPr>
        <w:tc>
          <w:tcPr>
            <w:tcW w:w="2333" w:type="dxa"/>
            <w:vMerge/>
          </w:tcPr>
          <w:p w14:paraId="0ACA1E8D" w14:textId="77777777" w:rsidR="00D31302" w:rsidRPr="00713E8C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46B160AD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proofErr w:type="spellStart"/>
            <w:r w:rsidRPr="00713E8C">
              <w:rPr>
                <w:rFonts w:eastAsia="Times New Roman" w:cs="Arial"/>
              </w:rPr>
              <w:t>metre</w:t>
            </w:r>
            <w:proofErr w:type="spellEnd"/>
          </w:p>
        </w:tc>
      </w:tr>
      <w:tr w:rsidR="00D31302" w:rsidRPr="00713E8C" w14:paraId="6713B632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185D5397" w:rsidR="00D31302" w:rsidRPr="00713E8C" w:rsidRDefault="005D1FD0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D31302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49A35BD" w14:textId="77777777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4FF911C5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D31302" w:rsidRPr="00713E8C" w14:paraId="167A373A" w14:textId="77777777" w:rsidTr="00565387">
        <w:trPr>
          <w:jc w:val="center"/>
        </w:trPr>
        <w:tc>
          <w:tcPr>
            <w:tcW w:w="2333" w:type="dxa"/>
            <w:vMerge/>
          </w:tcPr>
          <w:p w14:paraId="7A4189DB" w14:textId="77777777" w:rsidR="00D31302" w:rsidRPr="00713E8C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2ED2128B" w:rsidR="00D31302" w:rsidRPr="00713E8C" w:rsidRDefault="000453EE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</w:t>
            </w:r>
            <w:r w:rsidR="00D31302">
              <w:rPr>
                <w:rFonts w:eastAsia="Times New Roman" w:cs="Arial"/>
              </w:rPr>
              <w:t xml:space="preserve"> m</w:t>
            </w:r>
          </w:p>
        </w:tc>
      </w:tr>
      <w:tr w:rsidR="00D31302" w:rsidRPr="00713E8C" w14:paraId="39D96E04" w14:textId="77777777" w:rsidTr="00565387">
        <w:trPr>
          <w:jc w:val="center"/>
        </w:trPr>
        <w:tc>
          <w:tcPr>
            <w:tcW w:w="2333" w:type="dxa"/>
            <w:vMerge/>
          </w:tcPr>
          <w:p w14:paraId="69A56730" w14:textId="77777777" w:rsidR="00D31302" w:rsidRPr="00713E8C" w:rsidRDefault="00D31302" w:rsidP="00D3130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D31302" w:rsidRPr="00713E8C" w:rsidRDefault="00D31302" w:rsidP="00D3130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218D82BC" w:rsidR="00D31302" w:rsidRPr="00713E8C" w:rsidRDefault="00D31302" w:rsidP="00D3130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 m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222304019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222304020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361C59" w:rsidRPr="00713E8C" w14:paraId="1C9A1330" w14:textId="77777777" w:rsidTr="00340382">
        <w:tc>
          <w:tcPr>
            <w:tcW w:w="2144" w:type="dxa"/>
          </w:tcPr>
          <w:p w14:paraId="72C10450" w14:textId="6C473672" w:rsidR="00361C59" w:rsidRPr="00713E8C" w:rsidRDefault="005D1FD0" w:rsidP="00F71C45">
            <w:pPr>
              <w:jc w:val="center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  <w:tc>
          <w:tcPr>
            <w:tcW w:w="1906" w:type="dxa"/>
          </w:tcPr>
          <w:p w14:paraId="71CF6799" w14:textId="69C407F7" w:rsidR="00361C59" w:rsidRPr="00713E8C" w:rsidRDefault="00361C59" w:rsidP="00F71C45">
            <w:pPr>
              <w:jc w:val="center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  <w:tc>
          <w:tcPr>
            <w:tcW w:w="5305" w:type="dxa"/>
          </w:tcPr>
          <w:p w14:paraId="3CC64035" w14:textId="20727383" w:rsidR="00361C59" w:rsidRPr="00713E8C" w:rsidRDefault="00361C59" w:rsidP="00F71C45">
            <w:pPr>
              <w:jc w:val="center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222304021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1"/>
        <w:gridCol w:w="1886"/>
        <w:gridCol w:w="1630"/>
        <w:gridCol w:w="3973"/>
      </w:tblGrid>
      <w:tr w:rsidR="00E97955" w:rsidRPr="00713E8C" w14:paraId="0A4E4210" w14:textId="77777777" w:rsidTr="00F71C45">
        <w:tc>
          <w:tcPr>
            <w:tcW w:w="1861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6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30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73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F71C45" w14:paraId="7CDCDD07" w14:textId="77777777" w:rsidTr="00F71C45">
        <w:tc>
          <w:tcPr>
            <w:tcW w:w="1861" w:type="dxa"/>
            <w:vAlign w:val="center"/>
          </w:tcPr>
          <w:p w14:paraId="77491DDA" w14:textId="5CBABBB0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Barge Landing Road</w:t>
            </w:r>
          </w:p>
        </w:tc>
        <w:tc>
          <w:tcPr>
            <w:tcW w:w="1886" w:type="dxa"/>
            <w:vAlign w:val="center"/>
          </w:tcPr>
          <w:p w14:paraId="4B0B1D52" w14:textId="02BF421B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Very low</w:t>
            </w:r>
          </w:p>
        </w:tc>
        <w:tc>
          <w:tcPr>
            <w:tcW w:w="1630" w:type="dxa"/>
            <w:vAlign w:val="center"/>
          </w:tcPr>
          <w:p w14:paraId="0470A6A3" w14:textId="7E57C040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70</w:t>
            </w:r>
          </w:p>
        </w:tc>
        <w:tc>
          <w:tcPr>
            <w:tcW w:w="3973" w:type="dxa"/>
            <w:vAlign w:val="center"/>
          </w:tcPr>
          <w:p w14:paraId="70B57881" w14:textId="07774B2C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Well maintained dirt access road frequented by pickup trucks and heavy equipment</w:t>
            </w:r>
          </w:p>
        </w:tc>
      </w:tr>
      <w:tr w:rsidR="00F71C45" w14:paraId="2AFB31B9" w14:textId="77777777" w:rsidTr="00F71C45">
        <w:tc>
          <w:tcPr>
            <w:tcW w:w="1861" w:type="dxa"/>
            <w:vAlign w:val="center"/>
          </w:tcPr>
          <w:p w14:paraId="40185299" w14:textId="068B7B07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Highway 63</w:t>
            </w:r>
          </w:p>
        </w:tc>
        <w:tc>
          <w:tcPr>
            <w:tcW w:w="1886" w:type="dxa"/>
            <w:vAlign w:val="center"/>
          </w:tcPr>
          <w:p w14:paraId="00259792" w14:textId="2FFB7D2E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30" w:type="dxa"/>
            <w:vAlign w:val="center"/>
          </w:tcPr>
          <w:p w14:paraId="3D34634D" w14:textId="5DFE2C0B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400</w:t>
            </w:r>
          </w:p>
        </w:tc>
        <w:tc>
          <w:tcPr>
            <w:tcW w:w="3973" w:type="dxa"/>
            <w:vAlign w:val="center"/>
          </w:tcPr>
          <w:p w14:paraId="1DD261B5" w14:textId="7AEC9622" w:rsidR="00F71C45" w:rsidRDefault="00F71C45" w:rsidP="00F71C45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Provincial highway frequented by tractor trailers and pickup trucks.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222304022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2180"/>
        <w:gridCol w:w="2361"/>
        <w:gridCol w:w="2366"/>
      </w:tblGrid>
      <w:tr w:rsidR="005D1FD0" w:rsidRPr="00713E8C" w14:paraId="33011A4C" w14:textId="77777777" w:rsidTr="005D1FD0">
        <w:trPr>
          <w:trHeight w:val="908"/>
        </w:trPr>
        <w:tc>
          <w:tcPr>
            <w:tcW w:w="2335" w:type="dxa"/>
            <w:shd w:val="clear" w:color="auto" w:fill="B4C6E7" w:themeFill="accent1" w:themeFillTint="66"/>
          </w:tcPr>
          <w:p w14:paraId="6EE78997" w14:textId="77777777" w:rsidR="005D1FD0" w:rsidRPr="00713E8C" w:rsidRDefault="005D1FD0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2180" w:type="dxa"/>
            <w:shd w:val="clear" w:color="auto" w:fill="B4C6E7" w:themeFill="accent1" w:themeFillTint="66"/>
          </w:tcPr>
          <w:p w14:paraId="43966515" w14:textId="77777777" w:rsidR="005D1FD0" w:rsidRPr="00713E8C" w:rsidRDefault="005D1FD0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361" w:type="dxa"/>
            <w:shd w:val="clear" w:color="auto" w:fill="B4C6E7" w:themeFill="accent1" w:themeFillTint="66"/>
          </w:tcPr>
          <w:p w14:paraId="46E720D0" w14:textId="77777777" w:rsidR="005D1FD0" w:rsidRPr="00713E8C" w:rsidRDefault="005D1FD0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2366" w:type="dxa"/>
            <w:shd w:val="clear" w:color="auto" w:fill="B4C6E7" w:themeFill="accent1" w:themeFillTint="66"/>
          </w:tcPr>
          <w:p w14:paraId="2BE2B331" w14:textId="77777777" w:rsidR="005D1FD0" w:rsidRPr="00713E8C" w:rsidRDefault="005D1FD0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5D1FD0" w14:paraId="0A5C9173" w14:textId="77777777" w:rsidTr="005D1FD0">
        <w:trPr>
          <w:trHeight w:val="308"/>
        </w:trPr>
        <w:tc>
          <w:tcPr>
            <w:tcW w:w="2335" w:type="dxa"/>
          </w:tcPr>
          <w:p w14:paraId="4C5A91A0" w14:textId="49E17A53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CNRL Albian</w:t>
            </w:r>
          </w:p>
        </w:tc>
        <w:tc>
          <w:tcPr>
            <w:tcW w:w="2180" w:type="dxa"/>
          </w:tcPr>
          <w:p w14:paraId="499193EC" w14:textId="6A1EB16B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Oil Sands Plant</w:t>
            </w:r>
          </w:p>
        </w:tc>
        <w:tc>
          <w:tcPr>
            <w:tcW w:w="2361" w:type="dxa"/>
          </w:tcPr>
          <w:p w14:paraId="0C28D026" w14:textId="4C33DA08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10</w:t>
            </w:r>
          </w:p>
        </w:tc>
        <w:tc>
          <w:tcPr>
            <w:tcW w:w="2366" w:type="dxa"/>
          </w:tcPr>
          <w:p w14:paraId="14C5FBE1" w14:textId="7C40518D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NE</w:t>
            </w:r>
          </w:p>
        </w:tc>
      </w:tr>
      <w:tr w:rsidR="005D1FD0" w14:paraId="1E41F58C" w14:textId="77777777" w:rsidTr="005D1FD0">
        <w:trPr>
          <w:trHeight w:val="291"/>
        </w:trPr>
        <w:tc>
          <w:tcPr>
            <w:tcW w:w="2335" w:type="dxa"/>
          </w:tcPr>
          <w:p w14:paraId="1C44B0C9" w14:textId="4A857699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CNRL Horizon</w:t>
            </w:r>
          </w:p>
        </w:tc>
        <w:tc>
          <w:tcPr>
            <w:tcW w:w="2180" w:type="dxa"/>
          </w:tcPr>
          <w:p w14:paraId="123ED7DA" w14:textId="7D23A677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Oil Sands Plant</w:t>
            </w:r>
          </w:p>
        </w:tc>
        <w:tc>
          <w:tcPr>
            <w:tcW w:w="2361" w:type="dxa"/>
          </w:tcPr>
          <w:p w14:paraId="5AD7E86D" w14:textId="775FF523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20</w:t>
            </w:r>
          </w:p>
        </w:tc>
        <w:tc>
          <w:tcPr>
            <w:tcW w:w="2366" w:type="dxa"/>
          </w:tcPr>
          <w:p w14:paraId="27FC89DF" w14:textId="374C398D" w:rsidR="005D1FD0" w:rsidRDefault="005D1FD0" w:rsidP="00C52B6D">
            <w:pPr>
              <w:jc w:val="center"/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Hlk94869014"/>
      <w:bookmarkStart w:id="12" w:name="_Toc222304023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2"/>
    </w:p>
    <w:p w14:paraId="3DF8FAC2" w14:textId="4131BD75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5D1FD0">
        <w:rPr>
          <w:lang w:val="en-CA"/>
        </w:rPr>
        <w:t>Canadian Natural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222304024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10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8"/>
        <w:gridCol w:w="1996"/>
        <w:gridCol w:w="1246"/>
        <w:gridCol w:w="1862"/>
        <w:gridCol w:w="1989"/>
        <w:gridCol w:w="1724"/>
      </w:tblGrid>
      <w:tr w:rsidR="005D1FD0" w:rsidRPr="00713E8C" w14:paraId="17AA2C31" w14:textId="132CD0FD" w:rsidTr="007C5499">
        <w:trPr>
          <w:trHeight w:val="417"/>
        </w:trPr>
        <w:tc>
          <w:tcPr>
            <w:tcW w:w="1528" w:type="dxa"/>
            <w:shd w:val="clear" w:color="auto" w:fill="B4C6E7" w:themeFill="accent1" w:themeFillTint="66"/>
            <w:vAlign w:val="center"/>
          </w:tcPr>
          <w:p w14:paraId="2DE93A74" w14:textId="77777777" w:rsidR="005D1FD0" w:rsidRPr="00713E8C" w:rsidRDefault="005D1FD0" w:rsidP="00565387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1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996" w:type="dxa"/>
            <w:shd w:val="clear" w:color="auto" w:fill="B4C6E7" w:themeFill="accent1" w:themeFillTint="66"/>
            <w:vAlign w:val="center"/>
          </w:tcPr>
          <w:p w14:paraId="677431E1" w14:textId="77777777" w:rsidR="005D1FD0" w:rsidRPr="00713E8C" w:rsidRDefault="005D1FD0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46" w:type="dxa"/>
            <w:shd w:val="clear" w:color="auto" w:fill="B4C6E7" w:themeFill="accent1" w:themeFillTint="66"/>
            <w:vAlign w:val="center"/>
          </w:tcPr>
          <w:p w14:paraId="6FAA785A" w14:textId="77777777" w:rsidR="005D1FD0" w:rsidRPr="00713E8C" w:rsidRDefault="005D1FD0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862" w:type="dxa"/>
            <w:shd w:val="clear" w:color="auto" w:fill="B4C6E7" w:themeFill="accent1" w:themeFillTint="66"/>
            <w:vAlign w:val="center"/>
          </w:tcPr>
          <w:p w14:paraId="79D7F8F2" w14:textId="77777777" w:rsidR="005D1FD0" w:rsidRPr="00713E8C" w:rsidRDefault="005D1FD0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989" w:type="dxa"/>
            <w:shd w:val="clear" w:color="auto" w:fill="B4C6E7" w:themeFill="accent1" w:themeFillTint="66"/>
            <w:vAlign w:val="center"/>
          </w:tcPr>
          <w:p w14:paraId="70F23A0E" w14:textId="346C6487" w:rsidR="005D1FD0" w:rsidRPr="00713E8C" w:rsidRDefault="005D1FD0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Instrument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724" w:type="dxa"/>
            <w:shd w:val="clear" w:color="auto" w:fill="B4C6E7" w:themeFill="accent1" w:themeFillTint="66"/>
          </w:tcPr>
          <w:p w14:paraId="395A3840" w14:textId="7057B80E" w:rsidR="005D1FD0" w:rsidRPr="00713E8C" w:rsidRDefault="005D1FD0" w:rsidP="0056538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7C5499" w:rsidRPr="00C6555B" w14:paraId="12309A25" w14:textId="77777777" w:rsidTr="007C5499">
        <w:trPr>
          <w:trHeight w:val="304"/>
        </w:trPr>
        <w:tc>
          <w:tcPr>
            <w:tcW w:w="10345" w:type="dxa"/>
            <w:gridSpan w:val="6"/>
            <w:shd w:val="clear" w:color="auto" w:fill="D9E2F3" w:themeFill="accent1" w:themeFillTint="33"/>
            <w:vAlign w:val="center"/>
          </w:tcPr>
          <w:p w14:paraId="010E0709" w14:textId="04E1ED88" w:rsidR="007C5499" w:rsidRPr="007C5499" w:rsidRDefault="007C5499" w:rsidP="0006209E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5D1FD0" w:rsidRPr="00C6555B" w14:paraId="4BE6D48A" w14:textId="552CCDE2" w:rsidTr="007C5499">
        <w:trPr>
          <w:trHeight w:val="304"/>
        </w:trPr>
        <w:tc>
          <w:tcPr>
            <w:tcW w:w="1528" w:type="dxa"/>
            <w:vAlign w:val="center"/>
          </w:tcPr>
          <w:p w14:paraId="766E0613" w14:textId="33633A09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SO</w:t>
            </w:r>
            <w:r w:rsidRPr="008600EF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996" w:type="dxa"/>
            <w:vAlign w:val="center"/>
          </w:tcPr>
          <w:p w14:paraId="75EC0288" w14:textId="69279021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 </w:t>
            </w:r>
          </w:p>
        </w:tc>
        <w:tc>
          <w:tcPr>
            <w:tcW w:w="1246" w:type="dxa"/>
            <w:vAlign w:val="center"/>
          </w:tcPr>
          <w:p w14:paraId="7A2A1084" w14:textId="4DE865D4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862" w:type="dxa"/>
            <w:vAlign w:val="center"/>
          </w:tcPr>
          <w:p w14:paraId="3AC8948F" w14:textId="31AEA3F1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845621">
              <w:rPr>
                <w:rFonts w:eastAsia="Times New Roman" w:cs="Arial"/>
                <w:sz w:val="20"/>
                <w:szCs w:val="20"/>
              </w:rPr>
              <w:t>1118148498</w:t>
            </w:r>
          </w:p>
        </w:tc>
        <w:tc>
          <w:tcPr>
            <w:tcW w:w="1989" w:type="dxa"/>
            <w:vAlign w:val="center"/>
          </w:tcPr>
          <w:p w14:paraId="36509166" w14:textId="13D4166A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724" w:type="dxa"/>
            <w:vAlign w:val="center"/>
          </w:tcPr>
          <w:p w14:paraId="32E340C0" w14:textId="7118C517" w:rsidR="005D1FD0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2018</w:t>
            </w:r>
          </w:p>
        </w:tc>
      </w:tr>
      <w:tr w:rsidR="005D1FD0" w:rsidRPr="00C6555B" w14:paraId="21F67EAA" w14:textId="5337E3EF" w:rsidTr="007C5499">
        <w:trPr>
          <w:trHeight w:val="304"/>
        </w:trPr>
        <w:tc>
          <w:tcPr>
            <w:tcW w:w="1528" w:type="dxa"/>
            <w:vAlign w:val="center"/>
          </w:tcPr>
          <w:p w14:paraId="71748DD8" w14:textId="11460777" w:rsidR="005D1FD0" w:rsidRPr="00340382" w:rsidRDefault="007C5499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</w:p>
        </w:tc>
        <w:tc>
          <w:tcPr>
            <w:tcW w:w="1996" w:type="dxa"/>
            <w:vAlign w:val="center"/>
          </w:tcPr>
          <w:p w14:paraId="1F727DE6" w14:textId="44AB3443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 </w:t>
            </w:r>
          </w:p>
        </w:tc>
        <w:tc>
          <w:tcPr>
            <w:tcW w:w="1246" w:type="dxa"/>
            <w:vAlign w:val="center"/>
          </w:tcPr>
          <w:p w14:paraId="06549FB9" w14:textId="5002ADC7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  <w:r w:rsidR="004E6749">
              <w:rPr>
                <w:rFonts w:eastAsia="Times New Roman" w:cs="Arial"/>
                <w:sz w:val="20"/>
                <w:szCs w:val="20"/>
              </w:rPr>
              <w:t>q</w:t>
            </w:r>
            <w:r>
              <w:rPr>
                <w:rFonts w:eastAsia="Times New Roman" w:cs="Arial"/>
                <w:sz w:val="20"/>
                <w:szCs w:val="20"/>
              </w:rPr>
              <w:t>-TLE</w:t>
            </w:r>
          </w:p>
        </w:tc>
        <w:tc>
          <w:tcPr>
            <w:tcW w:w="1862" w:type="dxa"/>
            <w:vAlign w:val="center"/>
          </w:tcPr>
          <w:p w14:paraId="77803466" w14:textId="059151B1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845621">
              <w:rPr>
                <w:rFonts w:eastAsia="Times New Roman" w:cs="Arial"/>
                <w:sz w:val="20"/>
                <w:szCs w:val="20"/>
              </w:rPr>
              <w:t>1</w:t>
            </w:r>
            <w:r w:rsidR="004E6749">
              <w:rPr>
                <w:rFonts w:eastAsia="Times New Roman" w:cs="Arial"/>
                <w:sz w:val="20"/>
                <w:szCs w:val="20"/>
              </w:rPr>
              <w:t>203169744</w:t>
            </w:r>
          </w:p>
        </w:tc>
        <w:tc>
          <w:tcPr>
            <w:tcW w:w="1989" w:type="dxa"/>
            <w:vAlign w:val="center"/>
          </w:tcPr>
          <w:p w14:paraId="6E933F76" w14:textId="3DD2F061" w:rsidR="005D1FD0" w:rsidRPr="00C6555B" w:rsidRDefault="004E674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</w:t>
            </w:r>
          </w:p>
        </w:tc>
        <w:tc>
          <w:tcPr>
            <w:tcW w:w="1724" w:type="dxa"/>
            <w:vAlign w:val="center"/>
          </w:tcPr>
          <w:p w14:paraId="22302E07" w14:textId="679E10D6" w:rsidR="005D1FD0" w:rsidRDefault="007C549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5D1FD0" w:rsidRPr="00C6555B" w14:paraId="3461C3F3" w14:textId="2D629318" w:rsidTr="007C5499">
        <w:trPr>
          <w:trHeight w:val="304"/>
        </w:trPr>
        <w:tc>
          <w:tcPr>
            <w:tcW w:w="1528" w:type="dxa"/>
            <w:vAlign w:val="center"/>
          </w:tcPr>
          <w:p w14:paraId="08660FB6" w14:textId="3D81E5BD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NO</w:t>
            </w:r>
            <w:r w:rsidRPr="005D1FD0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/NO/NO</w:t>
            </w:r>
            <w:r w:rsidRPr="008600EF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996" w:type="dxa"/>
            <w:vAlign w:val="center"/>
          </w:tcPr>
          <w:p w14:paraId="4E756553" w14:textId="2B44C4F8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 </w:t>
            </w:r>
          </w:p>
        </w:tc>
        <w:tc>
          <w:tcPr>
            <w:tcW w:w="1246" w:type="dxa"/>
            <w:vAlign w:val="center"/>
          </w:tcPr>
          <w:p w14:paraId="08BD0170" w14:textId="625FFEEB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1862" w:type="dxa"/>
            <w:vAlign w:val="center"/>
          </w:tcPr>
          <w:p w14:paraId="55ECE8D2" w14:textId="3CEF990A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845621">
              <w:rPr>
                <w:rFonts w:eastAsia="Times New Roman" w:cs="Arial"/>
                <w:sz w:val="20"/>
                <w:szCs w:val="20"/>
              </w:rPr>
              <w:t>1426262593</w:t>
            </w:r>
          </w:p>
        </w:tc>
        <w:tc>
          <w:tcPr>
            <w:tcW w:w="1989" w:type="dxa"/>
            <w:vAlign w:val="center"/>
          </w:tcPr>
          <w:p w14:paraId="08F18401" w14:textId="4ECEE0C2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724" w:type="dxa"/>
            <w:vAlign w:val="center"/>
          </w:tcPr>
          <w:p w14:paraId="39B1BD4F" w14:textId="6C68D8FE" w:rsidR="005D1FD0" w:rsidRDefault="007C549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2018</w:t>
            </w:r>
          </w:p>
        </w:tc>
      </w:tr>
      <w:tr w:rsidR="005D1FD0" w:rsidRPr="00C6555B" w14:paraId="485C1898" w14:textId="72B86560" w:rsidTr="007C5499">
        <w:trPr>
          <w:trHeight w:val="304"/>
        </w:trPr>
        <w:tc>
          <w:tcPr>
            <w:tcW w:w="1528" w:type="dxa"/>
            <w:vAlign w:val="center"/>
          </w:tcPr>
          <w:p w14:paraId="3937900F" w14:textId="5F31FE6C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THC/CH</w:t>
            </w:r>
            <w:r w:rsidRPr="005D1FD0">
              <w:rPr>
                <w:rFonts w:eastAsia="Times New Roman" w:cs="Arial"/>
                <w:sz w:val="20"/>
                <w:szCs w:val="20"/>
                <w:vertAlign w:val="subscript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/NMHC</w:t>
            </w:r>
          </w:p>
        </w:tc>
        <w:tc>
          <w:tcPr>
            <w:tcW w:w="1996" w:type="dxa"/>
            <w:vAlign w:val="center"/>
          </w:tcPr>
          <w:p w14:paraId="239E579B" w14:textId="5FE379C5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46" w:type="dxa"/>
            <w:vAlign w:val="center"/>
          </w:tcPr>
          <w:p w14:paraId="0C93AC14" w14:textId="49B15018" w:rsidR="005D1FD0" w:rsidRPr="00340382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1862" w:type="dxa"/>
            <w:vAlign w:val="center"/>
          </w:tcPr>
          <w:p w14:paraId="183D3BC8" w14:textId="6B68B8E3" w:rsidR="005D1FD0" w:rsidRPr="00340382" w:rsidRDefault="004E6749" w:rsidP="0006209E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4E6749">
              <w:rPr>
                <w:rFonts w:eastAsia="Times New Roman" w:cs="Arial"/>
                <w:sz w:val="20"/>
                <w:szCs w:val="20"/>
              </w:rPr>
              <w:t>1193585652</w:t>
            </w:r>
          </w:p>
        </w:tc>
        <w:tc>
          <w:tcPr>
            <w:tcW w:w="1989" w:type="dxa"/>
            <w:vAlign w:val="center"/>
          </w:tcPr>
          <w:p w14:paraId="12FE7F08" w14:textId="6014BE33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4E6749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724" w:type="dxa"/>
            <w:vAlign w:val="center"/>
          </w:tcPr>
          <w:p w14:paraId="2716005F" w14:textId="2918535D" w:rsidR="005D1FD0" w:rsidRDefault="007C549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5D1FD0" w:rsidRPr="00C6555B" w14:paraId="1BBA8DFF" w14:textId="121916F4" w:rsidTr="007C5499">
        <w:trPr>
          <w:trHeight w:val="304"/>
        </w:trPr>
        <w:tc>
          <w:tcPr>
            <w:tcW w:w="1528" w:type="dxa"/>
            <w:vAlign w:val="center"/>
          </w:tcPr>
          <w:p w14:paraId="10285A64" w14:textId="3E376F58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 2.5</w:t>
            </w:r>
          </w:p>
        </w:tc>
        <w:tc>
          <w:tcPr>
            <w:tcW w:w="1996" w:type="dxa"/>
            <w:vAlign w:val="center"/>
          </w:tcPr>
          <w:p w14:paraId="77206BD7" w14:textId="6FB74D4C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</w:t>
            </w:r>
          </w:p>
        </w:tc>
        <w:tc>
          <w:tcPr>
            <w:tcW w:w="1246" w:type="dxa"/>
            <w:vAlign w:val="center"/>
          </w:tcPr>
          <w:p w14:paraId="31D61C2E" w14:textId="661D3DA4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862" w:type="dxa"/>
            <w:vAlign w:val="center"/>
          </w:tcPr>
          <w:p w14:paraId="7E03DAF6" w14:textId="5B5CCEC6" w:rsidR="005D1FD0" w:rsidRDefault="004E674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2237</w:t>
            </w:r>
          </w:p>
        </w:tc>
        <w:tc>
          <w:tcPr>
            <w:tcW w:w="1989" w:type="dxa"/>
            <w:vAlign w:val="center"/>
          </w:tcPr>
          <w:p w14:paraId="520EC579" w14:textId="3BEC7F20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4E6749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724" w:type="dxa"/>
            <w:vAlign w:val="center"/>
          </w:tcPr>
          <w:p w14:paraId="67924B55" w14:textId="371FBA4F" w:rsidR="005D1FD0" w:rsidRDefault="007C549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2019</w:t>
            </w:r>
          </w:p>
        </w:tc>
      </w:tr>
      <w:tr w:rsidR="007C5499" w:rsidRPr="00C6555B" w14:paraId="4B5384A5" w14:textId="77777777" w:rsidTr="007C5499">
        <w:trPr>
          <w:trHeight w:val="304"/>
        </w:trPr>
        <w:tc>
          <w:tcPr>
            <w:tcW w:w="10345" w:type="dxa"/>
            <w:gridSpan w:val="6"/>
            <w:shd w:val="clear" w:color="auto" w:fill="D9E2F3" w:themeFill="accent1" w:themeFillTint="33"/>
            <w:vAlign w:val="center"/>
          </w:tcPr>
          <w:p w14:paraId="23BE01B0" w14:textId="270C1C2E" w:rsidR="007C5499" w:rsidRPr="007C5499" w:rsidRDefault="007C5499" w:rsidP="0006209E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5D1FD0" w:rsidRPr="00C6555B" w14:paraId="62F1E6CC" w14:textId="7260DAA9" w:rsidTr="007C5499">
        <w:trPr>
          <w:trHeight w:val="304"/>
        </w:trPr>
        <w:tc>
          <w:tcPr>
            <w:tcW w:w="1528" w:type="dxa"/>
            <w:vAlign w:val="center"/>
          </w:tcPr>
          <w:p w14:paraId="5EE63DB6" w14:textId="16F6A135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VOC</w:t>
            </w:r>
          </w:p>
        </w:tc>
        <w:tc>
          <w:tcPr>
            <w:tcW w:w="1996" w:type="dxa"/>
            <w:vAlign w:val="center"/>
          </w:tcPr>
          <w:p w14:paraId="41DA534C" w14:textId="2DDDA3B4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Global Analyzers Systems </w:t>
            </w:r>
            <w:proofErr w:type="gramStart"/>
            <w:r>
              <w:rPr>
                <w:rFonts w:eastAsia="Times New Roman" w:cs="Arial"/>
                <w:sz w:val="20"/>
                <w:szCs w:val="20"/>
              </w:rPr>
              <w:t>ltd</w:t>
            </w:r>
            <w:proofErr w:type="gramEnd"/>
            <w:r>
              <w:rPr>
                <w:rFonts w:eastAsia="Times New Roman" w:cs="Arial"/>
                <w:sz w:val="20"/>
                <w:szCs w:val="20"/>
              </w:rPr>
              <w:t>.</w:t>
            </w:r>
          </w:p>
        </w:tc>
        <w:tc>
          <w:tcPr>
            <w:tcW w:w="1246" w:type="dxa"/>
            <w:vAlign w:val="center"/>
          </w:tcPr>
          <w:p w14:paraId="6FBA5ED4" w14:textId="570461E8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G170</w:t>
            </w:r>
          </w:p>
        </w:tc>
        <w:tc>
          <w:tcPr>
            <w:tcW w:w="1862" w:type="dxa"/>
            <w:vAlign w:val="center"/>
          </w:tcPr>
          <w:p w14:paraId="5BD4CB26" w14:textId="6E1BF34C" w:rsidR="005D1FD0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2023-236</w:t>
            </w:r>
          </w:p>
        </w:tc>
        <w:tc>
          <w:tcPr>
            <w:tcW w:w="1989" w:type="dxa"/>
            <w:vAlign w:val="center"/>
          </w:tcPr>
          <w:p w14:paraId="5ABB6A82" w14:textId="5D787467" w:rsidR="005D1FD0" w:rsidRPr="00C6555B" w:rsidRDefault="005D1FD0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724" w:type="dxa"/>
            <w:vAlign w:val="center"/>
          </w:tcPr>
          <w:p w14:paraId="08B17CFC" w14:textId="16A1D174" w:rsidR="005D1FD0" w:rsidRDefault="007C5499" w:rsidP="0006209E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7F04A0AA" w14:textId="24CCDEDD" w:rsidR="009478DE" w:rsidRPr="003934B9" w:rsidRDefault="0023304E" w:rsidP="003934B9">
      <w:pPr>
        <w:pStyle w:val="Heading2"/>
        <w:rPr>
          <w:lang w:val="en-CA"/>
        </w:rPr>
      </w:pPr>
      <w:bookmarkStart w:id="16" w:name="_Toc222304025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8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2"/>
        <w:gridCol w:w="1125"/>
        <w:gridCol w:w="1107"/>
        <w:gridCol w:w="1463"/>
        <w:gridCol w:w="1447"/>
        <w:gridCol w:w="1629"/>
        <w:gridCol w:w="1762"/>
      </w:tblGrid>
      <w:tr w:rsidR="007C5499" w:rsidRPr="00713E8C" w14:paraId="4EEDB93C" w14:textId="348617E2" w:rsidTr="007C5499">
        <w:trPr>
          <w:trHeight w:val="395"/>
        </w:trPr>
        <w:tc>
          <w:tcPr>
            <w:tcW w:w="1272" w:type="dxa"/>
            <w:shd w:val="clear" w:color="auto" w:fill="B4C6E7" w:themeFill="accent1" w:themeFillTint="66"/>
            <w:vAlign w:val="center"/>
          </w:tcPr>
          <w:p w14:paraId="38895D29" w14:textId="77777777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5" w:type="dxa"/>
            <w:shd w:val="clear" w:color="auto" w:fill="B4C6E7" w:themeFill="accent1" w:themeFillTint="66"/>
            <w:vAlign w:val="center"/>
          </w:tcPr>
          <w:p w14:paraId="08C7B6E1" w14:textId="77777777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70BF8610" w14:textId="77777777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3" w:type="dxa"/>
            <w:shd w:val="clear" w:color="auto" w:fill="B4C6E7" w:themeFill="accent1" w:themeFillTint="66"/>
            <w:vAlign w:val="center"/>
          </w:tcPr>
          <w:p w14:paraId="7E871A15" w14:textId="77777777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7" w:type="dxa"/>
            <w:shd w:val="clear" w:color="auto" w:fill="B4C6E7" w:themeFill="accent1" w:themeFillTint="66"/>
          </w:tcPr>
          <w:p w14:paraId="7E481B06" w14:textId="3C8EE5CE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9" w:type="dxa"/>
            <w:shd w:val="clear" w:color="auto" w:fill="B4C6E7" w:themeFill="accent1" w:themeFillTint="66"/>
            <w:vAlign w:val="center"/>
          </w:tcPr>
          <w:p w14:paraId="200084A7" w14:textId="354AA8B2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</w:t>
            </w:r>
            <w:r>
              <w:rPr>
                <w:rFonts w:eastAsia="Times New Roman" w:cs="Arial"/>
                <w:b/>
              </w:rPr>
              <w:t xml:space="preserve"> Sensor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762" w:type="dxa"/>
            <w:shd w:val="clear" w:color="auto" w:fill="B4C6E7" w:themeFill="accent1" w:themeFillTint="66"/>
          </w:tcPr>
          <w:p w14:paraId="174F0C46" w14:textId="733BFEB2" w:rsidR="007C5499" w:rsidRPr="00713E8C" w:rsidRDefault="007C5499" w:rsidP="0025373A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7C5499" w:rsidRPr="00C6555B" w14:paraId="39769DF8" w14:textId="4E96A4BB" w:rsidTr="007C5499">
        <w:trPr>
          <w:trHeight w:val="288"/>
        </w:trPr>
        <w:tc>
          <w:tcPr>
            <w:tcW w:w="1272" w:type="dxa"/>
            <w:vAlign w:val="center"/>
          </w:tcPr>
          <w:p w14:paraId="4F2274D8" w14:textId="537F871A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5" w:type="dxa"/>
            <w:vAlign w:val="center"/>
          </w:tcPr>
          <w:p w14:paraId="77E968E5" w14:textId="5E9D5E4C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5069FEA5" w14:textId="28E30270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3" w:type="dxa"/>
            <w:vAlign w:val="center"/>
          </w:tcPr>
          <w:p w14:paraId="0D5AD7B0" w14:textId="78ABF612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547C25">
              <w:rPr>
                <w:rFonts w:eastAsia="Times New Roman" w:cs="Arial"/>
                <w:sz w:val="20"/>
                <w:szCs w:val="20"/>
              </w:rPr>
              <w:t>P3640808</w:t>
            </w:r>
          </w:p>
        </w:tc>
        <w:tc>
          <w:tcPr>
            <w:tcW w:w="1447" w:type="dxa"/>
          </w:tcPr>
          <w:p w14:paraId="089A1E13" w14:textId="0BAD06A2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9" w:type="dxa"/>
            <w:vAlign w:val="center"/>
          </w:tcPr>
          <w:p w14:paraId="711122F2" w14:textId="688CB474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762" w:type="dxa"/>
            <w:vAlign w:val="center"/>
          </w:tcPr>
          <w:p w14:paraId="043A88D5" w14:textId="24EB7EFC" w:rsidR="007C5499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2000</w:t>
            </w:r>
          </w:p>
        </w:tc>
      </w:tr>
      <w:tr w:rsidR="007C5499" w:rsidRPr="00C6555B" w14:paraId="08B39BC7" w14:textId="54A00043" w:rsidTr="007C5499">
        <w:trPr>
          <w:trHeight w:val="288"/>
        </w:trPr>
        <w:tc>
          <w:tcPr>
            <w:tcW w:w="1272" w:type="dxa"/>
            <w:vAlign w:val="center"/>
          </w:tcPr>
          <w:p w14:paraId="1696F6E8" w14:textId="45C6799E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125" w:type="dxa"/>
            <w:vAlign w:val="center"/>
          </w:tcPr>
          <w:p w14:paraId="388AE485" w14:textId="78363CDC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436D8BAC" w14:textId="7B3CD669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3" w:type="dxa"/>
            <w:vAlign w:val="center"/>
          </w:tcPr>
          <w:p w14:paraId="5C9418A7" w14:textId="6DE94C9E" w:rsidR="007C5499" w:rsidRPr="00340382" w:rsidRDefault="004E674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4E6749">
              <w:rPr>
                <w:rFonts w:eastAsia="Times New Roman" w:cs="Arial"/>
                <w:sz w:val="20"/>
                <w:szCs w:val="20"/>
              </w:rPr>
              <w:t>E16831</w:t>
            </w:r>
          </w:p>
        </w:tc>
        <w:tc>
          <w:tcPr>
            <w:tcW w:w="1447" w:type="dxa"/>
          </w:tcPr>
          <w:p w14:paraId="2B3A9332" w14:textId="5BAA99A9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629" w:type="dxa"/>
            <w:vAlign w:val="center"/>
          </w:tcPr>
          <w:p w14:paraId="3882B056" w14:textId="21AAA187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4E6749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762" w:type="dxa"/>
            <w:vAlign w:val="center"/>
          </w:tcPr>
          <w:p w14:paraId="1936DC9D" w14:textId="08D802AB" w:rsidR="007C5499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August, 2021</w:t>
            </w:r>
          </w:p>
        </w:tc>
      </w:tr>
      <w:tr w:rsidR="007C5499" w:rsidRPr="00C6555B" w14:paraId="20C83C06" w14:textId="68BA3771" w:rsidTr="007C5499">
        <w:trPr>
          <w:trHeight w:val="288"/>
        </w:trPr>
        <w:tc>
          <w:tcPr>
            <w:tcW w:w="1272" w:type="dxa"/>
            <w:vAlign w:val="center"/>
          </w:tcPr>
          <w:p w14:paraId="6D6BCE2C" w14:textId="13B1F5D7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125" w:type="dxa"/>
            <w:vAlign w:val="center"/>
          </w:tcPr>
          <w:p w14:paraId="5BD1669E" w14:textId="4C355C2B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0B5AA653" w14:textId="2B846D84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3" w:type="dxa"/>
            <w:vAlign w:val="center"/>
          </w:tcPr>
          <w:p w14:paraId="2FAB7959" w14:textId="0A5FB431" w:rsidR="007C5499" w:rsidRPr="00340382" w:rsidRDefault="004E674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4E6749">
              <w:rPr>
                <w:rFonts w:eastAsia="Times New Roman" w:cs="Arial"/>
                <w:sz w:val="20"/>
                <w:szCs w:val="20"/>
              </w:rPr>
              <w:t>E16004</w:t>
            </w:r>
          </w:p>
        </w:tc>
        <w:tc>
          <w:tcPr>
            <w:tcW w:w="1447" w:type="dxa"/>
          </w:tcPr>
          <w:p w14:paraId="4ED52B46" w14:textId="63D29FBE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629" w:type="dxa"/>
            <w:vAlign w:val="center"/>
          </w:tcPr>
          <w:p w14:paraId="605B11D7" w14:textId="645F8F86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4E6749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762" w:type="dxa"/>
            <w:vAlign w:val="center"/>
          </w:tcPr>
          <w:p w14:paraId="4AEDE409" w14:textId="2B852F99" w:rsidR="007C5499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August, 2021</w:t>
            </w:r>
          </w:p>
        </w:tc>
      </w:tr>
      <w:tr w:rsidR="007C5499" w:rsidRPr="00C6555B" w14:paraId="5E1687EE" w14:textId="2351FC05" w:rsidTr="007C5499">
        <w:trPr>
          <w:trHeight w:val="288"/>
        </w:trPr>
        <w:tc>
          <w:tcPr>
            <w:tcW w:w="1272" w:type="dxa"/>
            <w:vAlign w:val="center"/>
          </w:tcPr>
          <w:p w14:paraId="3CB380A1" w14:textId="1DD37D4D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Barometric Pressure</w:t>
            </w:r>
          </w:p>
        </w:tc>
        <w:tc>
          <w:tcPr>
            <w:tcW w:w="1125" w:type="dxa"/>
            <w:vAlign w:val="center"/>
          </w:tcPr>
          <w:p w14:paraId="4D5A8125" w14:textId="611BEFBC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WBEA</w:t>
            </w:r>
          </w:p>
        </w:tc>
        <w:tc>
          <w:tcPr>
            <w:tcW w:w="1107" w:type="dxa"/>
            <w:vAlign w:val="center"/>
          </w:tcPr>
          <w:p w14:paraId="24194E6C" w14:textId="07C8F337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>
              <w:rPr>
                <w:rFonts w:eastAsia="Times New Roman" w:cs="Arial"/>
                <w:sz w:val="20"/>
                <w:szCs w:val="20"/>
              </w:rPr>
              <w:t>61302V-10</w:t>
            </w:r>
          </w:p>
        </w:tc>
        <w:tc>
          <w:tcPr>
            <w:tcW w:w="1463" w:type="dxa"/>
            <w:vAlign w:val="center"/>
          </w:tcPr>
          <w:p w14:paraId="79E240E0" w14:textId="43273862" w:rsidR="007C5499" w:rsidRPr="00340382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  <w:highlight w:val="yellow"/>
              </w:rPr>
            </w:pPr>
            <w:r w:rsidRPr="00FE6117">
              <w:rPr>
                <w:rFonts w:eastAsia="Times New Roman" w:cs="Arial"/>
                <w:sz w:val="20"/>
                <w:szCs w:val="20"/>
              </w:rPr>
              <w:t>BPA4394</w:t>
            </w:r>
          </w:p>
        </w:tc>
        <w:tc>
          <w:tcPr>
            <w:tcW w:w="1447" w:type="dxa"/>
            <w:vAlign w:val="center"/>
          </w:tcPr>
          <w:p w14:paraId="44ECEE74" w14:textId="52AAD24E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N/A</w:t>
            </w:r>
          </w:p>
        </w:tc>
        <w:tc>
          <w:tcPr>
            <w:tcW w:w="1629" w:type="dxa"/>
            <w:vAlign w:val="center"/>
          </w:tcPr>
          <w:p w14:paraId="77DFC1B0" w14:textId="7E52D7D8" w:rsidR="007C5499" w:rsidRPr="00C6555B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762" w:type="dxa"/>
            <w:vAlign w:val="center"/>
          </w:tcPr>
          <w:p w14:paraId="1B3E21FD" w14:textId="13CF28B4" w:rsidR="007C5499" w:rsidRDefault="007C5499" w:rsidP="004F29B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2018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222304026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31781F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175ECBA9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688A9E08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5839397D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33B58822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31FBF565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1850</w:t>
            </w:r>
          </w:p>
        </w:tc>
      </w:tr>
      <w:tr w:rsidR="0031781F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290F0017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2723B8F9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4D7171D0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E7100F2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5ADA1D58" w:rsidR="0031781F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3812</w:t>
            </w:r>
          </w:p>
        </w:tc>
      </w:tr>
      <w:tr w:rsidR="0031781F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5178772C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041130BA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2E7BCCD4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313C0587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0F3E8055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4888</w:t>
            </w:r>
          </w:p>
        </w:tc>
      </w:tr>
      <w:tr w:rsidR="0031781F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57AFD78A" w:rsidR="0031781F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Hydrogen Generator</w:t>
            </w:r>
          </w:p>
        </w:tc>
        <w:tc>
          <w:tcPr>
            <w:tcW w:w="2298" w:type="dxa"/>
            <w:vAlign w:val="center"/>
          </w:tcPr>
          <w:p w14:paraId="611D0B3D" w14:textId="0462FA10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Hydrogen Generator</w:t>
            </w:r>
          </w:p>
        </w:tc>
        <w:tc>
          <w:tcPr>
            <w:tcW w:w="1884" w:type="dxa"/>
            <w:vAlign w:val="center"/>
          </w:tcPr>
          <w:p w14:paraId="32450B89" w14:textId="391EF5B5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AMA Instruments</w:t>
            </w:r>
          </w:p>
        </w:tc>
        <w:tc>
          <w:tcPr>
            <w:tcW w:w="1567" w:type="dxa"/>
            <w:vAlign w:val="center"/>
          </w:tcPr>
          <w:p w14:paraId="1DD86196" w14:textId="67BFE006" w:rsidR="0031781F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HG 300</w:t>
            </w:r>
          </w:p>
        </w:tc>
        <w:tc>
          <w:tcPr>
            <w:tcW w:w="1742" w:type="dxa"/>
            <w:vAlign w:val="center"/>
          </w:tcPr>
          <w:p w14:paraId="112470AA" w14:textId="3D24F158" w:rsidR="0031781F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2077E">
              <w:rPr>
                <w:rFonts w:eastAsia="Times New Roman" w:cs="Arial"/>
                <w:sz w:val="20"/>
                <w:szCs w:val="20"/>
              </w:rPr>
              <w:t>171067036</w:t>
            </w:r>
          </w:p>
        </w:tc>
      </w:tr>
      <w:tr w:rsidR="0031781F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66362845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 Converter</w:t>
            </w:r>
          </w:p>
        </w:tc>
        <w:tc>
          <w:tcPr>
            <w:tcW w:w="2298" w:type="dxa"/>
            <w:vAlign w:val="center"/>
          </w:tcPr>
          <w:p w14:paraId="7101F1DE" w14:textId="785EE73A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Thermal Oxidizer</w:t>
            </w:r>
          </w:p>
        </w:tc>
        <w:tc>
          <w:tcPr>
            <w:tcW w:w="1884" w:type="dxa"/>
            <w:vAlign w:val="center"/>
          </w:tcPr>
          <w:p w14:paraId="72A8CA81" w14:textId="12DD62C1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 Nova</w:t>
            </w:r>
          </w:p>
        </w:tc>
        <w:tc>
          <w:tcPr>
            <w:tcW w:w="1567" w:type="dxa"/>
            <w:vAlign w:val="center"/>
          </w:tcPr>
          <w:p w14:paraId="506DB69E" w14:textId="064764B0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1742" w:type="dxa"/>
            <w:vAlign w:val="center"/>
          </w:tcPr>
          <w:p w14:paraId="1C0399B3" w14:textId="01DA3804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519</w:t>
            </w:r>
          </w:p>
        </w:tc>
      </w:tr>
      <w:tr w:rsidR="0031781F" w:rsidRPr="00C6555B" w14:paraId="024C8842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8D69F9C" w14:textId="2BA3963F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4CB5DE91" w14:textId="3DC7A97C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782831AC" w14:textId="2FBDC62D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39067AE3" w14:textId="1E6874CE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 x 20</w:t>
            </w:r>
          </w:p>
        </w:tc>
        <w:tc>
          <w:tcPr>
            <w:tcW w:w="1742" w:type="dxa"/>
            <w:vAlign w:val="center"/>
          </w:tcPr>
          <w:p w14:paraId="48A5236A" w14:textId="2855CF1D" w:rsidR="0031781F" w:rsidRPr="00C6555B" w:rsidRDefault="0031781F" w:rsidP="0031781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ITB0814464</w:t>
            </w: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F874A5">
          <w:footerReference w:type="even" r:id="rId8"/>
          <w:footerReference w:type="default" r:id="rId9"/>
          <w:headerReference w:type="first" r:id="rId10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77777777" w:rsidR="00340382" w:rsidRDefault="00340382" w:rsidP="00E97955">
      <w:pPr>
        <w:rPr>
          <w:lang w:val="en-CA"/>
        </w:rPr>
      </w:pPr>
    </w:p>
    <w:p w14:paraId="071D8FBA" w14:textId="557DC84E" w:rsidR="00E97955" w:rsidRPr="000C3517" w:rsidRDefault="00E0501B" w:rsidP="00E0501B">
      <w:pPr>
        <w:rPr>
          <w:lang w:val="en-CA"/>
        </w:rPr>
      </w:pPr>
      <w:r>
        <w:rPr>
          <w:noProof/>
        </w:rPr>
        <w:drawing>
          <wp:inline distT="0" distB="0" distL="0" distR="0" wp14:anchorId="557A4774" wp14:editId="3BAF675B">
            <wp:extent cx="8229600" cy="4757610"/>
            <wp:effectExtent l="0" t="0" r="0" b="5080"/>
            <wp:docPr id="7" name="Picture 7" descr="Rad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Radar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5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80BB" w14:textId="092FCC6D" w:rsidR="00E97955" w:rsidRDefault="00E97955" w:rsidP="00E97955">
      <w:pPr>
        <w:pStyle w:val="Subtitle"/>
      </w:pPr>
      <w:bookmarkStart w:id="18" w:name="_Toc222304029"/>
      <w:r w:rsidRPr="00D6443E">
        <w:t xml:space="preserve">Figure </w:t>
      </w:r>
      <w:r w:rsidR="007C5499">
        <w:t>1</w:t>
      </w:r>
      <w:r w:rsidRPr="00D6443E">
        <w:t xml:space="preserve"> – Area </w:t>
      </w:r>
      <w:r w:rsidR="00340382">
        <w:t>t</w:t>
      </w:r>
      <w:r w:rsidRPr="00D6443E">
        <w:t xml:space="preserve">opographic map showing AMS </w:t>
      </w:r>
      <w:r w:rsidR="00E0501B">
        <w:t>09</w:t>
      </w:r>
      <w:bookmarkEnd w:id="18"/>
    </w:p>
    <w:p w14:paraId="179A3537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000BD1B6" w14:textId="77777777" w:rsidR="00340382" w:rsidRDefault="00340382" w:rsidP="00E97955">
      <w:pPr>
        <w:rPr>
          <w:lang w:val="en-CA"/>
        </w:rPr>
      </w:pPr>
    </w:p>
    <w:p w14:paraId="186CCFD1" w14:textId="77777777" w:rsidR="00340382" w:rsidRDefault="00340382" w:rsidP="00E97955">
      <w:pPr>
        <w:rPr>
          <w:lang w:val="en-CA"/>
        </w:rPr>
      </w:pPr>
    </w:p>
    <w:p w14:paraId="78CDB301" w14:textId="06195B51" w:rsidR="00E0501B" w:rsidRDefault="00C16514" w:rsidP="00E0501B">
      <w:pPr>
        <w:rPr>
          <w:lang w:val="en-CA"/>
        </w:rPr>
      </w:pPr>
      <w:r>
        <w:rPr>
          <w:noProof/>
        </w:rPr>
        <w:drawing>
          <wp:inline distT="0" distB="0" distL="0" distR="0" wp14:anchorId="15D0F843" wp14:editId="376479F6">
            <wp:extent cx="8229600" cy="5250685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2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B9473" w14:textId="52181797" w:rsidR="00E97955" w:rsidRDefault="00E97955" w:rsidP="00C16514">
      <w:pPr>
        <w:pStyle w:val="Subtitle"/>
        <w:rPr>
          <w:rFonts w:cstheme="minorHAnsi"/>
        </w:rPr>
      </w:pPr>
      <w:bookmarkStart w:id="19" w:name="_Toc222304030"/>
      <w:r w:rsidRPr="00D6443E">
        <w:rPr>
          <w:lang w:val="en-CA"/>
        </w:rPr>
        <w:t xml:space="preserve">Figure </w:t>
      </w:r>
      <w:r w:rsidR="007C5499">
        <w:rPr>
          <w:lang w:val="en-CA"/>
        </w:rPr>
        <w:t>2</w:t>
      </w:r>
      <w:r w:rsidRPr="00D6443E">
        <w:rPr>
          <w:lang w:val="en-CA"/>
        </w:rPr>
        <w:t xml:space="preserve"> – Aerial photo showing AMS </w:t>
      </w:r>
      <w:r w:rsidR="00E0501B">
        <w:rPr>
          <w:lang w:val="en-CA"/>
        </w:rPr>
        <w:t>09</w:t>
      </w:r>
      <w:bookmarkEnd w:id="19"/>
      <w:r>
        <w:rPr>
          <w:rFonts w:cstheme="minorHAnsi"/>
        </w:rPr>
        <w:br w:type="page"/>
      </w:r>
    </w:p>
    <w:p w14:paraId="2C2DF8D6" w14:textId="77777777" w:rsidR="00340382" w:rsidRDefault="00340382" w:rsidP="00E97955">
      <w:pPr>
        <w:rPr>
          <w:lang w:val="en-CA"/>
        </w:rPr>
      </w:pPr>
    </w:p>
    <w:p w14:paraId="4B1678DD" w14:textId="77777777" w:rsidR="00340382" w:rsidRDefault="00340382" w:rsidP="00E97955">
      <w:pPr>
        <w:rPr>
          <w:lang w:val="en-CA"/>
        </w:rPr>
      </w:pPr>
    </w:p>
    <w:p w14:paraId="182AE609" w14:textId="05A49AB7" w:rsidR="00C16514" w:rsidRDefault="00296C53" w:rsidP="00C16514">
      <w:pPr>
        <w:rPr>
          <w:lang w:val="en-CA"/>
        </w:rPr>
      </w:pPr>
      <w:bookmarkStart w:id="20" w:name="_Hlk126155041"/>
      <w:r>
        <w:rPr>
          <w:noProof/>
        </w:rPr>
        <w:drawing>
          <wp:inline distT="0" distB="0" distL="0" distR="0" wp14:anchorId="16D002D3" wp14:editId="1984DFE7">
            <wp:extent cx="8229600" cy="5238316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23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2E96F" w14:textId="6A9E17D6" w:rsidR="00E97955" w:rsidRDefault="00E97955" w:rsidP="00296C53">
      <w:pPr>
        <w:pStyle w:val="Subtitle"/>
        <w:rPr>
          <w:lang w:val="en-CA"/>
        </w:rPr>
      </w:pPr>
      <w:bookmarkStart w:id="21" w:name="_Toc222304031"/>
      <w:r>
        <w:rPr>
          <w:lang w:val="en-CA"/>
        </w:rPr>
        <w:t xml:space="preserve">Figure </w:t>
      </w:r>
      <w:r w:rsidR="007C5499">
        <w:rPr>
          <w:lang w:val="en-CA"/>
        </w:rPr>
        <w:t>3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Plan view sketch for AMS </w:t>
      </w:r>
      <w:r w:rsidR="00C16514">
        <w:rPr>
          <w:rFonts w:eastAsia="Times New Roman"/>
        </w:rPr>
        <w:t>09</w:t>
      </w:r>
      <w:r>
        <w:rPr>
          <w:rFonts w:eastAsia="Times New Roman"/>
        </w:rPr>
        <w:t xml:space="preserve"> site</w:t>
      </w:r>
      <w:bookmarkEnd w:id="20"/>
      <w:bookmarkEnd w:id="21"/>
      <w:r>
        <w:rPr>
          <w:lang w:val="en-CA"/>
        </w:rPr>
        <w:br w:type="page"/>
      </w:r>
    </w:p>
    <w:p w14:paraId="1AC9F68C" w14:textId="2FFBEB87" w:rsidR="00296C53" w:rsidRDefault="00C547BF" w:rsidP="00296C5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6E8755C2" wp14:editId="58F1EAC3">
            <wp:extent cx="8211082" cy="52514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11082" cy="525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1182" w14:textId="38A51DA3" w:rsidR="008603C3" w:rsidRDefault="008603C3" w:rsidP="008603C3">
      <w:pPr>
        <w:pStyle w:val="Subtitle"/>
        <w:rPr>
          <w:rFonts w:eastAsia="Times New Roman"/>
        </w:rPr>
      </w:pPr>
      <w:bookmarkStart w:id="22" w:name="_Toc222304032"/>
      <w:r>
        <w:rPr>
          <w:lang w:val="en-CA"/>
        </w:rPr>
        <w:t xml:space="preserve">Figure </w:t>
      </w:r>
      <w:r w:rsidR="007C5499">
        <w:rPr>
          <w:lang w:val="en-CA"/>
        </w:rPr>
        <w:t>4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</w:t>
      </w:r>
      <w:r w:rsidR="003831E9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C547BF">
        <w:rPr>
          <w:rFonts w:eastAsia="Times New Roman"/>
        </w:rPr>
        <w:t>09</w:t>
      </w:r>
      <w:r>
        <w:rPr>
          <w:rFonts w:eastAsia="Times New Roman"/>
        </w:rPr>
        <w:t xml:space="preserve"> site</w:t>
      </w:r>
      <w:r w:rsidR="00C547BF">
        <w:rPr>
          <w:rFonts w:eastAsia="Times New Roman"/>
        </w:rPr>
        <w:t>, section A-A</w:t>
      </w:r>
      <w:bookmarkEnd w:id="22"/>
    </w:p>
    <w:p w14:paraId="171090FD" w14:textId="7196F7E0" w:rsidR="008603C3" w:rsidRDefault="008603C3" w:rsidP="00E97955">
      <w:pPr>
        <w:rPr>
          <w:lang w:val="en-CA"/>
        </w:rPr>
      </w:pPr>
    </w:p>
    <w:p w14:paraId="47B02E88" w14:textId="38718CF7" w:rsidR="008603C3" w:rsidRDefault="008603C3" w:rsidP="00E97955">
      <w:pPr>
        <w:rPr>
          <w:lang w:val="en-CA"/>
        </w:rPr>
      </w:pPr>
    </w:p>
    <w:p w14:paraId="2B98F2CF" w14:textId="77777777" w:rsidR="00503C1F" w:rsidRDefault="00503C1F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4A425365" wp14:editId="396876F9">
            <wp:extent cx="8229600" cy="5250815"/>
            <wp:effectExtent l="0" t="0" r="0" b="6985"/>
            <wp:docPr id="68" name="Picture 6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Ch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25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EA152" w14:textId="3DB4A85F" w:rsidR="00503C1F" w:rsidRDefault="00503C1F" w:rsidP="00503C1F">
      <w:pPr>
        <w:pStyle w:val="Subtitle"/>
        <w:rPr>
          <w:rFonts w:eastAsia="Times New Roman"/>
        </w:rPr>
      </w:pPr>
      <w:bookmarkStart w:id="23" w:name="_Toc222304033"/>
      <w:r>
        <w:rPr>
          <w:lang w:val="en-CA"/>
        </w:rPr>
        <w:t xml:space="preserve">Figure </w:t>
      </w:r>
      <w:r w:rsidR="007C5499">
        <w:rPr>
          <w:lang w:val="en-CA"/>
        </w:rPr>
        <w:t>5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image for AMS 09 site, section B-B</w:t>
      </w:r>
      <w:bookmarkEnd w:id="23"/>
    </w:p>
    <w:p w14:paraId="7739A4F6" w14:textId="77A90E5D" w:rsidR="008603C3" w:rsidRDefault="008603C3" w:rsidP="00503C1F">
      <w:pPr>
        <w:pStyle w:val="Subtitle"/>
        <w:rPr>
          <w:lang w:val="en-CA"/>
        </w:rPr>
      </w:pPr>
      <w:r>
        <w:rPr>
          <w:lang w:val="en-CA"/>
        </w:rPr>
        <w:br w:type="page"/>
      </w: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4" w:name="_Toc222304027"/>
      <w:r>
        <w:rPr>
          <w:lang w:val="en-CA"/>
        </w:rPr>
        <w:lastRenderedPageBreak/>
        <w:t>Site photos</w:t>
      </w:r>
      <w:bookmarkEnd w:id="24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5BC32A07" w:rsidR="00E97955" w:rsidRDefault="0038432A" w:rsidP="00E97955">
      <w:pPr>
        <w:rPr>
          <w:lang w:val="en-CA"/>
        </w:rPr>
      </w:pPr>
      <w:r w:rsidRPr="0038432A">
        <w:rPr>
          <w:noProof/>
          <w:lang w:val="en-CA"/>
        </w:rPr>
        <w:drawing>
          <wp:inline distT="0" distB="0" distL="0" distR="0" wp14:anchorId="69302E86" wp14:editId="30D86DA4">
            <wp:extent cx="6896100" cy="4567602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96406" cy="456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AA58" w14:textId="25F202E4" w:rsidR="00E97955" w:rsidRDefault="00E97955" w:rsidP="00E97955">
      <w:pPr>
        <w:pStyle w:val="Subtitle"/>
        <w:rPr>
          <w:lang w:val="en-CA"/>
        </w:rPr>
      </w:pPr>
      <w:bookmarkStart w:id="25" w:name="_Toc222304034"/>
      <w:r>
        <w:rPr>
          <w:lang w:val="en-CA"/>
        </w:rPr>
        <w:t xml:space="preserve">Figure </w:t>
      </w:r>
      <w:r w:rsidR="008603C3">
        <w:rPr>
          <w:lang w:val="en-CA"/>
        </w:rPr>
        <w:t>6</w:t>
      </w:r>
      <w:r>
        <w:rPr>
          <w:lang w:val="en-CA"/>
        </w:rPr>
        <w:t xml:space="preserve"> – Environment looking North</w:t>
      </w:r>
      <w:bookmarkEnd w:id="25"/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2200B980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10D933AD" wp14:editId="0FDB8E4A">
            <wp:extent cx="6826250" cy="452133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26487" cy="45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0A92" w14:textId="22F06FAB" w:rsidR="00E97955" w:rsidRDefault="00E97955" w:rsidP="00E97955">
      <w:pPr>
        <w:pStyle w:val="Subtitle"/>
        <w:rPr>
          <w:lang w:val="en-CA"/>
        </w:rPr>
      </w:pPr>
      <w:bookmarkStart w:id="26" w:name="_Toc222304035"/>
      <w:r>
        <w:rPr>
          <w:lang w:val="en-CA"/>
        </w:rPr>
        <w:t xml:space="preserve">Figure </w:t>
      </w:r>
      <w:r w:rsidR="007C5499">
        <w:rPr>
          <w:lang w:val="en-CA"/>
        </w:rPr>
        <w:t>7</w:t>
      </w:r>
      <w:r>
        <w:rPr>
          <w:lang w:val="en-CA"/>
        </w:rPr>
        <w:t xml:space="preserve"> – Environment looking East</w:t>
      </w:r>
      <w:bookmarkEnd w:id="26"/>
    </w:p>
    <w:p w14:paraId="263C47D3" w14:textId="73A99B82" w:rsidR="00E97955" w:rsidRDefault="006B6A59" w:rsidP="00187C82">
      <w:pPr>
        <w:rPr>
          <w:lang w:val="en-CA"/>
        </w:rPr>
      </w:pPr>
      <w:r w:rsidRPr="006B6A59">
        <w:rPr>
          <w:noProof/>
        </w:rPr>
        <w:lastRenderedPageBreak/>
        <w:drawing>
          <wp:inline distT="0" distB="0" distL="0" distR="0" wp14:anchorId="53A06DEE" wp14:editId="587ACD73">
            <wp:extent cx="6800850" cy="450451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01822" cy="450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5B43" w14:textId="307A9DA0" w:rsidR="00E97955" w:rsidRDefault="00E97955" w:rsidP="00E97955">
      <w:pPr>
        <w:pStyle w:val="Subtitle"/>
        <w:rPr>
          <w:lang w:val="en-CA"/>
        </w:rPr>
      </w:pPr>
      <w:bookmarkStart w:id="27" w:name="_Toc222304036"/>
      <w:r>
        <w:rPr>
          <w:lang w:val="en-CA"/>
        </w:rPr>
        <w:t xml:space="preserve">Figure </w:t>
      </w:r>
      <w:r w:rsidR="007C5499">
        <w:rPr>
          <w:lang w:val="en-CA"/>
        </w:rPr>
        <w:t>8</w:t>
      </w:r>
      <w:r>
        <w:rPr>
          <w:lang w:val="en-CA"/>
        </w:rPr>
        <w:t xml:space="preserve"> – Environment looking South</w:t>
      </w:r>
      <w:bookmarkEnd w:id="27"/>
    </w:p>
    <w:p w14:paraId="3899CB05" w14:textId="77777777" w:rsidR="00E97955" w:rsidRDefault="00E97955" w:rsidP="00E97955">
      <w:pPr>
        <w:rPr>
          <w:lang w:val="en-CA"/>
        </w:rPr>
      </w:pPr>
    </w:p>
    <w:p w14:paraId="7F0E42B3" w14:textId="103D281A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15383681" wp14:editId="0759FE86">
            <wp:extent cx="6724650" cy="4454042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25688" cy="4454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BC98" w14:textId="0B0D37B8" w:rsidR="00E97955" w:rsidRDefault="00E97955" w:rsidP="00E97955">
      <w:pPr>
        <w:pStyle w:val="Subtitle"/>
        <w:rPr>
          <w:lang w:val="en-CA"/>
        </w:rPr>
      </w:pPr>
      <w:bookmarkStart w:id="28" w:name="_Toc222304037"/>
      <w:r>
        <w:rPr>
          <w:lang w:val="en-CA"/>
        </w:rPr>
        <w:t>Figure</w:t>
      </w:r>
      <w:r w:rsidR="007C5499">
        <w:rPr>
          <w:lang w:val="en-CA"/>
        </w:rPr>
        <w:t xml:space="preserve"> 9</w:t>
      </w:r>
      <w:r>
        <w:rPr>
          <w:lang w:val="en-CA"/>
        </w:rPr>
        <w:t xml:space="preserve"> – Environment looking West</w:t>
      </w:r>
      <w:bookmarkEnd w:id="28"/>
    </w:p>
    <w:p w14:paraId="664CFEE4" w14:textId="6DEF3C9D" w:rsidR="00E97955" w:rsidRDefault="006B6A59" w:rsidP="00E97955">
      <w:pPr>
        <w:rPr>
          <w:noProof/>
        </w:rPr>
      </w:pPr>
      <w:r w:rsidRPr="006B6A59">
        <w:rPr>
          <w:noProof/>
        </w:rPr>
        <w:lastRenderedPageBreak/>
        <w:drawing>
          <wp:inline distT="0" distB="0" distL="0" distR="0" wp14:anchorId="0DF548FA" wp14:editId="4AECEA34">
            <wp:extent cx="5462905" cy="3618332"/>
            <wp:effectExtent l="7938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62905" cy="361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632A2" w14:textId="39DFE337" w:rsidR="00E97955" w:rsidRDefault="00E97955" w:rsidP="00E97955">
      <w:pPr>
        <w:pStyle w:val="Subtitle"/>
        <w:rPr>
          <w:lang w:val="en-CA"/>
        </w:rPr>
      </w:pPr>
      <w:bookmarkStart w:id="29" w:name="_Toc222304038"/>
      <w:r>
        <w:rPr>
          <w:lang w:val="en-CA"/>
        </w:rPr>
        <w:t xml:space="preserve">Figure </w:t>
      </w:r>
      <w:r w:rsidR="007C5499">
        <w:rPr>
          <w:lang w:val="en-CA"/>
        </w:rPr>
        <w:t>10</w:t>
      </w:r>
      <w:r>
        <w:rPr>
          <w:lang w:val="en-CA"/>
        </w:rPr>
        <w:t xml:space="preserve"> – Meteorological Tower</w:t>
      </w:r>
      <w:bookmarkEnd w:id="29"/>
    </w:p>
    <w:p w14:paraId="17312528" w14:textId="77777777" w:rsidR="00E97955" w:rsidRDefault="00E97955" w:rsidP="00E97955">
      <w:pPr>
        <w:rPr>
          <w:noProof/>
        </w:rPr>
      </w:pPr>
    </w:p>
    <w:p w14:paraId="536B1AC4" w14:textId="77777777" w:rsidR="00E97955" w:rsidRDefault="00E97955" w:rsidP="00E97955">
      <w:pPr>
        <w:rPr>
          <w:noProof/>
        </w:rPr>
      </w:pPr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30" w:name="_Toc222304028"/>
      <w:r>
        <w:rPr>
          <w:lang w:val="en-CA"/>
        </w:rPr>
        <w:t>Station Photos</w:t>
      </w:r>
      <w:bookmarkEnd w:id="30"/>
    </w:p>
    <w:p w14:paraId="34080379" w14:textId="0EE490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7186DB8D" w14:textId="77777777" w:rsidR="008C3855" w:rsidRDefault="008C3855" w:rsidP="00E97955">
      <w:pPr>
        <w:rPr>
          <w:lang w:val="en-CA"/>
        </w:rPr>
      </w:pPr>
    </w:p>
    <w:p w14:paraId="327A0456" w14:textId="156132F2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drawing>
          <wp:inline distT="0" distB="0" distL="0" distR="0" wp14:anchorId="4CEC31CC" wp14:editId="559FCB49">
            <wp:extent cx="3905448" cy="2586758"/>
            <wp:effectExtent l="0" t="7303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06509" cy="258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BCF">
        <w:rPr>
          <w:noProof/>
          <w:lang w:val="en-CA"/>
        </w:rPr>
        <w:drawing>
          <wp:inline distT="0" distB="0" distL="0" distR="0" wp14:anchorId="103F1F04" wp14:editId="58E84AC2">
            <wp:extent cx="3902604" cy="2926953"/>
            <wp:effectExtent l="0" t="7620" r="0" b="0"/>
            <wp:docPr id="24" name="Picture 24" descr="A picture containing wall, indoor,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wall, indoor, bathroo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15554" cy="293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1BD8487F" w:rsidR="00E97955" w:rsidRDefault="00E97955" w:rsidP="00E97955">
      <w:pPr>
        <w:pStyle w:val="Subtitle"/>
        <w:rPr>
          <w:lang w:val="en-CA"/>
        </w:rPr>
      </w:pPr>
      <w:bookmarkStart w:id="31" w:name="_Toc222304039"/>
      <w:r>
        <w:rPr>
          <w:lang w:val="en-CA"/>
        </w:rPr>
        <w:t xml:space="preserve">Figure </w:t>
      </w:r>
      <w:r w:rsidR="007C5499">
        <w:rPr>
          <w:lang w:val="en-CA"/>
        </w:rPr>
        <w:t>11</w:t>
      </w:r>
      <w:r>
        <w:rPr>
          <w:lang w:val="en-CA"/>
        </w:rPr>
        <w:t xml:space="preserve"> – Photo showing the inlet and sample manifold</w:t>
      </w:r>
      <w:bookmarkEnd w:id="31"/>
    </w:p>
    <w:p w14:paraId="76AC1625" w14:textId="6184AC07" w:rsidR="00E97955" w:rsidRDefault="006A369D" w:rsidP="00E97955">
      <w:pPr>
        <w:rPr>
          <w:lang w:val="en-CA"/>
        </w:rPr>
      </w:pPr>
      <w:r w:rsidRPr="006A369D">
        <w:rPr>
          <w:noProof/>
          <w:lang w:val="en-CA"/>
        </w:rPr>
        <w:lastRenderedPageBreak/>
        <w:drawing>
          <wp:inline distT="0" distB="0" distL="0" distR="0" wp14:anchorId="39C8829A" wp14:editId="4B519038">
            <wp:extent cx="6991350" cy="463069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91896" cy="463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B5D1A" w14:textId="6AD5E4F0" w:rsidR="00E97955" w:rsidRDefault="00E97955" w:rsidP="00E97955">
      <w:pPr>
        <w:pStyle w:val="Subtitle"/>
        <w:rPr>
          <w:lang w:val="en-CA"/>
        </w:rPr>
      </w:pPr>
      <w:bookmarkStart w:id="32" w:name="_Toc222304040"/>
      <w:r>
        <w:rPr>
          <w:lang w:val="en-CA"/>
        </w:rPr>
        <w:t xml:space="preserve">Figure </w:t>
      </w:r>
      <w:r w:rsidR="007C5499">
        <w:rPr>
          <w:lang w:val="en-CA"/>
        </w:rPr>
        <w:t>12</w:t>
      </w:r>
      <w:r>
        <w:rPr>
          <w:lang w:val="en-CA"/>
        </w:rPr>
        <w:t xml:space="preserve"> – Curb shot of the monitoring station</w:t>
      </w:r>
      <w:bookmarkEnd w:id="32"/>
    </w:p>
    <w:p w14:paraId="3BBF9ACB" w14:textId="77777777" w:rsidR="00E97955" w:rsidRDefault="00E97955" w:rsidP="00E97955">
      <w:pPr>
        <w:rPr>
          <w:lang w:val="en-CA"/>
        </w:rPr>
      </w:pPr>
    </w:p>
    <w:p w14:paraId="40A22A40" w14:textId="455B24D3" w:rsidR="00E97955" w:rsidRDefault="006A369D" w:rsidP="00E97955">
      <w:pPr>
        <w:rPr>
          <w:lang w:val="en-CA"/>
        </w:rPr>
      </w:pPr>
      <w:r w:rsidRPr="006A369D">
        <w:rPr>
          <w:noProof/>
          <w:lang w:val="en-CA"/>
        </w:rPr>
        <w:lastRenderedPageBreak/>
        <w:drawing>
          <wp:inline distT="0" distB="0" distL="0" distR="0" wp14:anchorId="023E091A" wp14:editId="5631B50C">
            <wp:extent cx="4444227" cy="2943616"/>
            <wp:effectExtent l="7302" t="0" r="2223" b="2222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45392" cy="294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369D">
        <w:rPr>
          <w:noProof/>
          <w:lang w:val="en-CA"/>
        </w:rPr>
        <w:drawing>
          <wp:inline distT="0" distB="0" distL="0" distR="0" wp14:anchorId="54A07F61" wp14:editId="0FBB8D8F">
            <wp:extent cx="4440634" cy="2941235"/>
            <wp:effectExtent l="6985" t="0" r="508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41408" cy="294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5C92EB48" w:rsidR="00E97955" w:rsidRDefault="00E97955" w:rsidP="00E97955">
      <w:pPr>
        <w:pStyle w:val="Subtitle"/>
        <w:rPr>
          <w:lang w:val="en-CA"/>
        </w:rPr>
      </w:pPr>
      <w:bookmarkStart w:id="33" w:name="_Toc222304041"/>
      <w:r>
        <w:rPr>
          <w:lang w:val="en-CA"/>
        </w:rPr>
        <w:t xml:space="preserve">Figure </w:t>
      </w:r>
      <w:r w:rsidR="007C5499">
        <w:rPr>
          <w:lang w:val="en-CA"/>
        </w:rPr>
        <w:t>13</w:t>
      </w:r>
      <w:r>
        <w:rPr>
          <w:lang w:val="en-CA"/>
        </w:rPr>
        <w:t xml:space="preserve"> –Photo of the front and the back of instrument rack</w:t>
      </w:r>
      <w:bookmarkEnd w:id="33"/>
    </w:p>
    <w:p w14:paraId="23CFCB67" w14:textId="75BB04F5" w:rsidR="00773D7A" w:rsidRDefault="00773D7A" w:rsidP="00773D7A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22BA2357" wp14:editId="034C1101">
            <wp:extent cx="6824416" cy="5273412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24416" cy="527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B4A7A" w14:textId="778B0AE5" w:rsidR="00E97955" w:rsidRDefault="00E97955" w:rsidP="00B51A15">
      <w:pPr>
        <w:pStyle w:val="Subtitle"/>
        <w:rPr>
          <w:lang w:val="en-CA"/>
        </w:rPr>
      </w:pPr>
      <w:bookmarkStart w:id="34" w:name="_Toc222304042"/>
      <w:r>
        <w:rPr>
          <w:lang w:val="en-CA"/>
        </w:rPr>
        <w:t xml:space="preserve">Figure </w:t>
      </w:r>
      <w:r w:rsidR="007C5499">
        <w:rPr>
          <w:lang w:val="en-CA"/>
        </w:rPr>
        <w:t>14</w:t>
      </w:r>
      <w:r>
        <w:rPr>
          <w:lang w:val="en-CA"/>
        </w:rPr>
        <w:t xml:space="preserve"> – Windrose </w:t>
      </w:r>
      <w:r w:rsidR="00B51A15">
        <w:rPr>
          <w:lang w:val="en-CA"/>
        </w:rPr>
        <w:t>(</w:t>
      </w:r>
      <w:r w:rsidR="0090662B">
        <w:rPr>
          <w:lang w:val="en-CA"/>
        </w:rPr>
        <w:t>20</w:t>
      </w:r>
      <w:r w:rsidR="004E6749">
        <w:rPr>
          <w:lang w:val="en-CA"/>
        </w:rPr>
        <w:t>21</w:t>
      </w:r>
      <w:r w:rsidR="00B51A15">
        <w:rPr>
          <w:lang w:val="en-CA"/>
        </w:rPr>
        <w:t xml:space="preserve"> – 202</w:t>
      </w:r>
      <w:r w:rsidR="004E6749">
        <w:rPr>
          <w:lang w:val="en-CA"/>
        </w:rPr>
        <w:t>5</w:t>
      </w:r>
      <w:r w:rsidR="00B51A15">
        <w:rPr>
          <w:lang w:val="en-CA"/>
        </w:rPr>
        <w:t>)</w:t>
      </w:r>
      <w:bookmarkEnd w:id="34"/>
    </w:p>
    <w:p w14:paraId="5B350D86" w14:textId="77777777" w:rsidR="00E97955" w:rsidRDefault="00E97955" w:rsidP="00E97955"/>
    <w:sectPr w:rsidR="00E97955" w:rsidSect="00F874A5">
      <w:headerReference w:type="first" r:id="rId27"/>
      <w:footerReference w:type="first" r:id="rId28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C5DCDC" w14:textId="77777777" w:rsidR="00F874A5" w:rsidRDefault="00F874A5" w:rsidP="00C71BA2">
      <w:r>
        <w:separator/>
      </w:r>
    </w:p>
  </w:endnote>
  <w:endnote w:type="continuationSeparator" w:id="0">
    <w:p w14:paraId="4CACA0C6" w14:textId="77777777" w:rsidR="00F874A5" w:rsidRDefault="00F874A5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BB490A" w:rsidRDefault="00BB490A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40382"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BB490A" w:rsidRDefault="00BB490A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BB490A" w:rsidRPr="00C71BA2" w:rsidRDefault="00BB490A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5703C105" w:rsidR="00BB490A" w:rsidRPr="00C71BA2" w:rsidRDefault="002A4F01" w:rsidP="00C71BA2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Barge Landing Site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B87525" w14:textId="77777777" w:rsidR="007C5499" w:rsidRPr="00C71BA2" w:rsidRDefault="007C5499" w:rsidP="007C5499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Barge Landing Site Documentation</w:t>
    </w:r>
  </w:p>
  <w:p w14:paraId="50ED2ACB" w14:textId="77777777" w:rsidR="00340382" w:rsidRDefault="0034038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3A5114" w14:textId="77777777" w:rsidR="00F874A5" w:rsidRDefault="00F874A5" w:rsidP="00C71BA2">
      <w:r>
        <w:separator/>
      </w:r>
    </w:p>
  </w:footnote>
  <w:footnote w:type="continuationSeparator" w:id="0">
    <w:p w14:paraId="0000B011" w14:textId="77777777" w:rsidR="00F874A5" w:rsidRDefault="00F874A5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BB490A" w:rsidRDefault="00BB490A">
    <w:pPr>
      <w:pStyle w:val="Header"/>
    </w:pPr>
    <w:r w:rsidRPr="00092C9A">
      <w:rPr>
        <w:noProof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BB490A" w:rsidRDefault="00BB490A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340382" w:rsidRDefault="0034038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121698">
    <w:abstractNumId w:val="0"/>
  </w:num>
  <w:num w:numId="2" w16cid:durableId="18953841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32756"/>
    <w:rsid w:val="000453EE"/>
    <w:rsid w:val="00047630"/>
    <w:rsid w:val="0006209E"/>
    <w:rsid w:val="000668A5"/>
    <w:rsid w:val="00092C9A"/>
    <w:rsid w:val="000B6394"/>
    <w:rsid w:val="000C4CE8"/>
    <w:rsid w:val="000D4492"/>
    <w:rsid w:val="000E3758"/>
    <w:rsid w:val="00134097"/>
    <w:rsid w:val="00187C82"/>
    <w:rsid w:val="0023304E"/>
    <w:rsid w:val="002636CC"/>
    <w:rsid w:val="00296C53"/>
    <w:rsid w:val="002A4F01"/>
    <w:rsid w:val="002C4122"/>
    <w:rsid w:val="002C4925"/>
    <w:rsid w:val="002F0E80"/>
    <w:rsid w:val="0031781F"/>
    <w:rsid w:val="00340382"/>
    <w:rsid w:val="00352A2C"/>
    <w:rsid w:val="00361C59"/>
    <w:rsid w:val="00367BCF"/>
    <w:rsid w:val="003831E9"/>
    <w:rsid w:val="0038432A"/>
    <w:rsid w:val="003934B9"/>
    <w:rsid w:val="003A5009"/>
    <w:rsid w:val="003A5741"/>
    <w:rsid w:val="0042048B"/>
    <w:rsid w:val="004546BE"/>
    <w:rsid w:val="00485CF0"/>
    <w:rsid w:val="00497AC0"/>
    <w:rsid w:val="004C0DCE"/>
    <w:rsid w:val="004C36BE"/>
    <w:rsid w:val="004C3A57"/>
    <w:rsid w:val="004E6749"/>
    <w:rsid w:val="004F29BC"/>
    <w:rsid w:val="00500282"/>
    <w:rsid w:val="00503C1F"/>
    <w:rsid w:val="00525CA6"/>
    <w:rsid w:val="00547C25"/>
    <w:rsid w:val="00563405"/>
    <w:rsid w:val="005920C5"/>
    <w:rsid w:val="005960F0"/>
    <w:rsid w:val="005B2215"/>
    <w:rsid w:val="005D1FD0"/>
    <w:rsid w:val="005F17BB"/>
    <w:rsid w:val="006131CA"/>
    <w:rsid w:val="00613A2D"/>
    <w:rsid w:val="00617EBC"/>
    <w:rsid w:val="0062347B"/>
    <w:rsid w:val="00672EE7"/>
    <w:rsid w:val="006778DA"/>
    <w:rsid w:val="00686748"/>
    <w:rsid w:val="006A369D"/>
    <w:rsid w:val="006B23CB"/>
    <w:rsid w:val="006B6A59"/>
    <w:rsid w:val="006D11A4"/>
    <w:rsid w:val="00750B44"/>
    <w:rsid w:val="00773D7A"/>
    <w:rsid w:val="00793A1B"/>
    <w:rsid w:val="007C1B3D"/>
    <w:rsid w:val="007C5499"/>
    <w:rsid w:val="008603C3"/>
    <w:rsid w:val="008C31A4"/>
    <w:rsid w:val="008C3855"/>
    <w:rsid w:val="008C7C57"/>
    <w:rsid w:val="008D42C8"/>
    <w:rsid w:val="0090213F"/>
    <w:rsid w:val="0090662B"/>
    <w:rsid w:val="009151D8"/>
    <w:rsid w:val="00927E83"/>
    <w:rsid w:val="00936C9F"/>
    <w:rsid w:val="009478DE"/>
    <w:rsid w:val="00952EEC"/>
    <w:rsid w:val="00A27D74"/>
    <w:rsid w:val="00A312BA"/>
    <w:rsid w:val="00A423AE"/>
    <w:rsid w:val="00A44468"/>
    <w:rsid w:val="00A84412"/>
    <w:rsid w:val="00AA4BE0"/>
    <w:rsid w:val="00AA507C"/>
    <w:rsid w:val="00B07186"/>
    <w:rsid w:val="00B07D3F"/>
    <w:rsid w:val="00B51A15"/>
    <w:rsid w:val="00B5394B"/>
    <w:rsid w:val="00B87E3E"/>
    <w:rsid w:val="00BB490A"/>
    <w:rsid w:val="00C16514"/>
    <w:rsid w:val="00C255D0"/>
    <w:rsid w:val="00C52B6D"/>
    <w:rsid w:val="00C547BF"/>
    <w:rsid w:val="00C71BA2"/>
    <w:rsid w:val="00C81D30"/>
    <w:rsid w:val="00C83E11"/>
    <w:rsid w:val="00C851C6"/>
    <w:rsid w:val="00CE57B7"/>
    <w:rsid w:val="00CF7D91"/>
    <w:rsid w:val="00D060C4"/>
    <w:rsid w:val="00D1611A"/>
    <w:rsid w:val="00D31302"/>
    <w:rsid w:val="00D57A33"/>
    <w:rsid w:val="00D618B1"/>
    <w:rsid w:val="00DD7CCD"/>
    <w:rsid w:val="00E0501B"/>
    <w:rsid w:val="00E62042"/>
    <w:rsid w:val="00E97955"/>
    <w:rsid w:val="00EC1B37"/>
    <w:rsid w:val="00EF644D"/>
    <w:rsid w:val="00F273CA"/>
    <w:rsid w:val="00F436FB"/>
    <w:rsid w:val="00F540A9"/>
    <w:rsid w:val="00F5719C"/>
    <w:rsid w:val="00F63A74"/>
    <w:rsid w:val="00F71C45"/>
    <w:rsid w:val="00F71F56"/>
    <w:rsid w:val="00F82E4E"/>
    <w:rsid w:val="00F874A5"/>
    <w:rsid w:val="00FA4FE3"/>
    <w:rsid w:val="00FF1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290</TotalTime>
  <Pages>20</Pages>
  <Words>1136</Words>
  <Characters>6250</Characters>
  <Application>Microsoft Office Word</Application>
  <DocSecurity>0</DocSecurity>
  <Lines>568</Lines>
  <Paragraphs>492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Devin Russell</cp:lastModifiedBy>
  <cp:revision>76</cp:revision>
  <dcterms:created xsi:type="dcterms:W3CDTF">2023-03-08T19:28:00Z</dcterms:created>
  <dcterms:modified xsi:type="dcterms:W3CDTF">2026-02-18T17:47:00Z</dcterms:modified>
</cp:coreProperties>
</file>