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33EA65A9" w14:textId="77777777" w:rsidR="0054486D" w:rsidRDefault="0054486D" w:rsidP="0054486D">
      <w:pPr>
        <w:pStyle w:val="Title"/>
        <w:ind w:left="0" w:right="4"/>
        <w:jc w:val="center"/>
      </w:pPr>
      <w:r>
        <w:t>AMS 08 – Fort Chipewyan</w:t>
      </w:r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4D56F9D7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216AE9">
        <w:rPr>
          <w:rStyle w:val="IntenseReference"/>
        </w:rPr>
        <w:t>March 13</w:t>
      </w:r>
      <w:r w:rsidR="0059588E">
        <w:rPr>
          <w:rStyle w:val="IntenseReference"/>
        </w:rPr>
        <w:t>, 202</w:t>
      </w:r>
      <w:r w:rsidR="00216AE9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8B1E1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73C53397" w14:textId="04DB3F70" w:rsidR="00BC5CA8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448083" w:history="1">
            <w:r w:rsidR="00BC5CA8" w:rsidRPr="000C1B69">
              <w:rPr>
                <w:rStyle w:val="Hyperlink"/>
                <w:noProof/>
                <w:lang w:val="en-CA"/>
              </w:rPr>
              <w:t>General Site Information</w:t>
            </w:r>
            <w:r w:rsidR="00BC5CA8">
              <w:rPr>
                <w:noProof/>
                <w:webHidden/>
              </w:rPr>
              <w:tab/>
            </w:r>
            <w:r w:rsidR="00BC5CA8">
              <w:rPr>
                <w:noProof/>
                <w:webHidden/>
              </w:rPr>
              <w:fldChar w:fldCharType="begin"/>
            </w:r>
            <w:r w:rsidR="00BC5CA8">
              <w:rPr>
                <w:noProof/>
                <w:webHidden/>
              </w:rPr>
              <w:instrText xml:space="preserve"> PAGEREF _Toc162448083 \h </w:instrText>
            </w:r>
            <w:r w:rsidR="00BC5CA8">
              <w:rPr>
                <w:noProof/>
                <w:webHidden/>
              </w:rPr>
            </w:r>
            <w:r w:rsidR="00BC5CA8">
              <w:rPr>
                <w:noProof/>
                <w:webHidden/>
              </w:rPr>
              <w:fldChar w:fldCharType="separate"/>
            </w:r>
            <w:r w:rsidR="00BC5CA8">
              <w:rPr>
                <w:noProof/>
                <w:webHidden/>
              </w:rPr>
              <w:t>4</w:t>
            </w:r>
            <w:r w:rsidR="00BC5CA8">
              <w:rPr>
                <w:noProof/>
                <w:webHidden/>
              </w:rPr>
              <w:fldChar w:fldCharType="end"/>
            </w:r>
          </w:hyperlink>
        </w:p>
        <w:p w14:paraId="6F5912DA" w14:textId="360ABD83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4" w:history="1">
            <w:r w:rsidRPr="000C1B69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51DB8" w14:textId="05B7C97A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5" w:history="1">
            <w:r w:rsidRPr="000C1B69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204AB" w14:textId="3AAE9153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6" w:history="1">
            <w:r w:rsidRPr="000C1B69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9F262" w14:textId="5D3AF388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7" w:history="1">
            <w:r w:rsidRPr="000C1B69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46068" w14:textId="7C468678" w:rsidR="00BC5CA8" w:rsidRDefault="00BC5CA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8" w:history="1">
            <w:r w:rsidRPr="000C1B69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36892" w14:textId="7D641663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89" w:history="1">
            <w:r w:rsidRPr="000C1B69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F8D5E" w14:textId="67BCCAD1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0" w:history="1">
            <w:r w:rsidRPr="000C1B69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F3161" w14:textId="041EA94F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1" w:history="1">
            <w:r w:rsidRPr="000C1B69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63518" w14:textId="60D762D1" w:rsidR="00BC5CA8" w:rsidRDefault="00BC5CA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2" w:history="1">
            <w:r w:rsidRPr="000C1B69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FD846" w14:textId="31D387C4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3" w:history="1">
            <w:r w:rsidRPr="000C1B69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8C753" w14:textId="5744FB75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4" w:history="1">
            <w:r w:rsidRPr="000C1B69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3A972" w14:textId="1E3E84B1" w:rsidR="00BC5CA8" w:rsidRDefault="00BC5C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5" w:history="1">
            <w:r w:rsidRPr="000C1B69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862A3" w14:textId="06BEB4AF" w:rsidR="00BC5CA8" w:rsidRDefault="00BC5CA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448096" w:history="1">
            <w:r w:rsidRPr="000C1B69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_Toc162448096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218CFA88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05AE0AB4" w14:textId="06F0DA44" w:rsidR="0022301D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4302756" w:history="1">
        <w:r w:rsidR="0022301D" w:rsidRPr="003103DE">
          <w:rPr>
            <w:rStyle w:val="Hyperlink"/>
            <w:noProof/>
          </w:rPr>
          <w:t>Figure 1 – Area topographic map showing AMS 08</w:t>
        </w:r>
        <w:r w:rsidR="0022301D">
          <w:rPr>
            <w:noProof/>
            <w:webHidden/>
          </w:rPr>
          <w:tab/>
        </w:r>
        <w:r w:rsidR="0022301D">
          <w:rPr>
            <w:noProof/>
            <w:webHidden/>
          </w:rPr>
          <w:fldChar w:fldCharType="begin"/>
        </w:r>
        <w:r w:rsidR="0022301D">
          <w:rPr>
            <w:noProof/>
            <w:webHidden/>
          </w:rPr>
          <w:instrText xml:space="preserve"> PAGEREF _Toc224302756 \h </w:instrText>
        </w:r>
        <w:r w:rsidR="0022301D">
          <w:rPr>
            <w:noProof/>
            <w:webHidden/>
          </w:rPr>
        </w:r>
        <w:r w:rsidR="0022301D">
          <w:rPr>
            <w:noProof/>
            <w:webHidden/>
          </w:rPr>
          <w:fldChar w:fldCharType="separate"/>
        </w:r>
        <w:r w:rsidR="0022301D">
          <w:rPr>
            <w:noProof/>
            <w:webHidden/>
          </w:rPr>
          <w:t>8</w:t>
        </w:r>
        <w:r w:rsidR="0022301D">
          <w:rPr>
            <w:noProof/>
            <w:webHidden/>
          </w:rPr>
          <w:fldChar w:fldCharType="end"/>
        </w:r>
      </w:hyperlink>
    </w:p>
    <w:p w14:paraId="00DD54CA" w14:textId="43B3E416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57" w:history="1">
        <w:r w:rsidRPr="003103DE">
          <w:rPr>
            <w:rStyle w:val="Hyperlink"/>
            <w:noProof/>
            <w:lang w:val="en-CA"/>
          </w:rPr>
          <w:t>Figure 2 – Aerial photo showing AMS 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60A821A" w14:textId="6BB5140B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58" w:history="1">
        <w:r w:rsidRPr="003103DE">
          <w:rPr>
            <w:rStyle w:val="Hyperlink"/>
            <w:noProof/>
            <w:lang w:val="en-CA"/>
          </w:rPr>
          <w:t xml:space="preserve">Figure 3 – </w:t>
        </w:r>
        <w:r w:rsidRPr="003103DE">
          <w:rPr>
            <w:rStyle w:val="Hyperlink"/>
            <w:rFonts w:eastAsia="Times New Roman"/>
            <w:noProof/>
          </w:rPr>
          <w:t>Plan view sketch for AMS 08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2E0C8B" w14:textId="495D33E0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59" w:history="1">
        <w:r w:rsidRPr="003103DE">
          <w:rPr>
            <w:rStyle w:val="Hyperlink"/>
            <w:noProof/>
            <w:lang w:val="en-CA"/>
          </w:rPr>
          <w:t>Figure 4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DA4016C" w14:textId="57A1B761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0" w:history="1">
        <w:r w:rsidRPr="003103DE">
          <w:rPr>
            <w:rStyle w:val="Hyperlink"/>
            <w:noProof/>
            <w:lang w:val="en-CA"/>
          </w:rPr>
          <w:t>Figure 5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7D7464F" w14:textId="42C7F468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1" w:history="1">
        <w:r w:rsidRPr="003103DE">
          <w:rPr>
            <w:rStyle w:val="Hyperlink"/>
            <w:noProof/>
            <w:lang w:val="en-CA"/>
          </w:rPr>
          <w:t>Figure 6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8B0EF68" w14:textId="48DBB800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2" w:history="1">
        <w:r w:rsidRPr="003103DE">
          <w:rPr>
            <w:rStyle w:val="Hyperlink"/>
            <w:noProof/>
            <w:lang w:val="en-CA"/>
          </w:rPr>
          <w:t>Figure 7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6DD5726" w14:textId="0A8055BF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3" w:history="1">
        <w:r w:rsidRPr="003103DE">
          <w:rPr>
            <w:rStyle w:val="Hyperlink"/>
            <w:noProof/>
            <w:lang w:val="en-CA"/>
          </w:rPr>
          <w:t>Figure 8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653BFF" w14:textId="049E2E6D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4" w:history="1">
        <w:r w:rsidRPr="003103DE">
          <w:rPr>
            <w:rStyle w:val="Hyperlink"/>
            <w:noProof/>
            <w:lang w:val="en-CA"/>
          </w:rPr>
          <w:t>Figure 9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BB94C1" w14:textId="7D84944C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5" w:history="1">
        <w:r w:rsidRPr="003103DE">
          <w:rPr>
            <w:rStyle w:val="Hyperlink"/>
            <w:noProof/>
            <w:lang w:val="en-CA"/>
          </w:rPr>
          <w:t>Figure 10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9469844" w14:textId="69A38480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6" w:history="1">
        <w:r w:rsidRPr="003103DE">
          <w:rPr>
            <w:rStyle w:val="Hyperlink"/>
            <w:noProof/>
            <w:lang w:val="en-CA"/>
          </w:rPr>
          <w:t>Figure 11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44C2E9C" w14:textId="6024A059" w:rsidR="0022301D" w:rsidRDefault="0022301D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4302767" w:history="1">
        <w:r w:rsidRPr="003103DE">
          <w:rPr>
            <w:rStyle w:val="Hyperlink"/>
            <w:noProof/>
            <w:lang w:val="en-CA"/>
          </w:rPr>
          <w:t>Figure 12 – Windrose (2021-2025)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FB7CF9" w14:textId="39A50292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5607D40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162448083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522CDC0A" w14:textId="1B8C2B22" w:rsidR="0059588E" w:rsidRPr="0059588E" w:rsidRDefault="0059588E" w:rsidP="0059588E">
      <w:pPr>
        <w:rPr>
          <w:sz w:val="20"/>
          <w:szCs w:val="20"/>
          <w:lang w:val="en-CA"/>
        </w:rPr>
      </w:pPr>
      <w:r w:rsidRPr="0059588E">
        <w:rPr>
          <w:sz w:val="20"/>
          <w:szCs w:val="20"/>
          <w:lang w:val="en-CA"/>
        </w:rPr>
        <w:t xml:space="preserve">Revision Date: March </w:t>
      </w:r>
      <w:r w:rsidR="00F252ED">
        <w:rPr>
          <w:sz w:val="20"/>
          <w:szCs w:val="20"/>
          <w:lang w:val="en-CA"/>
        </w:rPr>
        <w:t>13</w:t>
      </w:r>
      <w:r w:rsidRPr="0059588E">
        <w:rPr>
          <w:sz w:val="20"/>
          <w:szCs w:val="20"/>
          <w:lang w:val="en-CA"/>
        </w:rPr>
        <w:t>, 202</w:t>
      </w:r>
      <w:r w:rsidR="00F252ED">
        <w:rPr>
          <w:sz w:val="20"/>
          <w:szCs w:val="20"/>
          <w:lang w:val="en-CA"/>
        </w:rPr>
        <w:t>6</w:t>
      </w:r>
    </w:p>
    <w:p w14:paraId="0C411860" w14:textId="2DE7FB8E" w:rsidR="00E97955" w:rsidRDefault="00E97955" w:rsidP="00E97955">
      <w:pPr>
        <w:pStyle w:val="Heading2"/>
        <w:rPr>
          <w:lang w:val="en-CA"/>
        </w:rPr>
      </w:pPr>
      <w:bookmarkStart w:id="2" w:name="_Toc162448084"/>
      <w:r>
        <w:rPr>
          <w:lang w:val="en-CA"/>
        </w:rPr>
        <w:t>Station</w:t>
      </w:r>
      <w:bookmarkEnd w:id="2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6"/>
        <w:gridCol w:w="6631"/>
      </w:tblGrid>
      <w:tr w:rsidR="00E97955" w:rsidRPr="00075B71" w14:paraId="48F48000" w14:textId="77777777" w:rsidTr="00565387">
        <w:tc>
          <w:tcPr>
            <w:tcW w:w="2718" w:type="dxa"/>
          </w:tcPr>
          <w:p w14:paraId="3850DD1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7146" w:type="dxa"/>
          </w:tcPr>
          <w:p w14:paraId="113F6AE5" w14:textId="42450FB0" w:rsidR="00E97955" w:rsidRPr="00713E8C" w:rsidRDefault="00BE13B8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AMS 08</w:t>
            </w:r>
          </w:p>
        </w:tc>
      </w:tr>
      <w:tr w:rsidR="00E97955" w:rsidRPr="00075B71" w14:paraId="299292E5" w14:textId="77777777" w:rsidTr="00565387">
        <w:tc>
          <w:tcPr>
            <w:tcW w:w="2718" w:type="dxa"/>
          </w:tcPr>
          <w:p w14:paraId="66DF4B4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7146" w:type="dxa"/>
          </w:tcPr>
          <w:p w14:paraId="1F58B7DE" w14:textId="16C0ABC4" w:rsidR="00E97955" w:rsidRPr="00713E8C" w:rsidRDefault="00BE13B8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Fort Chipewyan</w:t>
            </w:r>
          </w:p>
        </w:tc>
      </w:tr>
      <w:tr w:rsidR="00E97955" w:rsidRPr="00075B71" w14:paraId="69BF5145" w14:textId="77777777" w:rsidTr="00565387">
        <w:tc>
          <w:tcPr>
            <w:tcW w:w="2718" w:type="dxa"/>
          </w:tcPr>
          <w:p w14:paraId="771A2D7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7146" w:type="dxa"/>
          </w:tcPr>
          <w:p w14:paraId="424EF2A4" w14:textId="1255C589" w:rsidR="00E97955" w:rsidRPr="00713E8C" w:rsidRDefault="00BE13B8" w:rsidP="00565387">
            <w:pPr>
              <w:rPr>
                <w:rFonts w:eastAsia="Times New Roman" w:cs="Arial"/>
                <w:highlight w:val="yellow"/>
              </w:rPr>
            </w:pPr>
            <w:r w:rsidRPr="004B5240">
              <w:rPr>
                <w:rFonts w:eastAsia="Times New Roman" w:cs="Arial"/>
              </w:rPr>
              <w:t>199</w:t>
            </w:r>
            <w:r>
              <w:rPr>
                <w:rFonts w:eastAsia="Times New Roman" w:cs="Arial"/>
              </w:rPr>
              <w:t>8</w:t>
            </w:r>
          </w:p>
        </w:tc>
      </w:tr>
    </w:tbl>
    <w:p w14:paraId="6B9DC025" w14:textId="196981D8" w:rsidR="00E97955" w:rsidRDefault="00E97955" w:rsidP="00E97955">
      <w:pPr>
        <w:pStyle w:val="Heading2"/>
        <w:rPr>
          <w:lang w:val="en-CA"/>
        </w:rPr>
      </w:pPr>
      <w:bookmarkStart w:id="4" w:name="_Toc162448085"/>
      <w:bookmarkEnd w:id="3"/>
      <w:r>
        <w:rPr>
          <w:lang w:val="en-CA"/>
        </w:rPr>
        <w:t>Location</w:t>
      </w:r>
      <w:bookmarkEnd w:id="4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E97955" w:rsidRPr="00075B71" w14:paraId="7D149DAA" w14:textId="77777777" w:rsidTr="00F5574F">
        <w:tc>
          <w:tcPr>
            <w:tcW w:w="2591" w:type="dxa"/>
          </w:tcPr>
          <w:p w14:paraId="1DE143D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</w:tcPr>
          <w:p w14:paraId="65F4D823" w14:textId="39AD60BE" w:rsidR="00E97955" w:rsidRPr="00713E8C" w:rsidRDefault="00F5574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Fort Chipewyan</w:t>
            </w:r>
          </w:p>
        </w:tc>
      </w:tr>
      <w:tr w:rsidR="00E97955" w:rsidRPr="00075B71" w14:paraId="66BAB1BA" w14:textId="77777777" w:rsidTr="00F5574F">
        <w:tc>
          <w:tcPr>
            <w:tcW w:w="2591" w:type="dxa"/>
          </w:tcPr>
          <w:p w14:paraId="1AF172A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</w:tcPr>
          <w:p w14:paraId="3BC7454F" w14:textId="6F042267" w:rsidR="00E97955" w:rsidRPr="00713E8C" w:rsidRDefault="00F5574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6-07-112-07 W4</w:t>
            </w:r>
          </w:p>
        </w:tc>
      </w:tr>
      <w:tr w:rsidR="00E97955" w:rsidRPr="00075B71" w14:paraId="03DEB884" w14:textId="77777777" w:rsidTr="00F5574F">
        <w:tc>
          <w:tcPr>
            <w:tcW w:w="2591" w:type="dxa"/>
          </w:tcPr>
          <w:p w14:paraId="23411818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</w:tcPr>
          <w:p w14:paraId="13461D4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03E7AE23" w14:textId="77777777" w:rsidTr="00F5574F">
        <w:tc>
          <w:tcPr>
            <w:tcW w:w="2591" w:type="dxa"/>
          </w:tcPr>
          <w:p w14:paraId="1259538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</w:tcPr>
          <w:p w14:paraId="07E55482" w14:textId="00D35132" w:rsidR="00E97955" w:rsidRPr="00F5574F" w:rsidRDefault="00F5574F" w:rsidP="00565387">
            <w:pPr>
              <w:rPr>
                <w:rFonts w:cstheme="minorHAnsi"/>
              </w:rPr>
            </w:pPr>
            <w:r w:rsidRPr="00F5574F">
              <w:rPr>
                <w:rFonts w:cstheme="minorHAnsi"/>
              </w:rPr>
              <w:t>58.709285</w:t>
            </w:r>
          </w:p>
        </w:tc>
      </w:tr>
      <w:tr w:rsidR="00E97955" w:rsidRPr="00075B71" w14:paraId="5E7D3CBF" w14:textId="77777777" w:rsidTr="00F5574F">
        <w:tc>
          <w:tcPr>
            <w:tcW w:w="2591" w:type="dxa"/>
          </w:tcPr>
          <w:p w14:paraId="6A101CF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</w:tcPr>
          <w:p w14:paraId="073384E0" w14:textId="0E42C089" w:rsidR="00E97955" w:rsidRPr="00F5574F" w:rsidRDefault="00F5574F" w:rsidP="00565387">
            <w:pPr>
              <w:rPr>
                <w:rFonts w:cstheme="minorHAnsi"/>
              </w:rPr>
            </w:pPr>
            <w:r w:rsidRPr="00F5574F">
              <w:rPr>
                <w:rFonts w:cstheme="minorHAnsi"/>
              </w:rPr>
              <w:t>-111.175014</w:t>
            </w:r>
          </w:p>
        </w:tc>
      </w:tr>
      <w:tr w:rsidR="00F5574F" w:rsidRPr="00075B71" w14:paraId="4237F267" w14:textId="77777777" w:rsidTr="00F5574F">
        <w:tc>
          <w:tcPr>
            <w:tcW w:w="2591" w:type="dxa"/>
          </w:tcPr>
          <w:p w14:paraId="05904E25" w14:textId="77777777" w:rsidR="00F5574F" w:rsidRPr="00713E8C" w:rsidRDefault="00F5574F" w:rsidP="00F5574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</w:tcPr>
          <w:p w14:paraId="0C12A45B" w14:textId="354A81A1" w:rsidR="00F5574F" w:rsidRPr="00713E8C" w:rsidRDefault="00F5574F" w:rsidP="00F5574F">
            <w:pPr>
              <w:rPr>
                <w:rFonts w:eastAsia="Times New Roman" w:cs="Arial"/>
                <w:highlight w:val="yellow"/>
              </w:rPr>
            </w:pPr>
            <w:r w:rsidRPr="0099238A">
              <w:rPr>
                <w:rFonts w:eastAsia="Times New Roman" w:cs="Arial"/>
              </w:rPr>
              <w:t>4</w:t>
            </w:r>
            <w:r>
              <w:rPr>
                <w:rFonts w:eastAsia="Times New Roman" w:cs="Arial"/>
              </w:rPr>
              <w:t>89862</w:t>
            </w:r>
          </w:p>
        </w:tc>
      </w:tr>
      <w:tr w:rsidR="00F5574F" w:rsidRPr="00075B71" w14:paraId="65B7BDB7" w14:textId="77777777" w:rsidTr="00F5574F">
        <w:tc>
          <w:tcPr>
            <w:tcW w:w="2591" w:type="dxa"/>
          </w:tcPr>
          <w:p w14:paraId="775B2DDC" w14:textId="77777777" w:rsidR="00F5574F" w:rsidRPr="00713E8C" w:rsidRDefault="00F5574F" w:rsidP="00F5574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</w:tcPr>
          <w:p w14:paraId="7FFB45F5" w14:textId="065BC68C" w:rsidR="00F5574F" w:rsidRPr="00713E8C" w:rsidRDefault="00F5574F" w:rsidP="00F5574F">
            <w:pPr>
              <w:rPr>
                <w:rFonts w:eastAsia="Times New Roman" w:cs="Arial"/>
                <w:highlight w:val="yellow"/>
              </w:rPr>
            </w:pPr>
            <w:r w:rsidRPr="0099238A">
              <w:rPr>
                <w:rFonts w:eastAsia="Times New Roman" w:cs="Arial"/>
              </w:rPr>
              <w:t>6</w:t>
            </w:r>
            <w:r>
              <w:rPr>
                <w:rFonts w:eastAsia="Times New Roman" w:cs="Arial"/>
              </w:rPr>
              <w:t>507689</w:t>
            </w:r>
          </w:p>
        </w:tc>
      </w:tr>
      <w:tr w:rsidR="00E97955" w:rsidRPr="00075B71" w14:paraId="07671A24" w14:textId="77777777" w:rsidTr="00F5574F">
        <w:tc>
          <w:tcPr>
            <w:tcW w:w="2591" w:type="dxa"/>
          </w:tcPr>
          <w:p w14:paraId="54F5FD1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</w:tcPr>
          <w:p w14:paraId="7BFBD6A9" w14:textId="71B23677" w:rsidR="00E97955" w:rsidRPr="00713E8C" w:rsidRDefault="00F5574F" w:rsidP="00565387">
            <w:pPr>
              <w:rPr>
                <w:rFonts w:eastAsia="Times New Roman" w:cs="Arial"/>
                <w:highlight w:val="yellow"/>
              </w:rPr>
            </w:pPr>
            <w:r w:rsidRPr="00B95B6E">
              <w:rPr>
                <w:rFonts w:eastAsia="Times New Roman" w:cs="Arial"/>
              </w:rPr>
              <w:t>Located in Fort</w:t>
            </w:r>
            <w:r>
              <w:rPr>
                <w:rFonts w:eastAsia="Times New Roman" w:cs="Arial"/>
              </w:rPr>
              <w:t xml:space="preserve"> Chipewyan</w:t>
            </w:r>
          </w:p>
        </w:tc>
      </w:tr>
      <w:tr w:rsidR="00E97955" w:rsidRPr="00075B71" w14:paraId="144D3C99" w14:textId="77777777" w:rsidTr="00F5574F">
        <w:tc>
          <w:tcPr>
            <w:tcW w:w="2591" w:type="dxa"/>
          </w:tcPr>
          <w:p w14:paraId="19629D9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</w:tcPr>
          <w:p w14:paraId="77445A68" w14:textId="396A9032" w:rsidR="00E97955" w:rsidRPr="00713E8C" w:rsidRDefault="00F5574F" w:rsidP="00565387">
            <w:pPr>
              <w:rPr>
                <w:rFonts w:eastAsia="Times New Roman" w:cs="Arial"/>
                <w:highlight w:val="yellow"/>
              </w:rPr>
            </w:pPr>
            <w:r w:rsidRPr="00F5574F">
              <w:rPr>
                <w:rFonts w:eastAsia="Times New Roman" w:cs="Arial"/>
              </w:rPr>
              <w:t>798</w:t>
            </w:r>
          </w:p>
        </w:tc>
      </w:tr>
      <w:tr w:rsidR="00E97955" w:rsidRPr="00075B71" w14:paraId="39974EBE" w14:textId="77777777" w:rsidTr="00F5574F">
        <w:tc>
          <w:tcPr>
            <w:tcW w:w="2591" w:type="dxa"/>
          </w:tcPr>
          <w:p w14:paraId="721A73F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</w:tcPr>
          <w:p w14:paraId="7BDF1E38" w14:textId="2C8F7B16" w:rsidR="00E97955" w:rsidRPr="00713E8C" w:rsidRDefault="00F5574F" w:rsidP="00565387">
            <w:pPr>
              <w:rPr>
                <w:rFonts w:eastAsia="Times New Roman" w:cs="Arial"/>
                <w:highlight w:val="yellow"/>
              </w:rPr>
            </w:pPr>
            <w:r w:rsidRPr="00F5574F">
              <w:rPr>
                <w:rFonts w:eastAsia="Times New Roman" w:cs="Arial"/>
              </w:rPr>
              <w:t>2021</w:t>
            </w:r>
          </w:p>
        </w:tc>
      </w:tr>
    </w:tbl>
    <w:p w14:paraId="7CB4A75C" w14:textId="3F66B9D4" w:rsidR="00E97955" w:rsidRDefault="00E97955" w:rsidP="00E97955">
      <w:pPr>
        <w:pStyle w:val="Heading2"/>
        <w:rPr>
          <w:lang w:val="en-CA"/>
        </w:rPr>
      </w:pPr>
      <w:bookmarkStart w:id="5" w:name="_Toc162448086"/>
      <w:r>
        <w:rPr>
          <w:lang w:val="en-CA"/>
        </w:rPr>
        <w:t>Owner/Operator/Approval Holder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648"/>
      </w:tblGrid>
      <w:tr w:rsidR="00E97955" w:rsidRPr="00075B71" w14:paraId="31D7AB9B" w14:textId="77777777" w:rsidTr="007C7D09">
        <w:tc>
          <w:tcPr>
            <w:tcW w:w="2579" w:type="dxa"/>
          </w:tcPr>
          <w:p w14:paraId="39857A8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48" w:type="dxa"/>
          </w:tcPr>
          <w:p w14:paraId="50BB05B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7C7D09">
        <w:tc>
          <w:tcPr>
            <w:tcW w:w="2579" w:type="dxa"/>
          </w:tcPr>
          <w:p w14:paraId="39DF168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48" w:type="dxa"/>
          </w:tcPr>
          <w:p w14:paraId="3E6FFBE1" w14:textId="702516BC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59588E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E97955" w:rsidRPr="00075B71" w14:paraId="3BCA60ED" w14:textId="77777777" w:rsidTr="007C7D09">
        <w:tc>
          <w:tcPr>
            <w:tcW w:w="2579" w:type="dxa"/>
          </w:tcPr>
          <w:p w14:paraId="5BF13DE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48" w:type="dxa"/>
          </w:tcPr>
          <w:p w14:paraId="50DFFBC4" w14:textId="06E30F48" w:rsidR="00E97955" w:rsidRPr="00713E8C" w:rsidRDefault="0059588E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</w:t>
            </w:r>
          </w:p>
        </w:tc>
      </w:tr>
      <w:tr w:rsidR="00E97955" w:rsidRPr="00075B71" w14:paraId="2E29188E" w14:textId="77777777" w:rsidTr="007C7D09">
        <w:tc>
          <w:tcPr>
            <w:tcW w:w="2579" w:type="dxa"/>
          </w:tcPr>
          <w:p w14:paraId="5DF52BF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48" w:type="dxa"/>
          </w:tcPr>
          <w:p w14:paraId="21A410E6" w14:textId="45667114" w:rsidR="00E97955" w:rsidRPr="00713E8C" w:rsidRDefault="0059588E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</w:t>
            </w:r>
          </w:p>
        </w:tc>
      </w:tr>
      <w:tr w:rsidR="007C7D09" w:rsidRPr="00075B71" w14:paraId="1C23D2B9" w14:textId="77777777" w:rsidTr="007C7D09">
        <w:tc>
          <w:tcPr>
            <w:tcW w:w="2579" w:type="dxa"/>
          </w:tcPr>
          <w:p w14:paraId="799FC09F" w14:textId="77777777" w:rsidR="007C7D09" w:rsidRPr="00713E8C" w:rsidRDefault="007C7D09" w:rsidP="007C7D0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48" w:type="dxa"/>
          </w:tcPr>
          <w:p w14:paraId="00AD8715" w14:textId="767A1A13" w:rsidR="007C7D09" w:rsidRPr="00713E8C" w:rsidRDefault="007C7D09" w:rsidP="007C7D09">
            <w:pPr>
              <w:rPr>
                <w:rFonts w:eastAsia="Times New Roman" w:cs="Arial"/>
                <w:highlight w:val="yellow"/>
              </w:rPr>
            </w:pPr>
            <w:r w:rsidRPr="00A10939">
              <w:rPr>
                <w:rFonts w:eastAsia="Times New Roman" w:cs="Arial"/>
              </w:rPr>
              <w:t xml:space="preserve">Wood Buffalo Environmental Association </w:t>
            </w:r>
          </w:p>
        </w:tc>
      </w:tr>
      <w:tr w:rsidR="007C7D09" w:rsidRPr="00075B71" w14:paraId="37E7553C" w14:textId="77777777" w:rsidTr="007C7D09">
        <w:tc>
          <w:tcPr>
            <w:tcW w:w="2579" w:type="dxa"/>
          </w:tcPr>
          <w:p w14:paraId="2557CF7D" w14:textId="77777777" w:rsidR="007C7D09" w:rsidRPr="00713E8C" w:rsidRDefault="007C7D09" w:rsidP="007C7D0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48" w:type="dxa"/>
          </w:tcPr>
          <w:p w14:paraId="34BFA9F1" w14:textId="5AFC5DD9" w:rsidR="007C7D09" w:rsidRPr="00713E8C" w:rsidRDefault="007C7D09" w:rsidP="007C7D09">
            <w:pPr>
              <w:rPr>
                <w:rFonts w:eastAsia="Times New Roman" w:cs="Arial"/>
                <w:highlight w:val="yellow"/>
              </w:rPr>
            </w:pPr>
            <w:r w:rsidRPr="00A10939">
              <w:rPr>
                <w:rFonts w:eastAsia="Times New Roman" w:cs="Arial"/>
              </w:rPr>
              <w:t>Unit 3 – 805 Memorial Drive, Fort McMurray, AB</w:t>
            </w:r>
          </w:p>
        </w:tc>
      </w:tr>
      <w:tr w:rsidR="007C7D09" w:rsidRPr="00075B71" w14:paraId="0955AE21" w14:textId="77777777" w:rsidTr="007C7D09">
        <w:tc>
          <w:tcPr>
            <w:tcW w:w="2579" w:type="dxa"/>
          </w:tcPr>
          <w:p w14:paraId="40BDB65A" w14:textId="77777777" w:rsidR="007C7D09" w:rsidRPr="00713E8C" w:rsidRDefault="007C7D09" w:rsidP="007C7D0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48" w:type="dxa"/>
          </w:tcPr>
          <w:p w14:paraId="49096ADE" w14:textId="4710C552" w:rsidR="007C7D09" w:rsidRPr="00713E8C" w:rsidRDefault="007C7D09" w:rsidP="007C7D09">
            <w:pPr>
              <w:rPr>
                <w:rFonts w:eastAsia="Times New Roman" w:cs="Arial"/>
                <w:highlight w:val="yellow"/>
              </w:rPr>
            </w:pPr>
            <w:r w:rsidRPr="00A10939">
              <w:rPr>
                <w:rFonts w:eastAsia="Times New Roman" w:cs="Arial"/>
              </w:rPr>
              <w:t>780-799-4420</w:t>
            </w:r>
          </w:p>
        </w:tc>
      </w:tr>
      <w:tr w:rsidR="007C7D09" w:rsidRPr="00075B71" w14:paraId="65830AF1" w14:textId="77777777" w:rsidTr="007C7D09">
        <w:tc>
          <w:tcPr>
            <w:tcW w:w="2579" w:type="dxa"/>
          </w:tcPr>
          <w:p w14:paraId="3705D58C" w14:textId="77777777" w:rsidR="007C7D09" w:rsidRPr="00713E8C" w:rsidRDefault="007C7D09" w:rsidP="007C7D0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48" w:type="dxa"/>
          </w:tcPr>
          <w:p w14:paraId="75DE201E" w14:textId="672BC15E" w:rsidR="007C7D09" w:rsidRPr="00713E8C" w:rsidRDefault="007C7D09" w:rsidP="007C7D09">
            <w:pPr>
              <w:rPr>
                <w:rFonts w:eastAsia="Times New Roman" w:cs="Arial"/>
                <w:highlight w:val="yellow"/>
              </w:rPr>
            </w:pPr>
            <w:r w:rsidRPr="00A10939">
              <w:rPr>
                <w:rFonts w:eastAsia="Times New Roman" w:cs="Arial"/>
              </w:rPr>
              <w:t>info@wbea.org</w:t>
            </w:r>
          </w:p>
        </w:tc>
      </w:tr>
    </w:tbl>
    <w:p w14:paraId="6F47BD0E" w14:textId="770883DA" w:rsidR="00E97955" w:rsidRDefault="00E97955" w:rsidP="00E97955">
      <w:pPr>
        <w:pStyle w:val="Heading2"/>
        <w:jc w:val="both"/>
        <w:rPr>
          <w:lang w:val="en-CA"/>
        </w:rPr>
      </w:pPr>
      <w:bookmarkStart w:id="6" w:name="_Toc162448087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E97955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101C8706" w:rsidR="00E97955" w:rsidRPr="00713E8C" w:rsidRDefault="007C7D0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Residential</w:t>
            </w:r>
          </w:p>
        </w:tc>
      </w:tr>
      <w:tr w:rsidR="00E97955" w:rsidRPr="00713E8C" w14:paraId="7AAB92A3" w14:textId="77777777" w:rsidTr="00565387">
        <w:trPr>
          <w:jc w:val="center"/>
        </w:trPr>
        <w:tc>
          <w:tcPr>
            <w:tcW w:w="2333" w:type="dxa"/>
            <w:vMerge/>
          </w:tcPr>
          <w:p w14:paraId="41FF8575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1A7CFCF6" w:rsidR="00E97955" w:rsidRPr="00713E8C" w:rsidRDefault="007C7D0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Residential, Lake</w:t>
            </w:r>
          </w:p>
        </w:tc>
      </w:tr>
      <w:tr w:rsidR="00E97955" w:rsidRPr="00713E8C" w14:paraId="3FBA4E7C" w14:textId="77777777" w:rsidTr="00565387">
        <w:trPr>
          <w:jc w:val="center"/>
        </w:trPr>
        <w:tc>
          <w:tcPr>
            <w:tcW w:w="2333" w:type="dxa"/>
            <w:vMerge/>
          </w:tcPr>
          <w:p w14:paraId="232583EF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7585F7DF" w:rsidR="00E97955" w:rsidRPr="00713E8C" w:rsidRDefault="007C7D0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Residential, Lake</w:t>
            </w:r>
          </w:p>
        </w:tc>
      </w:tr>
      <w:tr w:rsidR="00E97955" w:rsidRPr="00713E8C" w14:paraId="1F01FB64" w14:textId="77777777" w:rsidTr="00565387">
        <w:trPr>
          <w:jc w:val="center"/>
        </w:trPr>
        <w:tc>
          <w:tcPr>
            <w:tcW w:w="2333" w:type="dxa"/>
            <w:vMerge/>
          </w:tcPr>
          <w:p w14:paraId="6961B8D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47A818B4" w:rsidR="00E97955" w:rsidRPr="00713E8C" w:rsidRDefault="007C7D0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Residential</w:t>
            </w:r>
          </w:p>
        </w:tc>
      </w:tr>
      <w:tr w:rsidR="00E97955" w:rsidRPr="00713E8C" w14:paraId="425BA068" w14:textId="77777777" w:rsidTr="00565387">
        <w:trPr>
          <w:jc w:val="center"/>
        </w:trPr>
        <w:tc>
          <w:tcPr>
            <w:tcW w:w="2333" w:type="dxa"/>
          </w:tcPr>
          <w:p w14:paraId="2A15EE9E" w14:textId="646D79C4" w:rsidR="00E97955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 w:rsidR="00EF644D">
              <w:rPr>
                <w:rFonts w:eastAsia="Times New Roman" w:cs="Arial"/>
              </w:rPr>
              <w:t>(m)</w:t>
            </w:r>
          </w:p>
          <w:p w14:paraId="266FDB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2CF55F88" w:rsidR="00E97955" w:rsidRPr="00713E8C" w:rsidRDefault="007C7D0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221 m</w:t>
            </w:r>
          </w:p>
        </w:tc>
      </w:tr>
      <w:tr w:rsidR="00E97955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5D833EDC" w:rsidR="00E97955" w:rsidRPr="001C2D9B" w:rsidRDefault="001C2D9B" w:rsidP="00565387">
            <w:pPr>
              <w:rPr>
                <w:rFonts w:eastAsia="Times New Roman" w:cs="Arial"/>
              </w:rPr>
            </w:pPr>
            <w:r w:rsidRPr="001C2D9B">
              <w:rPr>
                <w:rFonts w:eastAsia="Times New Roman" w:cs="Arial"/>
              </w:rPr>
              <w:t>0</w:t>
            </w:r>
          </w:p>
        </w:tc>
      </w:tr>
      <w:tr w:rsidR="00E97955" w:rsidRPr="00713E8C" w14:paraId="601B3711" w14:textId="77777777" w:rsidTr="00565387">
        <w:trPr>
          <w:jc w:val="center"/>
        </w:trPr>
        <w:tc>
          <w:tcPr>
            <w:tcW w:w="2333" w:type="dxa"/>
            <w:vMerge/>
          </w:tcPr>
          <w:p w14:paraId="55F91B5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59F46D87" w:rsidR="00E97955" w:rsidRPr="001C2D9B" w:rsidRDefault="001C2D9B" w:rsidP="00565387">
            <w:pPr>
              <w:rPr>
                <w:rFonts w:eastAsia="Times New Roman" w:cs="Arial"/>
              </w:rPr>
            </w:pPr>
            <w:r w:rsidRPr="001C2D9B">
              <w:rPr>
                <w:rFonts w:eastAsia="Times New Roman" w:cs="Arial"/>
              </w:rPr>
              <w:t>NA</w:t>
            </w:r>
          </w:p>
        </w:tc>
      </w:tr>
      <w:tr w:rsidR="00E97955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4B47DDD6" w:rsidR="00E97955" w:rsidRPr="00713E8C" w:rsidRDefault="001C2D9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</w:t>
            </w:r>
          </w:p>
        </w:tc>
      </w:tr>
      <w:tr w:rsidR="00E97955" w:rsidRPr="00713E8C" w14:paraId="523DA438" w14:textId="77777777" w:rsidTr="00565387">
        <w:trPr>
          <w:jc w:val="center"/>
        </w:trPr>
        <w:tc>
          <w:tcPr>
            <w:tcW w:w="2333" w:type="dxa"/>
            <w:vMerge/>
          </w:tcPr>
          <w:p w14:paraId="6BFB589C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40FBAC2B" w:rsidR="00E97955" w:rsidRPr="00713E8C" w:rsidRDefault="001C2D9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</w:t>
            </w:r>
          </w:p>
        </w:tc>
      </w:tr>
      <w:tr w:rsidR="00E97955" w:rsidRPr="00713E8C" w14:paraId="67D26E2F" w14:textId="77777777" w:rsidTr="00565387">
        <w:trPr>
          <w:jc w:val="center"/>
        </w:trPr>
        <w:tc>
          <w:tcPr>
            <w:tcW w:w="2333" w:type="dxa"/>
            <w:vMerge/>
          </w:tcPr>
          <w:p w14:paraId="21D1E9B6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14A699F1" w:rsidR="00E97955" w:rsidRPr="00713E8C" w:rsidRDefault="001C2D9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</w:t>
            </w:r>
          </w:p>
        </w:tc>
      </w:tr>
      <w:tr w:rsidR="00E97955" w:rsidRPr="00713E8C" w14:paraId="0FBD061E" w14:textId="77777777" w:rsidTr="00565387">
        <w:trPr>
          <w:jc w:val="center"/>
        </w:trPr>
        <w:tc>
          <w:tcPr>
            <w:tcW w:w="2333" w:type="dxa"/>
            <w:vMerge/>
          </w:tcPr>
          <w:p w14:paraId="0ED9F9F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19227A3E" w:rsidR="00E97955" w:rsidRPr="00713E8C" w:rsidRDefault="001C2D9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</w:t>
            </w:r>
          </w:p>
        </w:tc>
      </w:tr>
      <w:tr w:rsidR="00E97955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06FE6B02" w:rsidR="00E97955" w:rsidRPr="0044063B" w:rsidRDefault="000545A6" w:rsidP="00565387">
            <w:pPr>
              <w:rPr>
                <w:rFonts w:eastAsia="Times New Roman" w:cs="Arial"/>
              </w:rPr>
            </w:pPr>
            <w:r w:rsidRPr="0044063B">
              <w:rPr>
                <w:rFonts w:eastAsia="Times New Roman" w:cs="Arial"/>
              </w:rPr>
              <w:t>50m</w:t>
            </w:r>
          </w:p>
        </w:tc>
      </w:tr>
      <w:tr w:rsidR="00E97955" w:rsidRPr="00713E8C" w14:paraId="538D3698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2F416885" w:rsidR="00E97955" w:rsidRPr="0044063B" w:rsidRDefault="000545A6" w:rsidP="00565387">
            <w:pPr>
              <w:rPr>
                <w:rFonts w:eastAsia="Times New Roman" w:cs="Arial"/>
              </w:rPr>
            </w:pPr>
            <w:r w:rsidRPr="0044063B">
              <w:rPr>
                <w:rFonts w:eastAsia="Times New Roman" w:cs="Arial"/>
              </w:rPr>
              <w:t>NA</w:t>
            </w:r>
          </w:p>
        </w:tc>
      </w:tr>
      <w:tr w:rsidR="00E97955" w:rsidRPr="00713E8C" w14:paraId="14DE60A1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333B2E69" w:rsidR="00E97955" w:rsidRPr="0044063B" w:rsidRDefault="000545A6" w:rsidP="00565387">
            <w:pPr>
              <w:rPr>
                <w:rFonts w:eastAsia="Times New Roman" w:cs="Arial"/>
              </w:rPr>
            </w:pPr>
            <w:r w:rsidRPr="0044063B">
              <w:rPr>
                <w:rFonts w:eastAsia="Times New Roman" w:cs="Arial"/>
              </w:rPr>
              <w:t>NA</w:t>
            </w:r>
          </w:p>
        </w:tc>
      </w:tr>
      <w:tr w:rsidR="00E97955" w:rsidRPr="00713E8C" w14:paraId="380F0BB4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5CBB7AD2" w:rsidR="00E97955" w:rsidRPr="0044063B" w:rsidRDefault="000545A6" w:rsidP="00565387">
            <w:pPr>
              <w:rPr>
                <w:rFonts w:eastAsia="Times New Roman" w:cs="Arial"/>
              </w:rPr>
            </w:pPr>
            <w:r w:rsidRPr="0044063B">
              <w:rPr>
                <w:rFonts w:eastAsia="Times New Roman" w:cs="Arial"/>
              </w:rPr>
              <w:t>NA</w:t>
            </w:r>
          </w:p>
        </w:tc>
      </w:tr>
      <w:tr w:rsidR="00E97955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E97955" w:rsidRPr="00713E8C" w14:paraId="09C2E8AC" w14:textId="77777777" w:rsidTr="00565387">
        <w:trPr>
          <w:jc w:val="center"/>
        </w:trPr>
        <w:tc>
          <w:tcPr>
            <w:tcW w:w="2333" w:type="dxa"/>
            <w:vMerge/>
          </w:tcPr>
          <w:p w14:paraId="0ACA1E8D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 metre</w:t>
            </w:r>
          </w:p>
        </w:tc>
      </w:tr>
      <w:tr w:rsidR="00E97955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5C81B28A" w:rsidR="00E97955" w:rsidRPr="00713E8C" w:rsidRDefault="002559B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E97955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</w:tcPr>
          <w:p w14:paraId="549A35B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E97955" w:rsidRPr="00713E8C" w14:paraId="167A373A" w14:textId="77777777" w:rsidTr="00565387">
        <w:trPr>
          <w:jc w:val="center"/>
        </w:trPr>
        <w:tc>
          <w:tcPr>
            <w:tcW w:w="2333" w:type="dxa"/>
            <w:vMerge/>
          </w:tcPr>
          <w:p w14:paraId="7A4189DB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5C0D9598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DFB8DC2" w14:textId="1FFB4631" w:rsidR="00E97955" w:rsidRPr="00713E8C" w:rsidRDefault="002579EC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</w:t>
            </w:r>
          </w:p>
        </w:tc>
      </w:tr>
      <w:tr w:rsidR="00E97955" w:rsidRPr="00713E8C" w14:paraId="39D96E04" w14:textId="77777777" w:rsidTr="00565387">
        <w:trPr>
          <w:jc w:val="center"/>
        </w:trPr>
        <w:tc>
          <w:tcPr>
            <w:tcW w:w="2333" w:type="dxa"/>
            <w:vMerge/>
          </w:tcPr>
          <w:p w14:paraId="69A5673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113A4059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5B91EA4" w14:textId="05C07B87" w:rsidR="00E97955" w:rsidRPr="00713E8C" w:rsidRDefault="002579EC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6902C856" w:rsidR="00E97955" w:rsidRDefault="00E97955" w:rsidP="00E97955">
      <w:pPr>
        <w:pStyle w:val="Heading1"/>
        <w:rPr>
          <w:lang w:val="en-CA"/>
        </w:rPr>
      </w:pPr>
      <w:bookmarkStart w:id="7" w:name="_Toc162448088"/>
      <w:r>
        <w:rPr>
          <w:lang w:val="en-CA"/>
        </w:rPr>
        <w:t>Site Influences</w:t>
      </w:r>
      <w:bookmarkEnd w:id="7"/>
    </w:p>
    <w:p w14:paraId="189BACAD" w14:textId="6AF31776" w:rsidR="00E97955" w:rsidRDefault="00E97955" w:rsidP="00E97955">
      <w:pPr>
        <w:pStyle w:val="Heading2"/>
        <w:rPr>
          <w:lang w:val="en-CA"/>
        </w:rPr>
      </w:pPr>
      <w:bookmarkStart w:id="8" w:name="_Toc162448089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97955" w:rsidRPr="00713E8C" w14:paraId="1C9A1330" w14:textId="77777777" w:rsidTr="00340382">
        <w:tc>
          <w:tcPr>
            <w:tcW w:w="2144" w:type="dxa"/>
          </w:tcPr>
          <w:p w14:paraId="72C10450" w14:textId="74C696C2" w:rsidR="00E97955" w:rsidRPr="00713E8C" w:rsidRDefault="002579EC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House</w:t>
            </w:r>
          </w:p>
        </w:tc>
        <w:tc>
          <w:tcPr>
            <w:tcW w:w="1906" w:type="dxa"/>
          </w:tcPr>
          <w:p w14:paraId="71CF6799" w14:textId="6A48AB8C" w:rsidR="00E97955" w:rsidRPr="00713E8C" w:rsidRDefault="002579EC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About 20 m, South</w:t>
            </w:r>
          </w:p>
        </w:tc>
        <w:tc>
          <w:tcPr>
            <w:tcW w:w="5305" w:type="dxa"/>
          </w:tcPr>
          <w:p w14:paraId="3CC64035" w14:textId="5CB8592B" w:rsidR="00E97955" w:rsidRPr="00713E8C" w:rsidRDefault="002579EC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Local residential house</w:t>
            </w:r>
            <w:r w:rsidR="00362839">
              <w:rPr>
                <w:rFonts w:eastAsia="Times New Roman" w:cs="Arial"/>
              </w:rPr>
              <w:t>; potential for wood-burning</w:t>
            </w:r>
            <w:r w:rsidR="0059588E">
              <w:rPr>
                <w:rFonts w:eastAsia="Times New Roman" w:cs="Arial"/>
              </w:rPr>
              <w:t>.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468B93C2" w:rsidR="00E97955" w:rsidRDefault="00E97955" w:rsidP="00E97955">
      <w:pPr>
        <w:pStyle w:val="Heading2"/>
        <w:rPr>
          <w:lang w:val="en-CA"/>
        </w:rPr>
      </w:pPr>
      <w:bookmarkStart w:id="9" w:name="_Toc162448090"/>
      <w:r>
        <w:rPr>
          <w:lang w:val="en-CA"/>
        </w:rPr>
        <w:t>Roadway Influences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1"/>
        <w:gridCol w:w="1879"/>
        <w:gridCol w:w="1626"/>
        <w:gridCol w:w="3954"/>
      </w:tblGrid>
      <w:tr w:rsidR="00E97955" w:rsidRPr="00713E8C" w14:paraId="0A4E4210" w14:textId="77777777" w:rsidTr="009B2D92">
        <w:tc>
          <w:tcPr>
            <w:tcW w:w="189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79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26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54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E97955" w14:paraId="7CDCDD07" w14:textId="77777777" w:rsidTr="009B2D92">
        <w:tc>
          <w:tcPr>
            <w:tcW w:w="1891" w:type="dxa"/>
          </w:tcPr>
          <w:p w14:paraId="77491DDA" w14:textId="45C41E17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Driveway</w:t>
            </w:r>
          </w:p>
        </w:tc>
        <w:tc>
          <w:tcPr>
            <w:tcW w:w="1879" w:type="dxa"/>
          </w:tcPr>
          <w:p w14:paraId="4B0B1D52" w14:textId="7A36318B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26" w:type="dxa"/>
          </w:tcPr>
          <w:p w14:paraId="0470A6A3" w14:textId="7DF16C65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10</w:t>
            </w:r>
          </w:p>
        </w:tc>
        <w:tc>
          <w:tcPr>
            <w:tcW w:w="3954" w:type="dxa"/>
          </w:tcPr>
          <w:p w14:paraId="70B57881" w14:textId="56561F7C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Dirt road, residential use</w:t>
            </w:r>
          </w:p>
        </w:tc>
      </w:tr>
      <w:tr w:rsidR="00E97955" w14:paraId="2AFB31B9" w14:textId="77777777" w:rsidTr="009B2D92">
        <w:tc>
          <w:tcPr>
            <w:tcW w:w="1891" w:type="dxa"/>
          </w:tcPr>
          <w:p w14:paraId="40185299" w14:textId="050B51A4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Local roads</w:t>
            </w:r>
          </w:p>
        </w:tc>
        <w:tc>
          <w:tcPr>
            <w:tcW w:w="1879" w:type="dxa"/>
          </w:tcPr>
          <w:p w14:paraId="00259792" w14:textId="09393519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26" w:type="dxa"/>
          </w:tcPr>
          <w:p w14:paraId="3D34634D" w14:textId="45264E70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100</w:t>
            </w:r>
          </w:p>
        </w:tc>
        <w:tc>
          <w:tcPr>
            <w:tcW w:w="3954" w:type="dxa"/>
          </w:tcPr>
          <w:p w14:paraId="1DD261B5" w14:textId="090B6E8A" w:rsidR="00E97955" w:rsidRDefault="002579EC" w:rsidP="00565387">
            <w:pPr>
              <w:rPr>
                <w:lang w:val="en-CA"/>
              </w:rPr>
            </w:pPr>
            <w:r>
              <w:rPr>
                <w:lang w:val="en-CA"/>
              </w:rPr>
              <w:t>Paved road, very low volume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2D3491D3" w:rsidR="00E97955" w:rsidRDefault="00E97955" w:rsidP="00E97955">
      <w:pPr>
        <w:pStyle w:val="Heading2"/>
        <w:rPr>
          <w:lang w:val="en-CA"/>
        </w:rPr>
      </w:pPr>
      <w:bookmarkStart w:id="10" w:name="_Toc162448091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3"/>
        <w:gridCol w:w="1745"/>
        <w:gridCol w:w="1834"/>
        <w:gridCol w:w="1840"/>
      </w:tblGrid>
      <w:tr w:rsidR="0059588E" w:rsidRPr="00713E8C" w14:paraId="33011A4C" w14:textId="77777777" w:rsidTr="009B2D92">
        <w:tc>
          <w:tcPr>
            <w:tcW w:w="1943" w:type="dxa"/>
            <w:shd w:val="clear" w:color="auto" w:fill="B4C6E7" w:themeFill="accent1" w:themeFillTint="66"/>
          </w:tcPr>
          <w:p w14:paraId="6EE78997" w14:textId="77777777" w:rsidR="0059588E" w:rsidRPr="00713E8C" w:rsidRDefault="0059588E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45" w:type="dxa"/>
            <w:shd w:val="clear" w:color="auto" w:fill="B4C6E7" w:themeFill="accent1" w:themeFillTint="66"/>
          </w:tcPr>
          <w:p w14:paraId="43966515" w14:textId="77777777" w:rsidR="0059588E" w:rsidRPr="00713E8C" w:rsidRDefault="0059588E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34" w:type="dxa"/>
            <w:shd w:val="clear" w:color="auto" w:fill="B4C6E7" w:themeFill="accent1" w:themeFillTint="66"/>
          </w:tcPr>
          <w:p w14:paraId="46E720D0" w14:textId="77777777" w:rsidR="0059588E" w:rsidRPr="00713E8C" w:rsidRDefault="0059588E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40" w:type="dxa"/>
            <w:shd w:val="clear" w:color="auto" w:fill="B4C6E7" w:themeFill="accent1" w:themeFillTint="66"/>
          </w:tcPr>
          <w:p w14:paraId="2BE2B331" w14:textId="77777777" w:rsidR="0059588E" w:rsidRPr="00713E8C" w:rsidRDefault="0059588E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59588E" w14:paraId="0A5C9173" w14:textId="77777777" w:rsidTr="009B2D92">
        <w:tc>
          <w:tcPr>
            <w:tcW w:w="1943" w:type="dxa"/>
          </w:tcPr>
          <w:p w14:paraId="4C5A91A0" w14:textId="4DF15CC9" w:rsidR="0059588E" w:rsidRDefault="0059588E" w:rsidP="00565387">
            <w:pPr>
              <w:rPr>
                <w:lang w:val="en-CA"/>
              </w:rPr>
            </w:pPr>
            <w:r>
              <w:rPr>
                <w:lang w:val="en-CA"/>
              </w:rPr>
              <w:t>Suncor/Syncrude</w:t>
            </w:r>
          </w:p>
        </w:tc>
        <w:tc>
          <w:tcPr>
            <w:tcW w:w="1745" w:type="dxa"/>
          </w:tcPr>
          <w:p w14:paraId="499193EC" w14:textId="0256FC88" w:rsidR="0059588E" w:rsidRDefault="0059588E" w:rsidP="00565387">
            <w:pPr>
              <w:rPr>
                <w:lang w:val="en-CA"/>
              </w:rPr>
            </w:pPr>
            <w:r>
              <w:rPr>
                <w:lang w:val="en-CA"/>
              </w:rPr>
              <w:t>Oil Sands Production</w:t>
            </w:r>
          </w:p>
        </w:tc>
        <w:tc>
          <w:tcPr>
            <w:tcW w:w="1834" w:type="dxa"/>
          </w:tcPr>
          <w:p w14:paraId="0C28D026" w14:textId="7C503DAE" w:rsidR="0059588E" w:rsidRDefault="0059588E" w:rsidP="00565387">
            <w:pPr>
              <w:rPr>
                <w:lang w:val="en-CA"/>
              </w:rPr>
            </w:pPr>
            <w:r>
              <w:rPr>
                <w:lang w:val="en-CA"/>
              </w:rPr>
              <w:t>160</w:t>
            </w:r>
          </w:p>
        </w:tc>
        <w:tc>
          <w:tcPr>
            <w:tcW w:w="1840" w:type="dxa"/>
          </w:tcPr>
          <w:p w14:paraId="14C5FBE1" w14:textId="45EF24DC" w:rsidR="0059588E" w:rsidRDefault="0059588E" w:rsidP="00565387">
            <w:pPr>
              <w:rPr>
                <w:lang w:val="en-CA"/>
              </w:rPr>
            </w:pPr>
            <w:r>
              <w:rPr>
                <w:lang w:val="en-CA"/>
              </w:rPr>
              <w:t>South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7156D6CD" w:rsidR="00E97955" w:rsidRDefault="000E3758" w:rsidP="00E97955">
      <w:pPr>
        <w:pStyle w:val="Heading1"/>
        <w:rPr>
          <w:lang w:val="en-CA"/>
        </w:rPr>
      </w:pPr>
      <w:bookmarkStart w:id="11" w:name="_Toc162448092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1"/>
    </w:p>
    <w:p w14:paraId="3DF8FAC2" w14:textId="07FDF5D9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59588E">
        <w:rPr>
          <w:lang w:val="en-CA"/>
        </w:rPr>
        <w:t>WBEA</w:t>
      </w:r>
    </w:p>
    <w:p w14:paraId="1C855340" w14:textId="11DFC8F0" w:rsidR="000E3758" w:rsidRPr="00F51D5B" w:rsidRDefault="000E3758" w:rsidP="000E3758">
      <w:pPr>
        <w:pStyle w:val="Heading2"/>
        <w:rPr>
          <w:lang w:val="en-CA"/>
        </w:rPr>
      </w:pPr>
      <w:bookmarkStart w:id="12" w:name="_Toc162448093"/>
      <w:r>
        <w:rPr>
          <w:lang w:val="en-CA"/>
        </w:rPr>
        <w:t>Analytical Equipment</w:t>
      </w:r>
      <w:bookmarkStart w:id="13" w:name="_Hlk94869014"/>
      <w:bookmarkEnd w:id="12"/>
    </w:p>
    <w:tbl>
      <w:tblPr>
        <w:tblpPr w:leftFromText="180" w:rightFromText="180" w:vertAnchor="text" w:horzAnchor="margin" w:tblpY="64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1852"/>
        <w:gridCol w:w="1712"/>
        <w:gridCol w:w="1848"/>
        <w:gridCol w:w="1695"/>
        <w:gridCol w:w="1645"/>
      </w:tblGrid>
      <w:tr w:rsidR="0059588E" w:rsidRPr="00713E8C" w14:paraId="1579E80D" w14:textId="15319784" w:rsidTr="0059588E">
        <w:trPr>
          <w:trHeight w:val="375"/>
        </w:trPr>
        <w:tc>
          <w:tcPr>
            <w:tcW w:w="1278" w:type="dxa"/>
            <w:shd w:val="clear" w:color="auto" w:fill="B4C6E7" w:themeFill="accent1" w:themeFillTint="66"/>
            <w:vAlign w:val="center"/>
          </w:tcPr>
          <w:p w14:paraId="54D872B0" w14:textId="77777777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bookmarkStart w:id="14" w:name="OLE_LINK1"/>
            <w:bookmarkStart w:id="15" w:name="OLE_LINK2"/>
            <w:bookmarkEnd w:id="13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852" w:type="dxa"/>
            <w:shd w:val="clear" w:color="auto" w:fill="B4C6E7" w:themeFill="accent1" w:themeFillTint="66"/>
            <w:vAlign w:val="center"/>
          </w:tcPr>
          <w:p w14:paraId="0EB49BD6" w14:textId="77777777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712" w:type="dxa"/>
            <w:shd w:val="clear" w:color="auto" w:fill="B4C6E7" w:themeFill="accent1" w:themeFillTint="66"/>
            <w:vAlign w:val="center"/>
          </w:tcPr>
          <w:p w14:paraId="41CB28AC" w14:textId="77777777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848" w:type="dxa"/>
            <w:shd w:val="clear" w:color="auto" w:fill="B4C6E7" w:themeFill="accent1" w:themeFillTint="66"/>
            <w:vAlign w:val="center"/>
          </w:tcPr>
          <w:p w14:paraId="29E436B6" w14:textId="77777777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695" w:type="dxa"/>
            <w:shd w:val="clear" w:color="auto" w:fill="B4C6E7" w:themeFill="accent1" w:themeFillTint="66"/>
            <w:vAlign w:val="center"/>
          </w:tcPr>
          <w:p w14:paraId="3313B0FF" w14:textId="32DE402D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645" w:type="dxa"/>
            <w:shd w:val="clear" w:color="auto" w:fill="B4C6E7" w:themeFill="accent1" w:themeFillTint="66"/>
          </w:tcPr>
          <w:p w14:paraId="2A8E620B" w14:textId="0897C8FC" w:rsidR="0059588E" w:rsidRPr="00713E8C" w:rsidRDefault="0059588E" w:rsidP="00AE7310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59588E" w:rsidRPr="00C6555B" w14:paraId="67438BB2" w14:textId="33541797" w:rsidTr="00FD1E32">
        <w:trPr>
          <w:trHeight w:val="273"/>
        </w:trPr>
        <w:tc>
          <w:tcPr>
            <w:tcW w:w="10030" w:type="dxa"/>
            <w:gridSpan w:val="6"/>
            <w:shd w:val="clear" w:color="auto" w:fill="D9E2F3" w:themeFill="accent1" w:themeFillTint="33"/>
            <w:vAlign w:val="center"/>
          </w:tcPr>
          <w:p w14:paraId="3C19BC4B" w14:textId="28AB8B48" w:rsidR="0059588E" w:rsidRDefault="0059588E" w:rsidP="00AE7310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Continuous</w:t>
            </w:r>
          </w:p>
        </w:tc>
      </w:tr>
      <w:tr w:rsidR="0059588E" w:rsidRPr="00C6555B" w14:paraId="3F524FD4" w14:textId="42596B2D" w:rsidTr="00467317">
        <w:trPr>
          <w:trHeight w:val="273"/>
        </w:trPr>
        <w:tc>
          <w:tcPr>
            <w:tcW w:w="1278" w:type="dxa"/>
            <w:vAlign w:val="center"/>
          </w:tcPr>
          <w:p w14:paraId="00C80428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</w:t>
            </w:r>
            <w:r>
              <w:rPr>
                <w:rFonts w:eastAsia="Times New Roman" w:cs="Arial"/>
                <w:sz w:val="20"/>
                <w:szCs w:val="20"/>
              </w:rPr>
              <w:t>O</w:t>
            </w:r>
            <w:r w:rsidRPr="00394AEB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52" w:type="dxa"/>
            <w:vAlign w:val="center"/>
          </w:tcPr>
          <w:p w14:paraId="1454264F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Environmental</w:t>
            </w:r>
          </w:p>
        </w:tc>
        <w:tc>
          <w:tcPr>
            <w:tcW w:w="1712" w:type="dxa"/>
            <w:vAlign w:val="center"/>
          </w:tcPr>
          <w:p w14:paraId="7B4E6BE1" w14:textId="77777777" w:rsidR="0059588E" w:rsidRPr="00D5614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43i-TLE</w:t>
            </w:r>
          </w:p>
        </w:tc>
        <w:tc>
          <w:tcPr>
            <w:tcW w:w="1848" w:type="dxa"/>
            <w:vAlign w:val="center"/>
          </w:tcPr>
          <w:p w14:paraId="0A8D9183" w14:textId="67352ACB" w:rsidR="0059588E" w:rsidRPr="00C6555B" w:rsidRDefault="00467317" w:rsidP="0046731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467317">
              <w:rPr>
                <w:rFonts w:eastAsia="Times New Roman" w:cs="Arial"/>
                <w:sz w:val="20"/>
                <w:szCs w:val="20"/>
              </w:rPr>
              <w:t>1170050147</w:t>
            </w:r>
          </w:p>
        </w:tc>
        <w:tc>
          <w:tcPr>
            <w:tcW w:w="1695" w:type="dxa"/>
            <w:vAlign w:val="center"/>
          </w:tcPr>
          <w:p w14:paraId="741406B5" w14:textId="7C08CD01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645" w:type="dxa"/>
            <w:vAlign w:val="center"/>
          </w:tcPr>
          <w:p w14:paraId="7B7186B2" w14:textId="4F01545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  <w:tr w:rsidR="0059588E" w:rsidRPr="00C6555B" w14:paraId="7B837908" w14:textId="4D494357" w:rsidTr="002559B9">
        <w:trPr>
          <w:trHeight w:val="273"/>
        </w:trPr>
        <w:tc>
          <w:tcPr>
            <w:tcW w:w="1278" w:type="dxa"/>
            <w:vAlign w:val="center"/>
          </w:tcPr>
          <w:p w14:paraId="53CD5E71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CO</w:t>
            </w:r>
          </w:p>
        </w:tc>
        <w:tc>
          <w:tcPr>
            <w:tcW w:w="1852" w:type="dxa"/>
            <w:vAlign w:val="center"/>
          </w:tcPr>
          <w:p w14:paraId="08ACFA82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Teledyne API</w:t>
            </w:r>
          </w:p>
        </w:tc>
        <w:tc>
          <w:tcPr>
            <w:tcW w:w="1712" w:type="dxa"/>
            <w:vAlign w:val="center"/>
          </w:tcPr>
          <w:p w14:paraId="6F12FE74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T300</w:t>
            </w:r>
          </w:p>
        </w:tc>
        <w:tc>
          <w:tcPr>
            <w:tcW w:w="1848" w:type="dxa"/>
            <w:vAlign w:val="center"/>
          </w:tcPr>
          <w:p w14:paraId="46B88EF1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3505</w:t>
            </w:r>
          </w:p>
        </w:tc>
        <w:tc>
          <w:tcPr>
            <w:tcW w:w="1695" w:type="dxa"/>
            <w:vAlign w:val="center"/>
          </w:tcPr>
          <w:p w14:paraId="3150957C" w14:textId="25DF212F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2019</w:t>
            </w:r>
          </w:p>
        </w:tc>
        <w:tc>
          <w:tcPr>
            <w:tcW w:w="1645" w:type="dxa"/>
            <w:vAlign w:val="center"/>
          </w:tcPr>
          <w:p w14:paraId="0EA93102" w14:textId="3F632F3A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April, 2019</w:t>
            </w:r>
          </w:p>
        </w:tc>
      </w:tr>
      <w:tr w:rsidR="0059588E" w:rsidRPr="00C6555B" w14:paraId="2BB7BDE1" w14:textId="0BC9C962" w:rsidTr="002559B9">
        <w:trPr>
          <w:trHeight w:val="273"/>
        </w:trPr>
        <w:tc>
          <w:tcPr>
            <w:tcW w:w="1278" w:type="dxa"/>
            <w:vAlign w:val="center"/>
          </w:tcPr>
          <w:p w14:paraId="7DC71094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CO</w:t>
            </w:r>
            <w:r w:rsidRPr="00394AEB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52" w:type="dxa"/>
            <w:vAlign w:val="center"/>
          </w:tcPr>
          <w:p w14:paraId="58D3F487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94AEB">
              <w:rPr>
                <w:rFonts w:eastAsia="Times New Roman" w:cs="Arial"/>
                <w:sz w:val="20"/>
                <w:szCs w:val="20"/>
              </w:rPr>
              <w:t>Teledyne API</w:t>
            </w:r>
          </w:p>
        </w:tc>
        <w:tc>
          <w:tcPr>
            <w:tcW w:w="1712" w:type="dxa"/>
            <w:vAlign w:val="center"/>
          </w:tcPr>
          <w:p w14:paraId="5658B522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T360</w:t>
            </w:r>
          </w:p>
        </w:tc>
        <w:tc>
          <w:tcPr>
            <w:tcW w:w="1848" w:type="dxa"/>
            <w:vAlign w:val="center"/>
          </w:tcPr>
          <w:p w14:paraId="2429CE3E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289</w:t>
            </w:r>
          </w:p>
        </w:tc>
        <w:tc>
          <w:tcPr>
            <w:tcW w:w="1695" w:type="dxa"/>
            <w:vAlign w:val="center"/>
          </w:tcPr>
          <w:p w14:paraId="72D9E1C9" w14:textId="78ADA3C2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2020</w:t>
            </w:r>
          </w:p>
        </w:tc>
        <w:tc>
          <w:tcPr>
            <w:tcW w:w="1645" w:type="dxa"/>
            <w:vAlign w:val="center"/>
          </w:tcPr>
          <w:p w14:paraId="573F7C28" w14:textId="6C7DA1AB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April, 2019</w:t>
            </w:r>
          </w:p>
        </w:tc>
      </w:tr>
      <w:tr w:rsidR="0059588E" w:rsidRPr="00C6555B" w14:paraId="024B6113" w14:textId="398AF647" w:rsidTr="002559B9">
        <w:trPr>
          <w:trHeight w:val="273"/>
        </w:trPr>
        <w:tc>
          <w:tcPr>
            <w:tcW w:w="1278" w:type="dxa"/>
            <w:vAlign w:val="center"/>
          </w:tcPr>
          <w:p w14:paraId="42FC1CE8" w14:textId="43D6F550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NO</w:t>
            </w:r>
            <w:r w:rsidRPr="0059588E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/NO/NO</w:t>
            </w:r>
            <w:r w:rsidRPr="00394AEB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52" w:type="dxa"/>
            <w:vAlign w:val="center"/>
          </w:tcPr>
          <w:p w14:paraId="5CEDC4A6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 w:rsidRPr="00394AEB"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 w:rsidRPr="00394AEB">
              <w:rPr>
                <w:rFonts w:eastAsia="Times New Roman" w:cs="Arial"/>
                <w:sz w:val="20"/>
                <w:szCs w:val="20"/>
              </w:rPr>
              <w:t xml:space="preserve"> Environmental</w:t>
            </w:r>
          </w:p>
        </w:tc>
        <w:tc>
          <w:tcPr>
            <w:tcW w:w="1712" w:type="dxa"/>
            <w:vAlign w:val="center"/>
          </w:tcPr>
          <w:p w14:paraId="289E0260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42i</w:t>
            </w:r>
          </w:p>
        </w:tc>
        <w:tc>
          <w:tcPr>
            <w:tcW w:w="1848" w:type="dxa"/>
            <w:vAlign w:val="center"/>
          </w:tcPr>
          <w:p w14:paraId="50CDF032" w14:textId="77777777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1426262592</w:t>
            </w:r>
          </w:p>
        </w:tc>
        <w:tc>
          <w:tcPr>
            <w:tcW w:w="1695" w:type="dxa"/>
            <w:vAlign w:val="center"/>
          </w:tcPr>
          <w:p w14:paraId="07848768" w14:textId="3870482E" w:rsidR="0059588E" w:rsidRPr="00C6555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</w:t>
            </w:r>
          </w:p>
        </w:tc>
        <w:tc>
          <w:tcPr>
            <w:tcW w:w="1645" w:type="dxa"/>
            <w:vAlign w:val="center"/>
          </w:tcPr>
          <w:p w14:paraId="2316E347" w14:textId="002ED1B3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  <w:tr w:rsidR="0059588E" w:rsidRPr="00C6555B" w14:paraId="23514B3A" w14:textId="4019DA55" w:rsidTr="00467317">
        <w:trPr>
          <w:trHeight w:val="273"/>
        </w:trPr>
        <w:tc>
          <w:tcPr>
            <w:tcW w:w="1278" w:type="dxa"/>
            <w:vAlign w:val="center"/>
          </w:tcPr>
          <w:p w14:paraId="20D7C389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O</w:t>
            </w:r>
            <w:r w:rsidRPr="00394AEB">
              <w:rPr>
                <w:rFonts w:eastAsia="Times New Roman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852" w:type="dxa"/>
            <w:vAlign w:val="center"/>
          </w:tcPr>
          <w:p w14:paraId="10752A01" w14:textId="22AEA526" w:rsidR="0059588E" w:rsidRDefault="0046731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</w:t>
            </w:r>
          </w:p>
        </w:tc>
        <w:tc>
          <w:tcPr>
            <w:tcW w:w="1712" w:type="dxa"/>
            <w:vAlign w:val="center"/>
          </w:tcPr>
          <w:p w14:paraId="79D91A90" w14:textId="15C87F5C" w:rsidR="0059588E" w:rsidRDefault="0046731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49i</w:t>
            </w:r>
          </w:p>
        </w:tc>
        <w:tc>
          <w:tcPr>
            <w:tcW w:w="1848" w:type="dxa"/>
            <w:vAlign w:val="center"/>
          </w:tcPr>
          <w:p w14:paraId="18DCFAFB" w14:textId="5021C3B3" w:rsidR="0059588E" w:rsidRDefault="00467317" w:rsidP="0046731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467317">
              <w:rPr>
                <w:rFonts w:eastAsia="Times New Roman" w:cs="Arial"/>
                <w:sz w:val="20"/>
                <w:szCs w:val="20"/>
              </w:rPr>
              <w:t>1152220026</w:t>
            </w:r>
          </w:p>
        </w:tc>
        <w:tc>
          <w:tcPr>
            <w:tcW w:w="1695" w:type="dxa"/>
            <w:vAlign w:val="center"/>
          </w:tcPr>
          <w:p w14:paraId="70951B9D" w14:textId="468DEC8B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645" w:type="dxa"/>
            <w:vAlign w:val="center"/>
          </w:tcPr>
          <w:p w14:paraId="3AD9C9EB" w14:textId="5545C034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  <w:tr w:rsidR="0059588E" w:rsidRPr="00C6555B" w14:paraId="5F0A6B9C" w14:textId="65AAEA70" w:rsidTr="00467317">
        <w:trPr>
          <w:trHeight w:val="273"/>
        </w:trPr>
        <w:tc>
          <w:tcPr>
            <w:tcW w:w="1278" w:type="dxa"/>
            <w:vAlign w:val="center"/>
          </w:tcPr>
          <w:p w14:paraId="1B54B6BD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TRS</w:t>
            </w:r>
          </w:p>
        </w:tc>
        <w:tc>
          <w:tcPr>
            <w:tcW w:w="1852" w:type="dxa"/>
            <w:vAlign w:val="center"/>
          </w:tcPr>
          <w:p w14:paraId="1BF33BF7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94AEB">
              <w:rPr>
                <w:rFonts w:eastAsia="Times New Roman" w:cs="Arial"/>
                <w:sz w:val="20"/>
                <w:szCs w:val="20"/>
              </w:rPr>
              <w:t>Thermo Environmental</w:t>
            </w:r>
          </w:p>
        </w:tc>
        <w:tc>
          <w:tcPr>
            <w:tcW w:w="1712" w:type="dxa"/>
            <w:vAlign w:val="center"/>
          </w:tcPr>
          <w:p w14:paraId="5D503B42" w14:textId="5F569BCC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43i-TLE</w:t>
            </w:r>
          </w:p>
        </w:tc>
        <w:tc>
          <w:tcPr>
            <w:tcW w:w="1848" w:type="dxa"/>
            <w:vAlign w:val="center"/>
          </w:tcPr>
          <w:p w14:paraId="69FE4C95" w14:textId="7C4788C3" w:rsidR="0059588E" w:rsidRDefault="00467317" w:rsidP="0046731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467317">
              <w:rPr>
                <w:rFonts w:eastAsia="Times New Roman" w:cs="Arial"/>
                <w:sz w:val="20"/>
                <w:szCs w:val="20"/>
              </w:rPr>
              <w:t>1170050147</w:t>
            </w:r>
          </w:p>
        </w:tc>
        <w:tc>
          <w:tcPr>
            <w:tcW w:w="1695" w:type="dxa"/>
            <w:vAlign w:val="center"/>
          </w:tcPr>
          <w:p w14:paraId="5BCCE8C3" w14:textId="38A8C1D6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</w:t>
            </w:r>
          </w:p>
        </w:tc>
        <w:tc>
          <w:tcPr>
            <w:tcW w:w="1645" w:type="dxa"/>
            <w:vAlign w:val="center"/>
          </w:tcPr>
          <w:p w14:paraId="68F0AAD1" w14:textId="6FEB615B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4DAD5E71" w14:textId="73D615D9" w:rsidTr="002559B9">
        <w:trPr>
          <w:trHeight w:val="273"/>
        </w:trPr>
        <w:tc>
          <w:tcPr>
            <w:tcW w:w="1278" w:type="dxa"/>
            <w:vAlign w:val="center"/>
          </w:tcPr>
          <w:p w14:paraId="2DCF39A8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PM </w:t>
            </w:r>
            <w:r w:rsidRPr="00394AEB">
              <w:rPr>
                <w:rFonts w:eastAsia="Times New Roman" w:cs="Arial"/>
                <w:sz w:val="20"/>
                <w:szCs w:val="20"/>
                <w:vertAlign w:val="subscript"/>
              </w:rPr>
              <w:t>2.5</w:t>
            </w:r>
          </w:p>
        </w:tc>
        <w:tc>
          <w:tcPr>
            <w:tcW w:w="1852" w:type="dxa"/>
            <w:vAlign w:val="center"/>
          </w:tcPr>
          <w:p w14:paraId="01E3B0C9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94AEB">
              <w:rPr>
                <w:rFonts w:eastAsia="Times New Roman" w:cs="Arial"/>
                <w:sz w:val="20"/>
                <w:szCs w:val="20"/>
              </w:rPr>
              <w:t>Teledyne API</w:t>
            </w:r>
          </w:p>
        </w:tc>
        <w:tc>
          <w:tcPr>
            <w:tcW w:w="1712" w:type="dxa"/>
            <w:vAlign w:val="center"/>
          </w:tcPr>
          <w:p w14:paraId="1701BED4" w14:textId="7777777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 640</w:t>
            </w:r>
          </w:p>
        </w:tc>
        <w:tc>
          <w:tcPr>
            <w:tcW w:w="1848" w:type="dxa"/>
            <w:vAlign w:val="center"/>
          </w:tcPr>
          <w:p w14:paraId="39027A26" w14:textId="62338CD3" w:rsidR="0059588E" w:rsidRDefault="0046731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319</w:t>
            </w:r>
          </w:p>
        </w:tc>
        <w:tc>
          <w:tcPr>
            <w:tcW w:w="1695" w:type="dxa"/>
            <w:vAlign w:val="center"/>
          </w:tcPr>
          <w:p w14:paraId="2F14D7F3" w14:textId="3D20F493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2018</w:t>
            </w:r>
          </w:p>
        </w:tc>
        <w:tc>
          <w:tcPr>
            <w:tcW w:w="1645" w:type="dxa"/>
            <w:vAlign w:val="center"/>
          </w:tcPr>
          <w:p w14:paraId="771124AF" w14:textId="44E47727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2000</w:t>
            </w:r>
          </w:p>
        </w:tc>
      </w:tr>
      <w:tr w:rsidR="0059588E" w:rsidRPr="00C6555B" w14:paraId="556A1971" w14:textId="67B93B58" w:rsidTr="00FF5D18">
        <w:trPr>
          <w:trHeight w:val="273"/>
        </w:trPr>
        <w:tc>
          <w:tcPr>
            <w:tcW w:w="10030" w:type="dxa"/>
            <w:gridSpan w:val="6"/>
            <w:shd w:val="clear" w:color="auto" w:fill="D9E2F3" w:themeFill="accent1" w:themeFillTint="33"/>
            <w:vAlign w:val="center"/>
          </w:tcPr>
          <w:p w14:paraId="48267CDB" w14:textId="22A7C21B" w:rsidR="0059588E" w:rsidRDefault="0059588E" w:rsidP="00AE7310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Time-Integrated</w:t>
            </w:r>
          </w:p>
        </w:tc>
      </w:tr>
      <w:tr w:rsidR="0059588E" w:rsidRPr="00C6555B" w14:paraId="73166724" w14:textId="0790A7E4" w:rsidTr="0059588E">
        <w:trPr>
          <w:trHeight w:val="273"/>
        </w:trPr>
        <w:tc>
          <w:tcPr>
            <w:tcW w:w="1278" w:type="dxa"/>
            <w:vAlign w:val="center"/>
          </w:tcPr>
          <w:p w14:paraId="4B8C5C2D" w14:textId="74FC13F6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VOC</w:t>
            </w:r>
          </w:p>
        </w:tc>
        <w:tc>
          <w:tcPr>
            <w:tcW w:w="1852" w:type="dxa"/>
            <w:vAlign w:val="center"/>
          </w:tcPr>
          <w:p w14:paraId="62B8F918" w14:textId="13116C7E" w:rsidR="0059588E" w:rsidRPr="00394AEB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Tisch</w:t>
            </w:r>
          </w:p>
        </w:tc>
        <w:tc>
          <w:tcPr>
            <w:tcW w:w="1712" w:type="dxa"/>
            <w:vAlign w:val="center"/>
          </w:tcPr>
          <w:p w14:paraId="6D390A3F" w14:textId="6CCF47B4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TE-123</w:t>
            </w:r>
          </w:p>
        </w:tc>
        <w:tc>
          <w:tcPr>
            <w:tcW w:w="1848" w:type="dxa"/>
            <w:vAlign w:val="center"/>
          </w:tcPr>
          <w:p w14:paraId="404B0EBE" w14:textId="0E6C8F02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1029</w:t>
            </w:r>
          </w:p>
        </w:tc>
        <w:tc>
          <w:tcPr>
            <w:tcW w:w="1695" w:type="dxa"/>
            <w:vAlign w:val="center"/>
          </w:tcPr>
          <w:p w14:paraId="1A81729B" w14:textId="0934CD47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5385907F" w14:textId="0BBBF82D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0F1F3D71" w14:textId="46053A98" w:rsidTr="0059588E">
        <w:trPr>
          <w:trHeight w:val="273"/>
        </w:trPr>
        <w:tc>
          <w:tcPr>
            <w:tcW w:w="1278" w:type="dxa"/>
            <w:vAlign w:val="center"/>
          </w:tcPr>
          <w:p w14:paraId="5840677E" w14:textId="07D5E2F5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PM10</w:t>
            </w:r>
          </w:p>
        </w:tc>
        <w:tc>
          <w:tcPr>
            <w:tcW w:w="1852" w:type="dxa"/>
            <w:vAlign w:val="center"/>
          </w:tcPr>
          <w:p w14:paraId="39CF324D" w14:textId="771F6D60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712" w:type="dxa"/>
            <w:vAlign w:val="center"/>
          </w:tcPr>
          <w:p w14:paraId="5CC99288" w14:textId="6D0103B9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</w:t>
            </w:r>
          </w:p>
        </w:tc>
        <w:tc>
          <w:tcPr>
            <w:tcW w:w="1848" w:type="dxa"/>
            <w:vAlign w:val="center"/>
          </w:tcPr>
          <w:p w14:paraId="3C074E16" w14:textId="1B8809FF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2000IW-20929-2106</w:t>
            </w:r>
          </w:p>
        </w:tc>
        <w:tc>
          <w:tcPr>
            <w:tcW w:w="1695" w:type="dxa"/>
            <w:vAlign w:val="center"/>
          </w:tcPr>
          <w:p w14:paraId="7F4B844B" w14:textId="14E0424E" w:rsidR="0059588E" w:rsidRDefault="0059588E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51A5A69E" w14:textId="452C8421" w:rsidR="0059588E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72357DBD" w14:textId="5AF5ED96" w:rsidTr="0059588E">
        <w:trPr>
          <w:trHeight w:val="273"/>
        </w:trPr>
        <w:tc>
          <w:tcPr>
            <w:tcW w:w="1278" w:type="dxa"/>
            <w:vAlign w:val="center"/>
          </w:tcPr>
          <w:p w14:paraId="0829A819" w14:textId="5D7E4393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PM10</w:t>
            </w:r>
          </w:p>
        </w:tc>
        <w:tc>
          <w:tcPr>
            <w:tcW w:w="1852" w:type="dxa"/>
            <w:vAlign w:val="center"/>
          </w:tcPr>
          <w:p w14:paraId="41228CB1" w14:textId="4FF34DE5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712" w:type="dxa"/>
            <w:vAlign w:val="center"/>
          </w:tcPr>
          <w:p w14:paraId="657C3252" w14:textId="166B9D60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</w:t>
            </w:r>
          </w:p>
        </w:tc>
        <w:tc>
          <w:tcPr>
            <w:tcW w:w="1848" w:type="dxa"/>
            <w:vAlign w:val="center"/>
          </w:tcPr>
          <w:p w14:paraId="68A373B1" w14:textId="5A2433CA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2000IW-20933-2106</w:t>
            </w:r>
          </w:p>
        </w:tc>
        <w:tc>
          <w:tcPr>
            <w:tcW w:w="1695" w:type="dxa"/>
            <w:vAlign w:val="center"/>
          </w:tcPr>
          <w:p w14:paraId="619A2976" w14:textId="76C97D6A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27A88CCE" w14:textId="57D5BF27" w:rsidR="0059588E" w:rsidRDefault="002559B9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78A852CD" w14:textId="082E713D" w:rsidTr="0059588E">
        <w:trPr>
          <w:trHeight w:val="273"/>
        </w:trPr>
        <w:tc>
          <w:tcPr>
            <w:tcW w:w="1278" w:type="dxa"/>
            <w:vAlign w:val="center"/>
          </w:tcPr>
          <w:p w14:paraId="111DAE62" w14:textId="0177E5F9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PM2.5</w:t>
            </w:r>
          </w:p>
        </w:tc>
        <w:tc>
          <w:tcPr>
            <w:tcW w:w="1852" w:type="dxa"/>
            <w:vAlign w:val="center"/>
          </w:tcPr>
          <w:p w14:paraId="3AB7AEE2" w14:textId="7DE2DEFC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712" w:type="dxa"/>
            <w:vAlign w:val="center"/>
          </w:tcPr>
          <w:p w14:paraId="33BCF74F" w14:textId="39813BC0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</w:t>
            </w:r>
          </w:p>
        </w:tc>
        <w:tc>
          <w:tcPr>
            <w:tcW w:w="1848" w:type="dxa"/>
            <w:vAlign w:val="center"/>
          </w:tcPr>
          <w:p w14:paraId="7368580E" w14:textId="27FF5434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2000IW-20932-2106</w:t>
            </w:r>
          </w:p>
        </w:tc>
        <w:tc>
          <w:tcPr>
            <w:tcW w:w="1695" w:type="dxa"/>
            <w:vAlign w:val="center"/>
          </w:tcPr>
          <w:p w14:paraId="0507006F" w14:textId="559CCE38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78BADFB0" w14:textId="3E131ADA" w:rsidR="0059588E" w:rsidRDefault="002559B9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6C094A8A" w14:textId="34245B6C" w:rsidTr="0059588E">
        <w:trPr>
          <w:trHeight w:val="273"/>
        </w:trPr>
        <w:tc>
          <w:tcPr>
            <w:tcW w:w="1278" w:type="dxa"/>
            <w:vAlign w:val="center"/>
          </w:tcPr>
          <w:p w14:paraId="5A924FEB" w14:textId="72908908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PM2.5 EC/OC</w:t>
            </w:r>
          </w:p>
        </w:tc>
        <w:tc>
          <w:tcPr>
            <w:tcW w:w="1852" w:type="dxa"/>
            <w:vAlign w:val="center"/>
          </w:tcPr>
          <w:p w14:paraId="3A10DF8F" w14:textId="7A3CDA26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712" w:type="dxa"/>
            <w:vAlign w:val="center"/>
          </w:tcPr>
          <w:p w14:paraId="345D4E16" w14:textId="2DDE005B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</w:t>
            </w:r>
          </w:p>
        </w:tc>
        <w:tc>
          <w:tcPr>
            <w:tcW w:w="1848" w:type="dxa"/>
            <w:vAlign w:val="center"/>
          </w:tcPr>
          <w:p w14:paraId="7A89735C" w14:textId="7FE736C4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2000IW-20934-2106</w:t>
            </w:r>
          </w:p>
        </w:tc>
        <w:tc>
          <w:tcPr>
            <w:tcW w:w="1695" w:type="dxa"/>
            <w:vAlign w:val="center"/>
          </w:tcPr>
          <w:p w14:paraId="061B9AAB" w14:textId="4BCD8739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71D41B11" w14:textId="7DF9F54F" w:rsidR="0059588E" w:rsidRDefault="002559B9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59588E" w:rsidRPr="00C6555B" w14:paraId="5D5370E7" w14:textId="711F5D66" w:rsidTr="0059588E">
        <w:trPr>
          <w:trHeight w:val="273"/>
        </w:trPr>
        <w:tc>
          <w:tcPr>
            <w:tcW w:w="1278" w:type="dxa"/>
            <w:vAlign w:val="center"/>
          </w:tcPr>
          <w:p w14:paraId="42DC7ACA" w14:textId="7B627149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PAH</w:t>
            </w:r>
          </w:p>
        </w:tc>
        <w:tc>
          <w:tcPr>
            <w:tcW w:w="1852" w:type="dxa"/>
            <w:vAlign w:val="center"/>
          </w:tcPr>
          <w:p w14:paraId="1F5F7D23" w14:textId="0F961546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Tisch</w:t>
            </w:r>
          </w:p>
        </w:tc>
        <w:tc>
          <w:tcPr>
            <w:tcW w:w="1712" w:type="dxa"/>
            <w:vAlign w:val="center"/>
          </w:tcPr>
          <w:p w14:paraId="2D5074D1" w14:textId="7EBE2D3B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TE-PUF+BL</w:t>
            </w:r>
          </w:p>
        </w:tc>
        <w:tc>
          <w:tcPr>
            <w:tcW w:w="1848" w:type="dxa"/>
            <w:vAlign w:val="center"/>
          </w:tcPr>
          <w:p w14:paraId="029E4C3F" w14:textId="24D41E06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100111</w:t>
            </w:r>
          </w:p>
        </w:tc>
        <w:tc>
          <w:tcPr>
            <w:tcW w:w="1695" w:type="dxa"/>
            <w:vAlign w:val="center"/>
          </w:tcPr>
          <w:p w14:paraId="0DDFC9F5" w14:textId="0C7E076A" w:rsidR="0059588E" w:rsidRDefault="0059588E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645" w:type="dxa"/>
          </w:tcPr>
          <w:p w14:paraId="5B4F0691" w14:textId="7944C8EA" w:rsidR="0059588E" w:rsidRDefault="002559B9" w:rsidP="004619F4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bookmarkEnd w:id="14"/>
      <w:bookmarkEnd w:id="15"/>
    </w:tbl>
    <w:p w14:paraId="6D03FEC9" w14:textId="2DF83904" w:rsidR="00E97955" w:rsidRDefault="00E97955" w:rsidP="00E97955">
      <w:pPr>
        <w:rPr>
          <w:lang w:val="en-CA"/>
        </w:rPr>
      </w:pPr>
    </w:p>
    <w:p w14:paraId="035C9ACB" w14:textId="1047AF6A" w:rsidR="000E3758" w:rsidRDefault="00494544" w:rsidP="000E3758">
      <w:pPr>
        <w:pStyle w:val="Heading2"/>
        <w:rPr>
          <w:lang w:val="en-CA"/>
        </w:rPr>
      </w:pPr>
      <w:bookmarkStart w:id="16" w:name="_Toc162448094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6"/>
    </w:p>
    <w:tbl>
      <w:tblPr>
        <w:tblpPr w:leftFromText="180" w:rightFromText="180" w:vertAnchor="text" w:horzAnchor="margin" w:tblpY="6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5"/>
        <w:gridCol w:w="1770"/>
        <w:gridCol w:w="1437"/>
        <w:gridCol w:w="1687"/>
        <w:gridCol w:w="1193"/>
        <w:gridCol w:w="1473"/>
        <w:gridCol w:w="1530"/>
      </w:tblGrid>
      <w:tr w:rsidR="002559B9" w:rsidRPr="00713E8C" w14:paraId="7522A8AF" w14:textId="10B05C26" w:rsidTr="002559B9">
        <w:trPr>
          <w:trHeight w:val="417"/>
        </w:trPr>
        <w:tc>
          <w:tcPr>
            <w:tcW w:w="1345" w:type="dxa"/>
            <w:shd w:val="clear" w:color="auto" w:fill="B4C6E7" w:themeFill="accent1" w:themeFillTint="66"/>
            <w:vAlign w:val="center"/>
          </w:tcPr>
          <w:p w14:paraId="68B5EC93" w14:textId="77777777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770" w:type="dxa"/>
            <w:shd w:val="clear" w:color="auto" w:fill="B4C6E7" w:themeFill="accent1" w:themeFillTint="66"/>
            <w:vAlign w:val="center"/>
          </w:tcPr>
          <w:p w14:paraId="2641B6A5" w14:textId="77777777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437" w:type="dxa"/>
            <w:shd w:val="clear" w:color="auto" w:fill="B4C6E7" w:themeFill="accent1" w:themeFillTint="66"/>
            <w:vAlign w:val="center"/>
          </w:tcPr>
          <w:p w14:paraId="4208995B" w14:textId="77777777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687" w:type="dxa"/>
            <w:shd w:val="clear" w:color="auto" w:fill="B4C6E7" w:themeFill="accent1" w:themeFillTint="66"/>
            <w:vAlign w:val="center"/>
          </w:tcPr>
          <w:p w14:paraId="5EF0017D" w14:textId="77777777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193" w:type="dxa"/>
            <w:shd w:val="clear" w:color="auto" w:fill="B4C6E7" w:themeFill="accent1" w:themeFillTint="66"/>
          </w:tcPr>
          <w:p w14:paraId="3875F28D" w14:textId="77777777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473" w:type="dxa"/>
            <w:shd w:val="clear" w:color="auto" w:fill="B4C6E7" w:themeFill="accent1" w:themeFillTint="66"/>
            <w:vAlign w:val="center"/>
          </w:tcPr>
          <w:p w14:paraId="1FE6D268" w14:textId="190D758C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Sensor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530" w:type="dxa"/>
            <w:shd w:val="clear" w:color="auto" w:fill="B4C6E7" w:themeFill="accent1" w:themeFillTint="66"/>
          </w:tcPr>
          <w:p w14:paraId="58CBC930" w14:textId="6813C098" w:rsidR="002559B9" w:rsidRPr="00713E8C" w:rsidRDefault="002559B9" w:rsidP="00AE7310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2559B9" w:rsidRPr="00C6555B" w14:paraId="2FBACFE7" w14:textId="1CF216CC" w:rsidTr="002559B9">
        <w:trPr>
          <w:trHeight w:val="304"/>
        </w:trPr>
        <w:tc>
          <w:tcPr>
            <w:tcW w:w="1345" w:type="dxa"/>
            <w:vAlign w:val="center"/>
          </w:tcPr>
          <w:p w14:paraId="4DAE37A9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PC </w:t>
            </w:r>
          </w:p>
        </w:tc>
        <w:tc>
          <w:tcPr>
            <w:tcW w:w="1770" w:type="dxa"/>
            <w:vAlign w:val="center"/>
          </w:tcPr>
          <w:p w14:paraId="2F9A326D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OTT </w:t>
            </w:r>
          </w:p>
        </w:tc>
        <w:tc>
          <w:tcPr>
            <w:tcW w:w="1437" w:type="dxa"/>
            <w:vAlign w:val="center"/>
          </w:tcPr>
          <w:p w14:paraId="498D45E1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Pluvio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2 – 400</w:t>
            </w:r>
          </w:p>
        </w:tc>
        <w:tc>
          <w:tcPr>
            <w:tcW w:w="1687" w:type="dxa"/>
            <w:vAlign w:val="center"/>
          </w:tcPr>
          <w:p w14:paraId="4BBEB11D" w14:textId="4D1EA0FF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358347</w:t>
            </w:r>
          </w:p>
        </w:tc>
        <w:tc>
          <w:tcPr>
            <w:tcW w:w="1193" w:type="dxa"/>
            <w:vAlign w:val="center"/>
          </w:tcPr>
          <w:p w14:paraId="6D9D8059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</w:t>
            </w:r>
          </w:p>
        </w:tc>
        <w:tc>
          <w:tcPr>
            <w:tcW w:w="1473" w:type="dxa"/>
            <w:vAlign w:val="center"/>
          </w:tcPr>
          <w:p w14:paraId="4E51B5DD" w14:textId="6C54906F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March, 2023</w:t>
            </w:r>
          </w:p>
        </w:tc>
        <w:tc>
          <w:tcPr>
            <w:tcW w:w="1530" w:type="dxa"/>
          </w:tcPr>
          <w:p w14:paraId="0E615A38" w14:textId="495BC339" w:rsidR="002559B9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1999</w:t>
            </w:r>
          </w:p>
        </w:tc>
      </w:tr>
      <w:tr w:rsidR="002559B9" w:rsidRPr="00C6555B" w14:paraId="35FF95A8" w14:textId="47CEBC1C" w:rsidTr="00345E20">
        <w:trPr>
          <w:trHeight w:val="304"/>
        </w:trPr>
        <w:tc>
          <w:tcPr>
            <w:tcW w:w="1345" w:type="dxa"/>
            <w:vAlign w:val="center"/>
          </w:tcPr>
          <w:p w14:paraId="2CC6AAFC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770" w:type="dxa"/>
            <w:vAlign w:val="center"/>
          </w:tcPr>
          <w:p w14:paraId="5C9A45C2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437" w:type="dxa"/>
            <w:vAlign w:val="center"/>
          </w:tcPr>
          <w:p w14:paraId="257316DE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687" w:type="dxa"/>
            <w:vAlign w:val="center"/>
          </w:tcPr>
          <w:p w14:paraId="4B4111FF" w14:textId="6A3E64C3" w:rsidR="002559B9" w:rsidRPr="00C6555B" w:rsidRDefault="00345E20" w:rsidP="00345E2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45E20">
              <w:rPr>
                <w:rFonts w:eastAsia="Times New Roman" w:cs="Arial"/>
                <w:sz w:val="20"/>
                <w:szCs w:val="20"/>
              </w:rPr>
              <w:t>F5010004</w:t>
            </w:r>
          </w:p>
        </w:tc>
        <w:tc>
          <w:tcPr>
            <w:tcW w:w="1193" w:type="dxa"/>
            <w:vAlign w:val="center"/>
          </w:tcPr>
          <w:p w14:paraId="1A5C4B31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73" w:type="dxa"/>
            <w:vAlign w:val="center"/>
          </w:tcPr>
          <w:p w14:paraId="61BD4B53" w14:textId="0335E92A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March, 2014</w:t>
            </w:r>
          </w:p>
        </w:tc>
        <w:tc>
          <w:tcPr>
            <w:tcW w:w="1530" w:type="dxa"/>
          </w:tcPr>
          <w:p w14:paraId="611346A0" w14:textId="6F2471EA" w:rsidR="002559B9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2008</w:t>
            </w:r>
          </w:p>
        </w:tc>
      </w:tr>
      <w:tr w:rsidR="002559B9" w:rsidRPr="00C6555B" w14:paraId="5D85F43F" w14:textId="3B895AC4" w:rsidTr="002559B9">
        <w:trPr>
          <w:trHeight w:val="304"/>
        </w:trPr>
        <w:tc>
          <w:tcPr>
            <w:tcW w:w="1345" w:type="dxa"/>
            <w:vAlign w:val="center"/>
          </w:tcPr>
          <w:p w14:paraId="291D1417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770" w:type="dxa"/>
            <w:vAlign w:val="center"/>
          </w:tcPr>
          <w:p w14:paraId="5B9889D3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437" w:type="dxa"/>
            <w:vAlign w:val="center"/>
          </w:tcPr>
          <w:p w14:paraId="05EC4AD5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687" w:type="dxa"/>
            <w:vAlign w:val="center"/>
          </w:tcPr>
          <w:p w14:paraId="54FF856D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P22394</w:t>
            </w:r>
          </w:p>
        </w:tc>
        <w:tc>
          <w:tcPr>
            <w:tcW w:w="1193" w:type="dxa"/>
            <w:vAlign w:val="center"/>
          </w:tcPr>
          <w:p w14:paraId="69AE7B57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</w:t>
            </w:r>
          </w:p>
        </w:tc>
        <w:tc>
          <w:tcPr>
            <w:tcW w:w="1473" w:type="dxa"/>
          </w:tcPr>
          <w:p w14:paraId="65BEA327" w14:textId="463EA708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D7980">
              <w:rPr>
                <w:rFonts w:eastAsia="Times New Roman" w:cs="Arial"/>
                <w:sz w:val="20"/>
                <w:szCs w:val="20"/>
              </w:rPr>
              <w:t>March</w:t>
            </w:r>
            <w:r>
              <w:rPr>
                <w:rFonts w:eastAsia="Times New Roman" w:cs="Arial"/>
                <w:sz w:val="20"/>
                <w:szCs w:val="20"/>
              </w:rPr>
              <w:t>,</w:t>
            </w:r>
            <w:r w:rsidRPr="002D7980">
              <w:rPr>
                <w:rFonts w:eastAsia="Times New Roman" w:cs="Arial"/>
                <w:sz w:val="20"/>
                <w:szCs w:val="20"/>
              </w:rPr>
              <w:t xml:space="preserve"> 2014</w:t>
            </w:r>
          </w:p>
        </w:tc>
        <w:tc>
          <w:tcPr>
            <w:tcW w:w="1530" w:type="dxa"/>
          </w:tcPr>
          <w:p w14:paraId="1F6BE799" w14:textId="38B7DBF9" w:rsidR="002559B9" w:rsidRPr="002D7980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  <w:tr w:rsidR="002559B9" w:rsidRPr="00C6555B" w14:paraId="2DA41268" w14:textId="09A09C9F" w:rsidTr="00345E20">
        <w:trPr>
          <w:trHeight w:val="304"/>
        </w:trPr>
        <w:tc>
          <w:tcPr>
            <w:tcW w:w="1345" w:type="dxa"/>
            <w:vAlign w:val="center"/>
          </w:tcPr>
          <w:p w14:paraId="76F7EFFF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W</w:t>
            </w:r>
            <w:r>
              <w:rPr>
                <w:rFonts w:eastAsia="Times New Roman" w:cs="Arial"/>
                <w:sz w:val="20"/>
                <w:szCs w:val="20"/>
              </w:rPr>
              <w:t>D</w:t>
            </w:r>
          </w:p>
        </w:tc>
        <w:tc>
          <w:tcPr>
            <w:tcW w:w="1770" w:type="dxa"/>
            <w:vAlign w:val="center"/>
          </w:tcPr>
          <w:p w14:paraId="20BF050C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437" w:type="dxa"/>
            <w:vAlign w:val="center"/>
          </w:tcPr>
          <w:p w14:paraId="5B315721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687" w:type="dxa"/>
            <w:vAlign w:val="center"/>
          </w:tcPr>
          <w:p w14:paraId="0EE8688E" w14:textId="452F1032" w:rsidR="002559B9" w:rsidRDefault="00345E20" w:rsidP="00345E2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45E20">
              <w:rPr>
                <w:rFonts w:eastAsia="Times New Roman" w:cs="Arial"/>
                <w:sz w:val="20"/>
                <w:szCs w:val="20"/>
              </w:rPr>
              <w:t>P22884</w:t>
            </w:r>
          </w:p>
        </w:tc>
        <w:tc>
          <w:tcPr>
            <w:tcW w:w="1193" w:type="dxa"/>
            <w:vAlign w:val="center"/>
          </w:tcPr>
          <w:p w14:paraId="04FFC1B8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</w:t>
            </w:r>
          </w:p>
        </w:tc>
        <w:tc>
          <w:tcPr>
            <w:tcW w:w="1473" w:type="dxa"/>
          </w:tcPr>
          <w:p w14:paraId="62B750CF" w14:textId="6C9AAF4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D7980">
              <w:rPr>
                <w:rFonts w:eastAsia="Times New Roman" w:cs="Arial"/>
                <w:sz w:val="20"/>
                <w:szCs w:val="20"/>
              </w:rPr>
              <w:t>March</w:t>
            </w:r>
            <w:r>
              <w:rPr>
                <w:rFonts w:eastAsia="Times New Roman" w:cs="Arial"/>
                <w:sz w:val="20"/>
                <w:szCs w:val="20"/>
              </w:rPr>
              <w:t>,</w:t>
            </w:r>
            <w:r w:rsidRPr="002D7980">
              <w:rPr>
                <w:rFonts w:eastAsia="Times New Roman" w:cs="Arial"/>
                <w:sz w:val="20"/>
                <w:szCs w:val="20"/>
              </w:rPr>
              <w:t xml:space="preserve"> 2014</w:t>
            </w:r>
          </w:p>
        </w:tc>
        <w:tc>
          <w:tcPr>
            <w:tcW w:w="1530" w:type="dxa"/>
          </w:tcPr>
          <w:p w14:paraId="71A5308A" w14:textId="16E089D3" w:rsidR="002559B9" w:rsidRPr="002D7980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  <w:tr w:rsidR="002559B9" w:rsidRPr="00C6555B" w14:paraId="330DB2EF" w14:textId="6944017C" w:rsidTr="00345E20">
        <w:trPr>
          <w:trHeight w:val="304"/>
        </w:trPr>
        <w:tc>
          <w:tcPr>
            <w:tcW w:w="1345" w:type="dxa"/>
            <w:vAlign w:val="center"/>
          </w:tcPr>
          <w:p w14:paraId="0A62E744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LW</w:t>
            </w:r>
          </w:p>
        </w:tc>
        <w:tc>
          <w:tcPr>
            <w:tcW w:w="1770" w:type="dxa"/>
            <w:vAlign w:val="center"/>
          </w:tcPr>
          <w:p w14:paraId="0F4EDA1F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437" w:type="dxa"/>
            <w:vAlign w:val="center"/>
          </w:tcPr>
          <w:p w14:paraId="5F129680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LWS-L</w:t>
            </w:r>
          </w:p>
        </w:tc>
        <w:tc>
          <w:tcPr>
            <w:tcW w:w="1687" w:type="dxa"/>
            <w:vAlign w:val="center"/>
          </w:tcPr>
          <w:p w14:paraId="67249207" w14:textId="3A436A44" w:rsidR="002559B9" w:rsidRDefault="00345E20" w:rsidP="00345E2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45E20">
              <w:rPr>
                <w:rFonts w:eastAsia="Times New Roman" w:cs="Arial"/>
                <w:sz w:val="20"/>
                <w:szCs w:val="20"/>
              </w:rPr>
              <w:t>23946-3</w:t>
            </w:r>
          </w:p>
        </w:tc>
        <w:tc>
          <w:tcPr>
            <w:tcW w:w="1193" w:type="dxa"/>
            <w:vAlign w:val="center"/>
          </w:tcPr>
          <w:p w14:paraId="0102F51B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NA</w:t>
            </w:r>
          </w:p>
        </w:tc>
        <w:tc>
          <w:tcPr>
            <w:tcW w:w="1473" w:type="dxa"/>
          </w:tcPr>
          <w:p w14:paraId="6981C920" w14:textId="054331AE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D7980">
              <w:rPr>
                <w:rFonts w:eastAsia="Times New Roman" w:cs="Arial"/>
                <w:sz w:val="20"/>
                <w:szCs w:val="20"/>
              </w:rPr>
              <w:t>March</w:t>
            </w:r>
            <w:r>
              <w:rPr>
                <w:rFonts w:eastAsia="Times New Roman" w:cs="Arial"/>
                <w:sz w:val="20"/>
                <w:szCs w:val="20"/>
              </w:rPr>
              <w:t>,</w:t>
            </w:r>
            <w:r w:rsidRPr="002D7980">
              <w:rPr>
                <w:rFonts w:eastAsia="Times New Roman" w:cs="Arial"/>
                <w:sz w:val="20"/>
                <w:szCs w:val="20"/>
              </w:rPr>
              <w:t xml:space="preserve"> 2014</w:t>
            </w:r>
          </w:p>
        </w:tc>
        <w:tc>
          <w:tcPr>
            <w:tcW w:w="1530" w:type="dxa"/>
          </w:tcPr>
          <w:p w14:paraId="70F9ECDA" w14:textId="0B0E0848" w:rsidR="002559B9" w:rsidRPr="002D7980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1999</w:t>
            </w:r>
          </w:p>
        </w:tc>
      </w:tr>
      <w:tr w:rsidR="002559B9" w:rsidRPr="00C6555B" w14:paraId="2BC27801" w14:textId="3F005C3C" w:rsidTr="002559B9">
        <w:trPr>
          <w:trHeight w:val="304"/>
        </w:trPr>
        <w:tc>
          <w:tcPr>
            <w:tcW w:w="1345" w:type="dxa"/>
            <w:vAlign w:val="center"/>
          </w:tcPr>
          <w:p w14:paraId="2F9645C1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GR</w:t>
            </w:r>
          </w:p>
        </w:tc>
        <w:tc>
          <w:tcPr>
            <w:tcW w:w="1770" w:type="dxa"/>
            <w:vAlign w:val="center"/>
          </w:tcPr>
          <w:p w14:paraId="32FEC92B" w14:textId="1930C60A" w:rsidR="002559B9" w:rsidRPr="00C6555B" w:rsidRDefault="008C2BFC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Eppley Lab Inc.</w:t>
            </w:r>
          </w:p>
        </w:tc>
        <w:tc>
          <w:tcPr>
            <w:tcW w:w="1437" w:type="dxa"/>
            <w:vAlign w:val="center"/>
          </w:tcPr>
          <w:p w14:paraId="7378381B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8-48</w:t>
            </w:r>
          </w:p>
        </w:tc>
        <w:tc>
          <w:tcPr>
            <w:tcW w:w="1687" w:type="dxa"/>
            <w:vAlign w:val="center"/>
          </w:tcPr>
          <w:p w14:paraId="660D5A91" w14:textId="77777777" w:rsidR="002559B9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38243</w:t>
            </w:r>
          </w:p>
        </w:tc>
        <w:tc>
          <w:tcPr>
            <w:tcW w:w="1193" w:type="dxa"/>
            <w:vAlign w:val="center"/>
          </w:tcPr>
          <w:p w14:paraId="29586922" w14:textId="77777777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</w:t>
            </w:r>
          </w:p>
        </w:tc>
        <w:tc>
          <w:tcPr>
            <w:tcW w:w="1473" w:type="dxa"/>
          </w:tcPr>
          <w:p w14:paraId="3FC60BE0" w14:textId="51774855" w:rsidR="002559B9" w:rsidRPr="00C6555B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D7980">
              <w:rPr>
                <w:rFonts w:eastAsia="Times New Roman" w:cs="Arial"/>
                <w:sz w:val="20"/>
                <w:szCs w:val="20"/>
              </w:rPr>
              <w:t>March</w:t>
            </w:r>
            <w:r>
              <w:rPr>
                <w:rFonts w:eastAsia="Times New Roman" w:cs="Arial"/>
                <w:sz w:val="20"/>
                <w:szCs w:val="20"/>
              </w:rPr>
              <w:t xml:space="preserve">, </w:t>
            </w:r>
            <w:r w:rsidRPr="002D7980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530" w:type="dxa"/>
          </w:tcPr>
          <w:p w14:paraId="0BDF3926" w14:textId="7F42C7AC" w:rsidR="002559B9" w:rsidRPr="002D7980" w:rsidRDefault="002559B9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1999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1FCF5A5C" w14:textId="77777777" w:rsidR="00BF2BCA" w:rsidRDefault="00BF2BCA" w:rsidP="00E97955">
      <w:pPr>
        <w:rPr>
          <w:lang w:val="en-CA"/>
        </w:rPr>
      </w:pPr>
    </w:p>
    <w:p w14:paraId="5857BBB2" w14:textId="77777777" w:rsidR="00BF2BCA" w:rsidRDefault="00BF2BCA" w:rsidP="00E97955">
      <w:pPr>
        <w:rPr>
          <w:lang w:val="en-CA"/>
        </w:rPr>
      </w:pPr>
    </w:p>
    <w:p w14:paraId="4D526958" w14:textId="3F63CABD" w:rsidR="00E97955" w:rsidRDefault="00E97955" w:rsidP="000E3758">
      <w:pPr>
        <w:pStyle w:val="Heading2"/>
        <w:rPr>
          <w:lang w:val="en-CA"/>
        </w:rPr>
      </w:pPr>
      <w:bookmarkStart w:id="17" w:name="_Toc162448095"/>
      <w:r>
        <w:rPr>
          <w:lang w:val="en-CA"/>
        </w:rPr>
        <w:lastRenderedPageBreak/>
        <w:t>Support Equipment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2F79E7" w:rsidRPr="00713E8C" w14:paraId="1FAECAD5" w14:textId="77777777" w:rsidTr="00AE731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250BBEA2" w14:textId="77777777" w:rsidR="002F79E7" w:rsidRPr="00713E8C" w:rsidRDefault="002F79E7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4E9D14C8" w14:textId="77777777" w:rsidR="002F79E7" w:rsidRPr="00713E8C" w:rsidRDefault="002F79E7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7B3324E1" w14:textId="77777777" w:rsidR="002F79E7" w:rsidRPr="00713E8C" w:rsidRDefault="002F79E7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41ABEFA" w14:textId="77777777" w:rsidR="002F79E7" w:rsidRPr="00713E8C" w:rsidRDefault="002F79E7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411D64BF" w14:textId="77777777" w:rsidR="002F79E7" w:rsidRPr="00713E8C" w:rsidRDefault="002F79E7" w:rsidP="00AE7310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2F79E7" w:rsidRPr="00C6555B" w14:paraId="3F310DD7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0FA7FFE2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3B1044EA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7A30873E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32C1453E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3B8A2EC5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11039</w:t>
            </w:r>
          </w:p>
        </w:tc>
      </w:tr>
      <w:tr w:rsidR="004619F4" w:rsidRPr="00C6555B" w14:paraId="5B1D58DF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405E6C7E" w14:textId="51EA8AE2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017501BB" w14:textId="5B7BE578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00D02241" w14:textId="429B5CB3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4BBEB762" w14:textId="6F8E74A5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CR310</w:t>
            </w:r>
          </w:p>
        </w:tc>
        <w:tc>
          <w:tcPr>
            <w:tcW w:w="1742" w:type="dxa"/>
            <w:vAlign w:val="center"/>
          </w:tcPr>
          <w:p w14:paraId="6E8E1089" w14:textId="4D0EBA3B" w:rsidR="004619F4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2237</w:t>
            </w:r>
          </w:p>
        </w:tc>
      </w:tr>
      <w:tr w:rsidR="002F79E7" w:rsidRPr="00C6555B" w14:paraId="28DACFE1" w14:textId="77777777" w:rsidTr="00345E20">
        <w:trPr>
          <w:trHeight w:val="288"/>
          <w:jc w:val="center"/>
        </w:trPr>
        <w:tc>
          <w:tcPr>
            <w:tcW w:w="1859" w:type="dxa"/>
            <w:vAlign w:val="center"/>
          </w:tcPr>
          <w:p w14:paraId="57ECB584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EFC5C93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22784227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7A8EA855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</w:t>
            </w:r>
          </w:p>
        </w:tc>
        <w:tc>
          <w:tcPr>
            <w:tcW w:w="1742" w:type="dxa"/>
            <w:vAlign w:val="center"/>
          </w:tcPr>
          <w:p w14:paraId="4DDCC0BC" w14:textId="6F1A4CCB" w:rsidR="002F79E7" w:rsidRDefault="00345E20" w:rsidP="00345E2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45E20">
              <w:rPr>
                <w:rFonts w:eastAsia="Times New Roman" w:cs="Arial"/>
                <w:sz w:val="20"/>
                <w:szCs w:val="20"/>
              </w:rPr>
              <w:t>197</w:t>
            </w:r>
          </w:p>
        </w:tc>
      </w:tr>
      <w:tr w:rsidR="002F79E7" w:rsidRPr="00C6555B" w14:paraId="30781FFD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6D65AD92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0C0BB23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2CD82CB8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7C38642F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A685B02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314B132990230-02</w:t>
            </w:r>
          </w:p>
        </w:tc>
      </w:tr>
      <w:tr w:rsidR="002F79E7" w:rsidRPr="00C6555B" w14:paraId="7C15C6CA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0B6FF299" w14:textId="77777777" w:rsidR="002F79E7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0BA8835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6F085508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2DB316CF" w14:textId="77777777" w:rsidR="002F79E7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 x 20 trailer</w:t>
            </w:r>
          </w:p>
        </w:tc>
        <w:tc>
          <w:tcPr>
            <w:tcW w:w="1742" w:type="dxa"/>
            <w:vAlign w:val="center"/>
          </w:tcPr>
          <w:p w14:paraId="4A7EC343" w14:textId="77777777" w:rsidR="002F79E7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13 15920</w:t>
            </w:r>
          </w:p>
        </w:tc>
      </w:tr>
      <w:tr w:rsidR="002F79E7" w:rsidRPr="00C6555B" w14:paraId="651EDF32" w14:textId="77777777" w:rsidTr="00345E20">
        <w:trPr>
          <w:trHeight w:val="288"/>
          <w:jc w:val="center"/>
        </w:trPr>
        <w:tc>
          <w:tcPr>
            <w:tcW w:w="1859" w:type="dxa"/>
            <w:vAlign w:val="center"/>
          </w:tcPr>
          <w:p w14:paraId="6A783156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2009971F" w14:textId="2147C326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Mass </w:t>
            </w:r>
            <w:r w:rsidR="00757D8B">
              <w:rPr>
                <w:rFonts w:eastAsia="Times New Roman" w:cs="Arial"/>
                <w:sz w:val="20"/>
                <w:szCs w:val="20"/>
              </w:rPr>
              <w:t>flow-controlled</w:t>
            </w:r>
            <w:r>
              <w:rPr>
                <w:rFonts w:eastAsia="Times New Roman" w:cs="Arial"/>
                <w:sz w:val="20"/>
                <w:szCs w:val="20"/>
              </w:rPr>
              <w:t xml:space="preserve"> gas dilution</w:t>
            </w:r>
          </w:p>
        </w:tc>
        <w:tc>
          <w:tcPr>
            <w:tcW w:w="1884" w:type="dxa"/>
            <w:vAlign w:val="center"/>
          </w:tcPr>
          <w:p w14:paraId="2AF742CD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6ACA7156" w14:textId="77777777" w:rsidR="002F79E7" w:rsidRPr="00C6555B" w:rsidRDefault="002F79E7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736AD94A" w14:textId="0207CDAC" w:rsidR="002F79E7" w:rsidRPr="00C6555B" w:rsidRDefault="00345E20" w:rsidP="00345E2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45E20">
              <w:rPr>
                <w:rFonts w:eastAsia="Times New Roman" w:cs="Arial"/>
                <w:sz w:val="20"/>
                <w:szCs w:val="20"/>
              </w:rPr>
              <w:t>3810</w:t>
            </w:r>
          </w:p>
        </w:tc>
      </w:tr>
      <w:tr w:rsidR="004619F4" w:rsidRPr="00C6555B" w14:paraId="5A7CA33B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6EAD8E01" w14:textId="071987EC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Hydrogen Generator</w:t>
            </w:r>
          </w:p>
        </w:tc>
        <w:tc>
          <w:tcPr>
            <w:tcW w:w="2298" w:type="dxa"/>
            <w:vAlign w:val="center"/>
          </w:tcPr>
          <w:p w14:paraId="132DBD2B" w14:textId="57F7F43B" w:rsidR="004619F4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Hydrogen Generator</w:t>
            </w:r>
          </w:p>
        </w:tc>
        <w:tc>
          <w:tcPr>
            <w:tcW w:w="1884" w:type="dxa"/>
            <w:vAlign w:val="center"/>
          </w:tcPr>
          <w:p w14:paraId="5CBED763" w14:textId="546D145D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Peak Scientific</w:t>
            </w:r>
          </w:p>
        </w:tc>
        <w:tc>
          <w:tcPr>
            <w:tcW w:w="1567" w:type="dxa"/>
            <w:vAlign w:val="center"/>
          </w:tcPr>
          <w:p w14:paraId="2059D6B8" w14:textId="590309A9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100cc</w:t>
            </w:r>
          </w:p>
        </w:tc>
        <w:tc>
          <w:tcPr>
            <w:tcW w:w="1742" w:type="dxa"/>
            <w:vAlign w:val="center"/>
          </w:tcPr>
          <w:p w14:paraId="318F1DF2" w14:textId="76F77749" w:rsidR="004619F4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720121160</w:t>
            </w:r>
          </w:p>
        </w:tc>
      </w:tr>
      <w:tr w:rsidR="004619F4" w:rsidRPr="00C6555B" w14:paraId="19460C95" w14:textId="77777777" w:rsidTr="00AE7310">
        <w:trPr>
          <w:trHeight w:val="288"/>
          <w:jc w:val="center"/>
        </w:trPr>
        <w:tc>
          <w:tcPr>
            <w:tcW w:w="1859" w:type="dxa"/>
            <w:vAlign w:val="center"/>
          </w:tcPr>
          <w:p w14:paraId="33CC44F5" w14:textId="19552A7A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Nitrogen Generator</w:t>
            </w:r>
          </w:p>
        </w:tc>
        <w:tc>
          <w:tcPr>
            <w:tcW w:w="2298" w:type="dxa"/>
            <w:vAlign w:val="center"/>
          </w:tcPr>
          <w:p w14:paraId="3E7E31A9" w14:textId="54079F78" w:rsidR="004619F4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Nitrogen Generator</w:t>
            </w:r>
          </w:p>
        </w:tc>
        <w:tc>
          <w:tcPr>
            <w:tcW w:w="1884" w:type="dxa"/>
            <w:vAlign w:val="center"/>
          </w:tcPr>
          <w:p w14:paraId="0A440540" w14:textId="32DC1B92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Peak Scientific</w:t>
            </w:r>
          </w:p>
        </w:tc>
        <w:tc>
          <w:tcPr>
            <w:tcW w:w="1567" w:type="dxa"/>
            <w:vAlign w:val="center"/>
          </w:tcPr>
          <w:p w14:paraId="6E8A2E75" w14:textId="7DE569D9" w:rsidR="004619F4" w:rsidRPr="00C6555B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NG5000A</w:t>
            </w:r>
          </w:p>
        </w:tc>
        <w:tc>
          <w:tcPr>
            <w:tcW w:w="1742" w:type="dxa"/>
            <w:vAlign w:val="center"/>
          </w:tcPr>
          <w:p w14:paraId="46251FE9" w14:textId="6542C605" w:rsidR="004619F4" w:rsidRDefault="004619F4" w:rsidP="00AE731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771048318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8C31A4">
          <w:footerReference w:type="even" r:id="rId8"/>
          <w:footerReference w:type="default" r:id="rId9"/>
          <w:headerReference w:type="first" r:id="rId10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1BD59745" w14:textId="1C5415CB" w:rsidR="00340382" w:rsidRDefault="00340382" w:rsidP="00E97955">
      <w:pPr>
        <w:rPr>
          <w:lang w:val="en-CA"/>
        </w:rPr>
      </w:pPr>
    </w:p>
    <w:p w14:paraId="60D4C371" w14:textId="77777777" w:rsidR="00340382" w:rsidRDefault="00340382" w:rsidP="00E97955">
      <w:pPr>
        <w:rPr>
          <w:lang w:val="en-CA"/>
        </w:rPr>
      </w:pPr>
    </w:p>
    <w:p w14:paraId="019AE485" w14:textId="317B9B3A" w:rsidR="00DE4223" w:rsidRDefault="00DE4223" w:rsidP="00BC5CA8">
      <w:bookmarkStart w:id="18" w:name="_Toc128472268"/>
      <w:r>
        <w:rPr>
          <w:noProof/>
        </w:rPr>
        <w:drawing>
          <wp:inline distT="0" distB="0" distL="0" distR="0" wp14:anchorId="63087D57" wp14:editId="562C7C80">
            <wp:extent cx="8229600" cy="4495165"/>
            <wp:effectExtent l="0" t="0" r="0" b="63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141F80BB" w14:textId="3C751376" w:rsidR="00E97955" w:rsidRDefault="00E97955" w:rsidP="00E97955">
      <w:pPr>
        <w:pStyle w:val="Subtitle"/>
      </w:pPr>
      <w:bookmarkStart w:id="19" w:name="_Toc224302756"/>
      <w:r w:rsidRPr="00D6443E">
        <w:t xml:space="preserve">Figure </w:t>
      </w:r>
      <w:r w:rsidR="00415489">
        <w:t>1</w:t>
      </w:r>
      <w:r w:rsidRPr="00D6443E">
        <w:t xml:space="preserve"> – Area </w:t>
      </w:r>
      <w:r w:rsidR="00340382">
        <w:t>t</w:t>
      </w:r>
      <w:r w:rsidRPr="00D6443E">
        <w:t xml:space="preserve">opographic map showing AMS </w:t>
      </w:r>
      <w:r w:rsidR="00442840">
        <w:t>08</w:t>
      </w:r>
      <w:bookmarkEnd w:id="19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47C25E27" w14:textId="78E5D6DB" w:rsidR="00074813" w:rsidRDefault="00C60ED7" w:rsidP="00BC5CA8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2B075A31" wp14:editId="57831EEB">
            <wp:extent cx="8067675" cy="5207788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912" cy="52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0465" w14:textId="77777777" w:rsidR="00074813" w:rsidRPr="00074813" w:rsidRDefault="00074813" w:rsidP="00074813">
      <w:pPr>
        <w:rPr>
          <w:lang w:val="en-CA"/>
        </w:rPr>
      </w:pPr>
    </w:p>
    <w:p w14:paraId="7D3DFB6F" w14:textId="0EB58084" w:rsidR="00E97955" w:rsidRDefault="00E97955" w:rsidP="00E97955">
      <w:pPr>
        <w:pStyle w:val="Subtitle"/>
        <w:rPr>
          <w:lang w:val="en-CA"/>
        </w:rPr>
      </w:pPr>
      <w:bookmarkStart w:id="20" w:name="_Toc224302757"/>
      <w:r w:rsidRPr="00D6443E">
        <w:rPr>
          <w:lang w:val="en-CA"/>
        </w:rPr>
        <w:t xml:space="preserve">Figure </w:t>
      </w:r>
      <w:r w:rsidR="00415489">
        <w:rPr>
          <w:lang w:val="en-CA"/>
        </w:rPr>
        <w:t>2</w:t>
      </w:r>
      <w:r w:rsidRPr="00D6443E">
        <w:rPr>
          <w:lang w:val="en-CA"/>
        </w:rPr>
        <w:t xml:space="preserve"> – Aerial photo showing AMS </w:t>
      </w:r>
      <w:r w:rsidR="00DE4223">
        <w:rPr>
          <w:lang w:val="en-CA"/>
        </w:rPr>
        <w:t>08</w:t>
      </w:r>
      <w:bookmarkEnd w:id="20"/>
    </w:p>
    <w:p w14:paraId="514B9473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2C2DF8D6" w14:textId="77777777" w:rsidR="00340382" w:rsidRDefault="00340382" w:rsidP="00E97955">
      <w:pPr>
        <w:rPr>
          <w:lang w:val="en-CA"/>
        </w:rPr>
      </w:pPr>
    </w:p>
    <w:p w14:paraId="4B1678DD" w14:textId="76907371" w:rsidR="00340382" w:rsidRDefault="001D2371" w:rsidP="00E97955">
      <w:pPr>
        <w:rPr>
          <w:lang w:val="en-CA"/>
        </w:rPr>
      </w:pPr>
      <w:r w:rsidRPr="00121580">
        <w:rPr>
          <w:noProof/>
        </w:rPr>
        <w:drawing>
          <wp:inline distT="0" distB="0" distL="0" distR="0" wp14:anchorId="1EA9BC1A" wp14:editId="7D3D18F3">
            <wp:extent cx="7915275" cy="5596505"/>
            <wp:effectExtent l="0" t="0" r="0" b="4445"/>
            <wp:docPr id="18" name="Picture 18" descr="P:\AAM New\Planview Sketches\AMS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AM New\Planview Sketches\AMS 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85" cy="56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32C8" w14:textId="536946FF" w:rsidR="00E97955" w:rsidRDefault="00E97955" w:rsidP="00E97955">
      <w:pPr>
        <w:pStyle w:val="Subtitle"/>
        <w:rPr>
          <w:rFonts w:eastAsia="Times New Roman"/>
        </w:rPr>
      </w:pPr>
      <w:bookmarkStart w:id="21" w:name="_Hlk126155041"/>
      <w:bookmarkStart w:id="22" w:name="_Toc224302758"/>
      <w:r>
        <w:rPr>
          <w:lang w:val="en-CA"/>
        </w:rPr>
        <w:t xml:space="preserve">Figure </w:t>
      </w:r>
      <w:r w:rsidR="00415489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sketch for AMS </w:t>
      </w:r>
      <w:r w:rsidR="00CB49D1">
        <w:rPr>
          <w:rFonts w:eastAsia="Times New Roman"/>
        </w:rPr>
        <w:t>08</w:t>
      </w:r>
      <w:r>
        <w:rPr>
          <w:rFonts w:eastAsia="Times New Roman"/>
        </w:rPr>
        <w:t xml:space="preserve"> site</w:t>
      </w:r>
      <w:bookmarkEnd w:id="22"/>
    </w:p>
    <w:bookmarkEnd w:id="21"/>
    <w:p w14:paraId="1641FAA7" w14:textId="01E6C1C8" w:rsidR="00E97955" w:rsidRDefault="00E97955" w:rsidP="00BC1B09">
      <w:pPr>
        <w:rPr>
          <w:lang w:val="en-CA"/>
        </w:rPr>
      </w:pPr>
      <w:r>
        <w:rPr>
          <w:lang w:val="en-CA"/>
        </w:rPr>
        <w:br w:type="page"/>
      </w:r>
      <w:r>
        <w:rPr>
          <w:lang w:val="en-CA"/>
        </w:rPr>
        <w:lastRenderedPageBreak/>
        <w:t>Site photos</w:t>
      </w:r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687B23FF" w:rsidR="00E97955" w:rsidRDefault="00EA0117" w:rsidP="00E97955">
      <w:pPr>
        <w:rPr>
          <w:lang w:val="en-CA"/>
        </w:rPr>
      </w:pPr>
      <w:r w:rsidRPr="00B609C7">
        <w:rPr>
          <w:noProof/>
          <w:lang w:val="en-CA" w:eastAsia="en-CA"/>
        </w:rPr>
        <w:drawing>
          <wp:inline distT="0" distB="0" distL="0" distR="0" wp14:anchorId="5720D57C" wp14:editId="7C1A28F7">
            <wp:extent cx="7800975" cy="5197071"/>
            <wp:effectExtent l="0" t="0" r="0" b="3810"/>
            <wp:docPr id="24" name="Picture 24" descr="C:\Users\ahidayat\Desktop\AMS 08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idayat\Desktop\AMS 08\IMG_011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047" cy="52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E0F0" w14:textId="36598A82" w:rsidR="00E97955" w:rsidRDefault="00E97955" w:rsidP="00EA0117">
      <w:pPr>
        <w:pStyle w:val="Subtitle"/>
        <w:rPr>
          <w:lang w:val="en-CA"/>
        </w:rPr>
      </w:pPr>
      <w:bookmarkStart w:id="23" w:name="_Toc224302759"/>
      <w:r>
        <w:rPr>
          <w:lang w:val="en-CA"/>
        </w:rPr>
        <w:t xml:space="preserve">Figure </w:t>
      </w:r>
      <w:r w:rsidR="00415489">
        <w:rPr>
          <w:lang w:val="en-CA"/>
        </w:rPr>
        <w:t>4</w:t>
      </w:r>
      <w:r>
        <w:rPr>
          <w:lang w:val="en-CA"/>
        </w:rPr>
        <w:t xml:space="preserve"> – Environment looking North</w:t>
      </w:r>
      <w:bookmarkEnd w:id="23"/>
    </w:p>
    <w:p w14:paraId="64C63166" w14:textId="48A4ED78" w:rsidR="00E97955" w:rsidRDefault="00EA0117" w:rsidP="00E97955">
      <w:pPr>
        <w:rPr>
          <w:lang w:val="en-CA"/>
        </w:rPr>
      </w:pPr>
      <w:r w:rsidRPr="00B609C7">
        <w:rPr>
          <w:noProof/>
          <w:lang w:val="en-CA" w:eastAsia="en-CA"/>
        </w:rPr>
        <w:lastRenderedPageBreak/>
        <w:drawing>
          <wp:inline distT="0" distB="0" distL="0" distR="0" wp14:anchorId="7A36E7D6" wp14:editId="417B7C27">
            <wp:extent cx="8324850" cy="5546081"/>
            <wp:effectExtent l="0" t="0" r="0" b="0"/>
            <wp:docPr id="23" name="Picture 23" descr="C:\Users\ahidayat\Desktop\AMS 08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idayat\Desktop\AMS 08\IMG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924" cy="55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47D3" w14:textId="78B62B35" w:rsidR="00E97955" w:rsidRDefault="00E97955" w:rsidP="007C5C41">
      <w:pPr>
        <w:pStyle w:val="Subtitle"/>
        <w:rPr>
          <w:lang w:val="en-CA"/>
        </w:rPr>
      </w:pPr>
      <w:bookmarkStart w:id="24" w:name="_Toc224302760"/>
      <w:r>
        <w:rPr>
          <w:lang w:val="en-CA"/>
        </w:rPr>
        <w:t xml:space="preserve">Figure </w:t>
      </w:r>
      <w:r w:rsidR="00415489">
        <w:rPr>
          <w:lang w:val="en-CA"/>
        </w:rPr>
        <w:t>5</w:t>
      </w:r>
      <w:r>
        <w:rPr>
          <w:lang w:val="en-CA"/>
        </w:rPr>
        <w:t xml:space="preserve"> – Environment looking East</w:t>
      </w:r>
      <w:bookmarkEnd w:id="24"/>
    </w:p>
    <w:p w14:paraId="719C39BF" w14:textId="776BFC1E" w:rsidR="00E97955" w:rsidRDefault="007C5C41" w:rsidP="00E97955">
      <w:pPr>
        <w:rPr>
          <w:lang w:val="en-CA"/>
        </w:rPr>
      </w:pPr>
      <w:r w:rsidRPr="00B609C7">
        <w:rPr>
          <w:noProof/>
          <w:lang w:val="en-CA" w:eastAsia="en-CA"/>
        </w:rPr>
        <w:lastRenderedPageBreak/>
        <w:drawing>
          <wp:inline distT="0" distB="0" distL="0" distR="0" wp14:anchorId="04B4008A" wp14:editId="5CC79EAD">
            <wp:extent cx="8191500" cy="5460999"/>
            <wp:effectExtent l="0" t="0" r="0" b="6985"/>
            <wp:docPr id="22" name="Picture 22" descr="C:\Users\ahidayat\Desktop\AMS 08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idayat\Desktop\AMS 08\IMG_01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794" cy="54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CB05" w14:textId="35E552F1" w:rsidR="00E97955" w:rsidRDefault="00E97955" w:rsidP="006635B4">
      <w:pPr>
        <w:pStyle w:val="Subtitle"/>
        <w:rPr>
          <w:lang w:val="en-CA"/>
        </w:rPr>
      </w:pPr>
      <w:bookmarkStart w:id="25" w:name="_Toc224302761"/>
      <w:r>
        <w:rPr>
          <w:lang w:val="en-CA"/>
        </w:rPr>
        <w:t xml:space="preserve">Figure </w:t>
      </w:r>
      <w:r w:rsidR="00415489">
        <w:rPr>
          <w:lang w:val="en-CA"/>
        </w:rPr>
        <w:t>6</w:t>
      </w:r>
      <w:r>
        <w:rPr>
          <w:lang w:val="en-CA"/>
        </w:rPr>
        <w:t xml:space="preserve"> – Environment looking South</w:t>
      </w:r>
      <w:bookmarkEnd w:id="25"/>
    </w:p>
    <w:p w14:paraId="7F0E42B3" w14:textId="17503399" w:rsidR="00E97955" w:rsidRDefault="006635B4" w:rsidP="00E97955">
      <w:pPr>
        <w:rPr>
          <w:lang w:val="en-CA"/>
        </w:rPr>
      </w:pPr>
      <w:r w:rsidRPr="00B609C7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en-CA" w:eastAsia="en-CA"/>
        </w:rPr>
        <w:lastRenderedPageBreak/>
        <w:drawing>
          <wp:inline distT="0" distB="0" distL="0" distR="0" wp14:anchorId="7AD82223" wp14:editId="0BF27544">
            <wp:extent cx="8286750" cy="5520698"/>
            <wp:effectExtent l="0" t="0" r="0" b="3810"/>
            <wp:docPr id="21" name="Picture 21" descr="C:\Users\ahidayat\Desktop\AMS 08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idayat\Desktop\AMS 08\IMG_011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120" cy="55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4B58" w14:textId="3C4A925F" w:rsidR="00E97955" w:rsidRPr="00610890" w:rsidRDefault="00E97955" w:rsidP="00610890">
      <w:pPr>
        <w:pStyle w:val="Subtitle"/>
        <w:rPr>
          <w:lang w:val="en-CA"/>
        </w:rPr>
      </w:pPr>
      <w:bookmarkStart w:id="26" w:name="_Toc224302762"/>
      <w:r>
        <w:rPr>
          <w:lang w:val="en-CA"/>
        </w:rPr>
        <w:t xml:space="preserve">Figure </w:t>
      </w:r>
      <w:r w:rsidR="00415489">
        <w:rPr>
          <w:lang w:val="en-CA"/>
        </w:rPr>
        <w:t>7</w:t>
      </w:r>
      <w:r>
        <w:rPr>
          <w:lang w:val="en-CA"/>
        </w:rPr>
        <w:t xml:space="preserve"> – Environment looking West</w:t>
      </w:r>
      <w:bookmarkEnd w:id="26"/>
    </w:p>
    <w:p w14:paraId="24484A1E" w14:textId="087EA9F5" w:rsidR="00C13DE6" w:rsidRDefault="00C13DE6" w:rsidP="00BC5CA8">
      <w:pPr>
        <w:rPr>
          <w:lang w:val="en-CA"/>
        </w:rPr>
      </w:pPr>
      <w:bookmarkStart w:id="27" w:name="_Toc128472276"/>
      <w:bookmarkStart w:id="28" w:name="_Toc162448105"/>
      <w:bookmarkStart w:id="29" w:name="_Toc162448172"/>
      <w:r w:rsidRPr="005D7643">
        <w:rPr>
          <w:noProof/>
        </w:rPr>
        <w:lastRenderedPageBreak/>
        <w:drawing>
          <wp:inline distT="0" distB="0" distL="0" distR="0" wp14:anchorId="7E4AC8F5" wp14:editId="4E6D2DD2">
            <wp:extent cx="4207669" cy="5610225"/>
            <wp:effectExtent l="0" t="0" r="2540" b="0"/>
            <wp:docPr id="25" name="Picture 25" descr="C:\Users\rpower\Pictures\2019-02-19 Feb,'19\Feb,'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ower\Pictures\2019-02-19 Feb,'19\Feb,'19 00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32" cy="56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  <w:bookmarkEnd w:id="28"/>
      <w:bookmarkEnd w:id="29"/>
    </w:p>
    <w:p w14:paraId="536B1AC4" w14:textId="2A7B969D" w:rsidR="00E97955" w:rsidRPr="00124828" w:rsidRDefault="00E97955" w:rsidP="00124828">
      <w:pPr>
        <w:pStyle w:val="Subtitle"/>
        <w:rPr>
          <w:lang w:val="en-CA"/>
        </w:rPr>
      </w:pPr>
      <w:bookmarkStart w:id="30" w:name="_Toc224302763"/>
      <w:r>
        <w:rPr>
          <w:lang w:val="en-CA"/>
        </w:rPr>
        <w:t xml:space="preserve">Figure </w:t>
      </w:r>
      <w:r w:rsidR="00415489">
        <w:rPr>
          <w:lang w:val="en-CA"/>
        </w:rPr>
        <w:t>8</w:t>
      </w:r>
      <w:r>
        <w:rPr>
          <w:lang w:val="en-CA"/>
        </w:rPr>
        <w:t xml:space="preserve"> – Meteorological Tower</w:t>
      </w:r>
      <w:bookmarkEnd w:id="30"/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31" w:name="_Toc162448096"/>
      <w:r>
        <w:rPr>
          <w:lang w:val="en-CA"/>
        </w:rPr>
        <w:lastRenderedPageBreak/>
        <w:t>Station Photos</w:t>
      </w:r>
      <w:bookmarkEnd w:id="31"/>
    </w:p>
    <w:p w14:paraId="34080379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5DEA9575" w14:textId="77777777" w:rsidR="00DC69F4" w:rsidRDefault="00DC69F4" w:rsidP="00E97955">
      <w:pPr>
        <w:rPr>
          <w:lang w:val="en-CA"/>
        </w:rPr>
      </w:pPr>
    </w:p>
    <w:p w14:paraId="7FBC4B2A" w14:textId="6D973BA3" w:rsidR="00DC69F4" w:rsidRPr="00DC69F4" w:rsidRDefault="00DC69F4" w:rsidP="00DC69F4">
      <w:pPr>
        <w:rPr>
          <w:lang w:val="en-CA"/>
        </w:rPr>
      </w:pPr>
    </w:p>
    <w:p w14:paraId="77C806E2" w14:textId="5DD7BD18" w:rsidR="00124828" w:rsidRDefault="00DC69F4" w:rsidP="00124828">
      <w:pPr>
        <w:rPr>
          <w:lang w:val="en-CA"/>
        </w:rPr>
      </w:pPr>
      <w:r w:rsidRPr="00DC69F4">
        <w:rPr>
          <w:lang w:val="en-CA"/>
        </w:rPr>
        <w:drawing>
          <wp:anchor distT="0" distB="0" distL="114300" distR="114300" simplePos="0" relativeHeight="251658240" behindDoc="0" locked="0" layoutInCell="1" allowOverlap="1" wp14:anchorId="4BFE8EE2" wp14:editId="5317DDAD">
            <wp:simplePos x="0" y="0"/>
            <wp:positionH relativeFrom="column">
              <wp:posOffset>1828800</wp:posOffset>
            </wp:positionH>
            <wp:positionV relativeFrom="paragraph">
              <wp:posOffset>891941</wp:posOffset>
            </wp:positionV>
            <wp:extent cx="4086747" cy="2294381"/>
            <wp:effectExtent l="635" t="0" r="0" b="0"/>
            <wp:wrapNone/>
            <wp:docPr id="1751492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6747" cy="22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28" w:rsidRPr="00B609C7">
        <w:rPr>
          <w:noProof/>
          <w:lang w:val="en-CA" w:eastAsia="en-CA"/>
        </w:rPr>
        <w:drawing>
          <wp:inline distT="0" distB="0" distL="0" distR="0" wp14:anchorId="1BB61007" wp14:editId="1FF45D81">
            <wp:extent cx="2715621" cy="4074771"/>
            <wp:effectExtent l="0" t="0" r="8890" b="2540"/>
            <wp:docPr id="27" name="Picture 27" descr="C:\Users\ahidayat\Desktop\AMS 08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idayat\Desktop\AMS 08\IMG_01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01" cy="40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0456" w14:textId="77777777" w:rsidR="00E97955" w:rsidRDefault="00E97955" w:rsidP="00E97955">
      <w:pPr>
        <w:rPr>
          <w:lang w:val="en-CA"/>
        </w:rPr>
      </w:pPr>
    </w:p>
    <w:p w14:paraId="0E0526BF" w14:textId="739C398C" w:rsidR="00E97955" w:rsidRDefault="00E97955" w:rsidP="00E97955">
      <w:pPr>
        <w:pStyle w:val="Subtitle"/>
        <w:rPr>
          <w:lang w:val="en-CA"/>
        </w:rPr>
      </w:pPr>
      <w:bookmarkStart w:id="32" w:name="_Toc224302764"/>
      <w:r>
        <w:rPr>
          <w:lang w:val="en-CA"/>
        </w:rPr>
        <w:t xml:space="preserve">Figure </w:t>
      </w:r>
      <w:r w:rsidR="00415489">
        <w:rPr>
          <w:lang w:val="en-CA"/>
        </w:rPr>
        <w:t>9</w:t>
      </w:r>
      <w:r>
        <w:rPr>
          <w:lang w:val="en-CA"/>
        </w:rPr>
        <w:t xml:space="preserve"> – Photo showing the inlet and sample manifold</w:t>
      </w:r>
      <w:bookmarkEnd w:id="32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6D1FE338" w:rsidR="00E97955" w:rsidRDefault="00E26340" w:rsidP="00E97955">
      <w:pPr>
        <w:rPr>
          <w:lang w:val="en-CA"/>
        </w:rPr>
      </w:pPr>
      <w:r w:rsidRPr="001354FD">
        <w:rPr>
          <w:noProof/>
          <w:lang w:val="en-CA"/>
        </w:rPr>
        <w:lastRenderedPageBreak/>
        <w:drawing>
          <wp:inline distT="0" distB="0" distL="0" distR="0" wp14:anchorId="7B5CC5AA" wp14:editId="3BE0534C">
            <wp:extent cx="8316148" cy="3238500"/>
            <wp:effectExtent l="0" t="0" r="8890" b="0"/>
            <wp:docPr id="28" name="Picture 28" descr="C:\Users\rpower\Pictures\2019-02-19 Feb,'19\Feb,'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power\Pictures\2019-02-19 Feb,'19\Feb,'19 00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405" cy="32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5D1A" w14:textId="03D148A0" w:rsidR="00E97955" w:rsidRDefault="00E97955" w:rsidP="00E97955">
      <w:pPr>
        <w:pStyle w:val="Subtitle"/>
        <w:rPr>
          <w:lang w:val="en-CA"/>
        </w:rPr>
      </w:pPr>
      <w:bookmarkStart w:id="33" w:name="_Toc224302765"/>
      <w:r>
        <w:rPr>
          <w:lang w:val="en-CA"/>
        </w:rPr>
        <w:t>Figur</w:t>
      </w:r>
      <w:r w:rsidR="00415489">
        <w:rPr>
          <w:lang w:val="en-CA"/>
        </w:rPr>
        <w:t xml:space="preserve">e </w:t>
      </w:r>
      <w:r>
        <w:rPr>
          <w:lang w:val="en-CA"/>
        </w:rPr>
        <w:t>1</w:t>
      </w:r>
      <w:r w:rsidR="00415489">
        <w:rPr>
          <w:lang w:val="en-CA"/>
        </w:rPr>
        <w:t>0</w:t>
      </w:r>
      <w:r>
        <w:rPr>
          <w:lang w:val="en-CA"/>
        </w:rPr>
        <w:t xml:space="preserve"> – Curb shot of the monitoring station</w:t>
      </w:r>
      <w:bookmarkEnd w:id="33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34A39561" w:rsidR="00E97955" w:rsidRDefault="00E97955" w:rsidP="00E97955">
      <w:pPr>
        <w:rPr>
          <w:lang w:val="en-CA"/>
        </w:rPr>
      </w:pPr>
    </w:p>
    <w:p w14:paraId="02A686A1" w14:textId="4987808A" w:rsidR="004A53DE" w:rsidRDefault="004A53DE" w:rsidP="00E97955">
      <w:pPr>
        <w:rPr>
          <w:lang w:val="en-CA"/>
        </w:rPr>
      </w:pPr>
    </w:p>
    <w:p w14:paraId="6E5B14DC" w14:textId="5023AAA5" w:rsidR="004A53DE" w:rsidRDefault="004A53DE" w:rsidP="00E97955">
      <w:pPr>
        <w:rPr>
          <w:lang w:val="en-CA"/>
        </w:rPr>
      </w:pPr>
    </w:p>
    <w:p w14:paraId="03564B98" w14:textId="2D2E8CEE" w:rsidR="004A53DE" w:rsidRDefault="004A53DE" w:rsidP="00E97955">
      <w:pPr>
        <w:rPr>
          <w:lang w:val="en-CA"/>
        </w:rPr>
      </w:pPr>
    </w:p>
    <w:p w14:paraId="6DE164CB" w14:textId="502FD116" w:rsidR="004A53DE" w:rsidRDefault="004A53DE" w:rsidP="00E97955">
      <w:pPr>
        <w:rPr>
          <w:lang w:val="en-CA"/>
        </w:rPr>
      </w:pPr>
    </w:p>
    <w:p w14:paraId="5575165A" w14:textId="14BEBB4B" w:rsidR="004A53DE" w:rsidRDefault="004A53DE" w:rsidP="00E97955">
      <w:pPr>
        <w:rPr>
          <w:lang w:val="en-CA"/>
        </w:rPr>
      </w:pPr>
    </w:p>
    <w:p w14:paraId="7423EBEF" w14:textId="4CBE1322" w:rsidR="004A53DE" w:rsidRDefault="004A53DE" w:rsidP="00E97955">
      <w:pPr>
        <w:rPr>
          <w:lang w:val="en-CA"/>
        </w:rPr>
      </w:pPr>
    </w:p>
    <w:p w14:paraId="32F0EEC5" w14:textId="03CCFBF5" w:rsidR="004A53DE" w:rsidRDefault="004A53DE" w:rsidP="00E97955">
      <w:pPr>
        <w:rPr>
          <w:lang w:val="en-CA"/>
        </w:rPr>
      </w:pPr>
    </w:p>
    <w:p w14:paraId="69EAA0F8" w14:textId="3DDAA748" w:rsidR="004A53DE" w:rsidRDefault="004A53DE" w:rsidP="00E97955">
      <w:pPr>
        <w:rPr>
          <w:lang w:val="en-CA"/>
        </w:rPr>
      </w:pPr>
    </w:p>
    <w:p w14:paraId="08503A05" w14:textId="322B45CF" w:rsidR="004A53DE" w:rsidRDefault="004A53DE" w:rsidP="00E97955">
      <w:pPr>
        <w:rPr>
          <w:lang w:val="en-CA"/>
        </w:rPr>
      </w:pPr>
    </w:p>
    <w:p w14:paraId="4121D690" w14:textId="0E4236DC" w:rsidR="004A53DE" w:rsidRDefault="004A53DE" w:rsidP="00E97955">
      <w:pPr>
        <w:rPr>
          <w:lang w:val="en-CA"/>
        </w:rPr>
      </w:pPr>
    </w:p>
    <w:p w14:paraId="024B186B" w14:textId="77777777" w:rsidR="004A53DE" w:rsidRDefault="004A53DE" w:rsidP="004A53DE">
      <w:pPr>
        <w:rPr>
          <w:lang w:val="en-CA"/>
        </w:rPr>
      </w:pPr>
      <w:r w:rsidRPr="001354FD">
        <w:rPr>
          <w:noProof/>
          <w:lang w:val="en-CA"/>
        </w:rPr>
        <w:lastRenderedPageBreak/>
        <w:drawing>
          <wp:inline distT="0" distB="0" distL="0" distR="0" wp14:anchorId="348C0755" wp14:editId="554AA72A">
            <wp:extent cx="2290182" cy="2819400"/>
            <wp:effectExtent l="0" t="0" r="0" b="0"/>
            <wp:docPr id="29" name="Picture 29" descr="A picture containing text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sh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32" cy="28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4FD">
        <w:rPr>
          <w:noProof/>
          <w:lang w:val="en-CA"/>
        </w:rPr>
        <w:drawing>
          <wp:inline distT="0" distB="0" distL="0" distR="0" wp14:anchorId="1ADD2CA4" wp14:editId="3DF09A91">
            <wp:extent cx="1933575" cy="2817627"/>
            <wp:effectExtent l="0" t="0" r="0" b="1905"/>
            <wp:docPr id="30" name="Picture 30" descr="C:\Users\rpower\Pictures\2019-02-19 Feb,'19\Feb,'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power\Pictures\2019-02-19 Feb,'19\Feb,'19 01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99" cy="28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7C5E" w14:textId="77777777" w:rsidR="004A53DE" w:rsidRDefault="004A53DE" w:rsidP="004A53DE">
      <w:pPr>
        <w:rPr>
          <w:lang w:val="en-CA"/>
        </w:rPr>
      </w:pPr>
    </w:p>
    <w:p w14:paraId="1D3F4368" w14:textId="0D3FB352" w:rsidR="004A53DE" w:rsidRDefault="004A53DE" w:rsidP="00E97955">
      <w:pPr>
        <w:rPr>
          <w:lang w:val="en-CA"/>
        </w:rPr>
      </w:pPr>
      <w:r w:rsidRPr="001354FD">
        <w:rPr>
          <w:noProof/>
          <w:lang w:val="en-CA"/>
        </w:rPr>
        <w:drawing>
          <wp:inline distT="0" distB="0" distL="0" distR="0" wp14:anchorId="3694B2C2" wp14:editId="43CE6F3B">
            <wp:extent cx="3962400" cy="2743806"/>
            <wp:effectExtent l="0" t="0" r="0" b="0"/>
            <wp:docPr id="31" name="Picture 31" descr="C:\Users\rpower\Pictures\2019-02-19 Feb,'19\Feb,'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power\Pictures\2019-02-19 Feb,'19\Feb,'19 01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87" cy="28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E30" w14:textId="516DAE29" w:rsidR="00E97955" w:rsidRDefault="00E97955" w:rsidP="00E97955">
      <w:pPr>
        <w:pStyle w:val="Subtitle"/>
        <w:rPr>
          <w:lang w:val="en-CA"/>
        </w:rPr>
      </w:pPr>
      <w:bookmarkStart w:id="34" w:name="_Toc224302766"/>
      <w:r>
        <w:rPr>
          <w:lang w:val="en-CA"/>
        </w:rPr>
        <w:t xml:space="preserve">Figure </w:t>
      </w:r>
      <w:r w:rsidR="00415489">
        <w:rPr>
          <w:lang w:val="en-CA"/>
        </w:rPr>
        <w:t>11</w:t>
      </w:r>
      <w:r>
        <w:rPr>
          <w:lang w:val="en-CA"/>
        </w:rPr>
        <w:t xml:space="preserve"> –Photo of the front and the back of instrument rack</w:t>
      </w:r>
      <w:bookmarkEnd w:id="34"/>
    </w:p>
    <w:p w14:paraId="20E89F0B" w14:textId="6EE91568" w:rsidR="004619F4" w:rsidRDefault="004619F4" w:rsidP="00BC5CA8">
      <w:r>
        <w:rPr>
          <w:noProof/>
        </w:rPr>
        <w:lastRenderedPageBreak/>
        <w:drawing>
          <wp:inline distT="0" distB="0" distL="0" distR="0" wp14:anchorId="3757085D" wp14:editId="274AE476">
            <wp:extent cx="6792863" cy="5249031"/>
            <wp:effectExtent l="0" t="0" r="825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63" cy="52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846F" w14:textId="7D9B705A" w:rsidR="003D655E" w:rsidRDefault="003D655E" w:rsidP="00E97955">
      <w:pPr>
        <w:pStyle w:val="Subtitle"/>
        <w:rPr>
          <w:lang w:val="en-CA"/>
        </w:rPr>
      </w:pPr>
    </w:p>
    <w:p w14:paraId="6257BD70" w14:textId="7ACB4A7B" w:rsidR="00E97955" w:rsidRDefault="00E97955" w:rsidP="00E97955">
      <w:pPr>
        <w:pStyle w:val="Subtitle"/>
      </w:pPr>
      <w:bookmarkStart w:id="35" w:name="_Toc224302767"/>
      <w:r>
        <w:rPr>
          <w:lang w:val="en-CA"/>
        </w:rPr>
        <w:t xml:space="preserve">Figure </w:t>
      </w:r>
      <w:r w:rsidR="00415489">
        <w:rPr>
          <w:lang w:val="en-CA"/>
        </w:rPr>
        <w:t>12</w:t>
      </w:r>
      <w:r>
        <w:rPr>
          <w:lang w:val="en-CA"/>
        </w:rPr>
        <w:t xml:space="preserve"> – Windrose </w:t>
      </w:r>
      <w:r w:rsidR="003D655E">
        <w:rPr>
          <w:lang w:val="en-CA"/>
        </w:rPr>
        <w:t>(20</w:t>
      </w:r>
      <w:r w:rsidR="00DC69F4">
        <w:rPr>
          <w:lang w:val="en-CA"/>
        </w:rPr>
        <w:t>21</w:t>
      </w:r>
      <w:r w:rsidR="003D655E">
        <w:rPr>
          <w:lang w:val="en-CA"/>
        </w:rPr>
        <w:t>-202</w:t>
      </w:r>
      <w:r w:rsidR="00DC69F4">
        <w:rPr>
          <w:lang w:val="en-CA"/>
        </w:rPr>
        <w:t>5</w:t>
      </w:r>
      <w:r w:rsidR="003D655E">
        <w:rPr>
          <w:lang w:val="en-CA"/>
        </w:rPr>
        <w:t>)</w:t>
      </w:r>
      <w:bookmarkEnd w:id="35"/>
    </w:p>
    <w:sectPr w:rsidR="00E97955" w:rsidSect="00340382">
      <w:headerReference w:type="first" r:id="rId26"/>
      <w:footerReference w:type="first" r:id="rId27"/>
      <w:pgSz w:w="15840" w:h="12240" w:orient="landscape"/>
      <w:pgMar w:top="1440" w:right="1440" w:bottom="1440" w:left="1440" w:header="706" w:footer="6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2341C" w14:textId="77777777" w:rsidR="001A75BD" w:rsidRDefault="001A75BD" w:rsidP="00C71BA2">
      <w:r>
        <w:separator/>
      </w:r>
    </w:p>
  </w:endnote>
  <w:endnote w:type="continuationSeparator" w:id="0">
    <w:p w14:paraId="5FC16638" w14:textId="77777777" w:rsidR="001A75BD" w:rsidRDefault="001A75BD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8219" w14:textId="06C7D262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382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8F45" w14:textId="77777777" w:rsidR="00BB490A" w:rsidRPr="00C71BA2" w:rsidRDefault="00BB490A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2C790A4D" w14:textId="3A8CFFBE" w:rsidR="00BE13B8" w:rsidRPr="00C71BA2" w:rsidRDefault="00BE13B8" w:rsidP="00BE13B8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Fort Chipewyan – Site Documentation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2ACB" w14:textId="1EDEC618" w:rsidR="00340382" w:rsidRDefault="00F5319D">
    <w:pPr>
      <w:pStyle w:val="Footer"/>
    </w:pPr>
    <w:r>
      <w:rPr>
        <w:rFonts w:ascii="Calibri" w:hAnsi="Calibri"/>
        <w:sz w:val="18"/>
        <w:szCs w:val="18"/>
      </w:rPr>
      <w:t xml:space="preserve">Fort Chipewyan – Site Documentation  </w:t>
    </w:r>
    <w:r>
      <w:ptab w:relativeTo="margin" w:alignment="center" w:leader="none"/>
    </w:r>
    <w:r>
      <w:ptab w:relativeTo="margin" w:alignment="right" w:leader="none"/>
    </w: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color w:val="263877"/>
        <w:sz w:val="18"/>
        <w:szCs w:val="18"/>
      </w:rPr>
      <w:t>12</w:t>
    </w:r>
    <w:r w:rsidRPr="00C71BA2">
      <w:rPr>
        <w:rStyle w:val="PageNumber"/>
        <w:color w:val="263877"/>
        <w:sz w:val="18"/>
        <w:szCs w:val="18"/>
      </w:rPr>
      <w:fldChar w:fldCharType="end"/>
    </w:r>
    <w:r>
      <w:rPr>
        <w:rStyle w:val="PageNumber"/>
        <w:color w:val="263877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1CDB8" w14:textId="77777777" w:rsidR="001A75BD" w:rsidRDefault="001A75BD" w:rsidP="00C71BA2">
      <w:r>
        <w:separator/>
      </w:r>
    </w:p>
  </w:footnote>
  <w:footnote w:type="continuationSeparator" w:id="0">
    <w:p w14:paraId="3AAD69C5" w14:textId="77777777" w:rsidR="001A75BD" w:rsidRDefault="001A75BD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34" name="Picture 34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816C" w14:textId="358F90E1" w:rsidR="00340382" w:rsidRDefault="00340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299066">
    <w:abstractNumId w:val="0"/>
  </w:num>
  <w:num w:numId="2" w16cid:durableId="279067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545A6"/>
    <w:rsid w:val="00074813"/>
    <w:rsid w:val="00092C9A"/>
    <w:rsid w:val="000B6394"/>
    <w:rsid w:val="000B7035"/>
    <w:rsid w:val="000C4CE8"/>
    <w:rsid w:val="000E3758"/>
    <w:rsid w:val="00124828"/>
    <w:rsid w:val="001730A0"/>
    <w:rsid w:val="001A75BD"/>
    <w:rsid w:val="001C2D9B"/>
    <w:rsid w:val="001C4B59"/>
    <w:rsid w:val="001D2371"/>
    <w:rsid w:val="00216AE9"/>
    <w:rsid w:val="0022301D"/>
    <w:rsid w:val="002559B9"/>
    <w:rsid w:val="002579EC"/>
    <w:rsid w:val="00257C8B"/>
    <w:rsid w:val="002A3518"/>
    <w:rsid w:val="002C4925"/>
    <w:rsid w:val="002F1626"/>
    <w:rsid w:val="002F79E7"/>
    <w:rsid w:val="003276BF"/>
    <w:rsid w:val="00340382"/>
    <w:rsid w:val="00345E20"/>
    <w:rsid w:val="00352A2C"/>
    <w:rsid w:val="00362839"/>
    <w:rsid w:val="00396774"/>
    <w:rsid w:val="003A027F"/>
    <w:rsid w:val="003A4486"/>
    <w:rsid w:val="003B5079"/>
    <w:rsid w:val="003D655E"/>
    <w:rsid w:val="00415489"/>
    <w:rsid w:val="0044063B"/>
    <w:rsid w:val="00442840"/>
    <w:rsid w:val="004546BE"/>
    <w:rsid w:val="004619F4"/>
    <w:rsid w:val="00467317"/>
    <w:rsid w:val="00494544"/>
    <w:rsid w:val="004A53DE"/>
    <w:rsid w:val="0054486D"/>
    <w:rsid w:val="005920C5"/>
    <w:rsid w:val="00593C4F"/>
    <w:rsid w:val="0059588E"/>
    <w:rsid w:val="005D3B18"/>
    <w:rsid w:val="005F17BB"/>
    <w:rsid w:val="005F65C8"/>
    <w:rsid w:val="00610890"/>
    <w:rsid w:val="00613A2D"/>
    <w:rsid w:val="00617EBC"/>
    <w:rsid w:val="006635B4"/>
    <w:rsid w:val="00686748"/>
    <w:rsid w:val="00750B44"/>
    <w:rsid w:val="00757D8B"/>
    <w:rsid w:val="00792F7E"/>
    <w:rsid w:val="00793A1B"/>
    <w:rsid w:val="007B62E5"/>
    <w:rsid w:val="007C5C41"/>
    <w:rsid w:val="007C7D09"/>
    <w:rsid w:val="007E6D2E"/>
    <w:rsid w:val="008603C3"/>
    <w:rsid w:val="008646F5"/>
    <w:rsid w:val="008B1E15"/>
    <w:rsid w:val="008C2BFC"/>
    <w:rsid w:val="008C31A4"/>
    <w:rsid w:val="008C7C57"/>
    <w:rsid w:val="008D42C8"/>
    <w:rsid w:val="009009BC"/>
    <w:rsid w:val="00936C9F"/>
    <w:rsid w:val="009478DE"/>
    <w:rsid w:val="00955DFF"/>
    <w:rsid w:val="0096044E"/>
    <w:rsid w:val="009B2D92"/>
    <w:rsid w:val="00A84412"/>
    <w:rsid w:val="00AA507C"/>
    <w:rsid w:val="00AD6733"/>
    <w:rsid w:val="00B16925"/>
    <w:rsid w:val="00BA3140"/>
    <w:rsid w:val="00BB490A"/>
    <w:rsid w:val="00BC1B09"/>
    <w:rsid w:val="00BC5CA8"/>
    <w:rsid w:val="00BE13B8"/>
    <w:rsid w:val="00BF1253"/>
    <w:rsid w:val="00BF2BCA"/>
    <w:rsid w:val="00C13DE6"/>
    <w:rsid w:val="00C255D0"/>
    <w:rsid w:val="00C60ED7"/>
    <w:rsid w:val="00C71BA2"/>
    <w:rsid w:val="00C83E11"/>
    <w:rsid w:val="00C84D33"/>
    <w:rsid w:val="00C851C6"/>
    <w:rsid w:val="00C94398"/>
    <w:rsid w:val="00CB49D1"/>
    <w:rsid w:val="00D04A80"/>
    <w:rsid w:val="00D5247F"/>
    <w:rsid w:val="00D53265"/>
    <w:rsid w:val="00D57A33"/>
    <w:rsid w:val="00DB03F2"/>
    <w:rsid w:val="00DC69F4"/>
    <w:rsid w:val="00DE4223"/>
    <w:rsid w:val="00E26340"/>
    <w:rsid w:val="00E80F67"/>
    <w:rsid w:val="00E97955"/>
    <w:rsid w:val="00EA0117"/>
    <w:rsid w:val="00EA22EC"/>
    <w:rsid w:val="00EC1B37"/>
    <w:rsid w:val="00EF644D"/>
    <w:rsid w:val="00F252ED"/>
    <w:rsid w:val="00F34E33"/>
    <w:rsid w:val="00F36AE7"/>
    <w:rsid w:val="00F5319D"/>
    <w:rsid w:val="00F540A9"/>
    <w:rsid w:val="00F5574F"/>
    <w:rsid w:val="00FC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619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461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160</TotalTime>
  <Pages>19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Aswin Sasi Kumar</cp:lastModifiedBy>
  <cp:revision>76</cp:revision>
  <dcterms:created xsi:type="dcterms:W3CDTF">2023-02-02T15:58:00Z</dcterms:created>
  <dcterms:modified xsi:type="dcterms:W3CDTF">2026-03-13T19:59:00Z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9bb69b87-851b-4b14-9696-e19651bb8957</vt:lpwstr>
  </property>
</Properties>
</file>